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charts/chart13.xml" ContentType="application/vnd.openxmlformats-officedocument.drawingml.chart+xml"/>
  <Override PartName="/word/theme/themeOverride13.xml" ContentType="application/vnd.openxmlformats-officedocument.themeOverride+xml"/>
  <Override PartName="/word/charts/chart14.xml" ContentType="application/vnd.openxmlformats-officedocument.drawingml.chart+xml"/>
  <Override PartName="/word/theme/themeOverride14.xml" ContentType="application/vnd.openxmlformats-officedocument.themeOverride+xml"/>
  <Override PartName="/word/charts/chart15.xml" ContentType="application/vnd.openxmlformats-officedocument.drawingml.chart+xml"/>
  <Override PartName="/word/theme/themeOverride15.xml" ContentType="application/vnd.openxmlformats-officedocument.themeOverride+xml"/>
  <Override PartName="/word/charts/chart16.xml" ContentType="application/vnd.openxmlformats-officedocument.drawingml.chart+xml"/>
  <Override PartName="/word/theme/themeOverride16.xml" ContentType="application/vnd.openxmlformats-officedocument.themeOverride+xml"/>
  <Override PartName="/word/charts/chart17.xml" ContentType="application/vnd.openxmlformats-officedocument.drawingml.chart+xml"/>
  <Override PartName="/word/theme/themeOverride17.xml" ContentType="application/vnd.openxmlformats-officedocument.themeOverride+xml"/>
  <Override PartName="/word/charts/chart18.xml" ContentType="application/vnd.openxmlformats-officedocument.drawingml.chart+xml"/>
  <Override PartName="/word/theme/themeOverride18.xml" ContentType="application/vnd.openxmlformats-officedocument.themeOverride+xml"/>
  <Override PartName="/word/charts/chart19.xml" ContentType="application/vnd.openxmlformats-officedocument.drawingml.chart+xml"/>
  <Override PartName="/word/theme/themeOverride19.xml" ContentType="application/vnd.openxmlformats-officedocument.themeOverride+xml"/>
  <Override PartName="/word/charts/chart20.xml" ContentType="application/vnd.openxmlformats-officedocument.drawingml.chart+xml"/>
  <Override PartName="/word/theme/themeOverride20.xml" ContentType="application/vnd.openxmlformats-officedocument.themeOverride+xml"/>
  <Override PartName="/word/charts/chart21.xml" ContentType="application/vnd.openxmlformats-officedocument.drawingml.chart+xml"/>
  <Override PartName="/word/theme/themeOverride21.xml" ContentType="application/vnd.openxmlformats-officedocument.themeOverride+xml"/>
  <Override PartName="/word/charts/chart22.xml" ContentType="application/vnd.openxmlformats-officedocument.drawingml.chart+xml"/>
  <Override PartName="/word/theme/themeOverride22.xml" ContentType="application/vnd.openxmlformats-officedocument.themeOverride+xml"/>
  <Override PartName="/word/charts/chart23.xml" ContentType="application/vnd.openxmlformats-officedocument.drawingml.chart+xml"/>
  <Override PartName="/word/theme/themeOverride23.xml" ContentType="application/vnd.openxmlformats-officedocument.themeOverride+xml"/>
  <Override PartName="/word/charts/chart24.xml" ContentType="application/vnd.openxmlformats-officedocument.drawingml.chart+xml"/>
  <Override PartName="/word/theme/themeOverride24.xml" ContentType="application/vnd.openxmlformats-officedocument.themeOverride+xml"/>
  <Override PartName="/word/charts/chart25.xml" ContentType="application/vnd.openxmlformats-officedocument.drawingml.chart+xml"/>
  <Override PartName="/word/theme/themeOverride25.xml" ContentType="application/vnd.openxmlformats-officedocument.themeOverride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olors1.xml" ContentType="application/vnd.ms-office.chartcolorstyle+xml"/>
  <Override PartName="/word/charts/style1.xml" ContentType="application/vnd.ms-office.chartstyle+xml"/>
  <Override PartName="/word/charts/colors2.xml" ContentType="application/vnd.ms-office.chartcolorstyle+xml"/>
  <Override PartName="/word/charts/style2.xml" ContentType="application/vnd.ms-office.chartstyle+xml"/>
  <Override PartName="/word/charts/colors3.xml" ContentType="application/vnd.ms-office.chartcolorstyle+xml"/>
  <Override PartName="/word/charts/style3.xml" ContentType="application/vnd.ms-office.chartstyle+xml"/>
  <Override PartName="/word/charts/colors4.xml" ContentType="application/vnd.ms-office.chartcolorstyle+xml"/>
  <Override PartName="/word/charts/style4.xml" ContentType="application/vnd.ms-office.chartstyle+xml"/>
  <Override PartName="/word/charts/colors5.xml" ContentType="application/vnd.ms-office.chartcolorstyle+xml"/>
  <Override PartName="/word/charts/style5.xml" ContentType="application/vnd.ms-office.chartstyle+xml"/>
  <Override PartName="/word/charts/colors6.xml" ContentType="application/vnd.ms-office.chartcolorstyle+xml"/>
  <Override PartName="/word/charts/style6.xml" ContentType="application/vnd.ms-office.chartstyle+xml"/>
  <Override PartName="/word/charts/colors7.xml" ContentType="application/vnd.ms-office.chartcolorstyle+xml"/>
  <Override PartName="/word/charts/style7.xml" ContentType="application/vnd.ms-office.chartstyle+xml"/>
  <Override PartName="/word/charts/colors8.xml" ContentType="application/vnd.ms-office.chartcolorstyle+xml"/>
  <Override PartName="/word/charts/style8.xml" ContentType="application/vnd.ms-office.chartstyle+xml"/>
  <Override PartName="/word/charts/colors9.xml" ContentType="application/vnd.ms-office.chartcolorstyle+xml"/>
  <Override PartName="/word/charts/style9.xml" ContentType="application/vnd.ms-office.chartstyle+xml"/>
  <Override PartName="/word/charts/colors10.xml" ContentType="application/vnd.ms-office.chartcolorstyle+xml"/>
  <Override PartName="/word/charts/style10.xml" ContentType="application/vnd.ms-office.chartstyle+xml"/>
  <Override PartName="/word/charts/colors11.xml" ContentType="application/vnd.ms-office.chartcolorstyle+xml"/>
  <Override PartName="/word/charts/style11.xml" ContentType="application/vnd.ms-office.chartstyle+xml"/>
  <Override PartName="/word/charts/colors12.xml" ContentType="application/vnd.ms-office.chartcolorstyle+xml"/>
  <Override PartName="/word/charts/style12.xml" ContentType="application/vnd.ms-office.chartstyle+xml"/>
  <Override PartName="/word/charts/colors13.xml" ContentType="application/vnd.ms-office.chartcolorstyle+xml"/>
  <Override PartName="/word/charts/style13.xml" ContentType="application/vnd.ms-office.chartstyle+xml"/>
  <Override PartName="/word/charts/colors14.xml" ContentType="application/vnd.ms-office.chartcolorstyle+xml"/>
  <Override PartName="/word/charts/style14.xml" ContentType="application/vnd.ms-office.chartstyle+xml"/>
  <Override PartName="/word/charts/colors15.xml" ContentType="application/vnd.ms-office.chartcolorstyle+xml"/>
  <Override PartName="/word/charts/style15.xml" ContentType="application/vnd.ms-office.chartstyle+xml"/>
  <Override PartName="/word/charts/colors16.xml" ContentType="application/vnd.ms-office.chartcolorstyle+xml"/>
  <Override PartName="/word/charts/style16.xml" ContentType="application/vnd.ms-office.chartstyle+xml"/>
  <Override PartName="/word/charts/colors17.xml" ContentType="application/vnd.ms-office.chartcolorstyle+xml"/>
  <Override PartName="/word/charts/style17.xml" ContentType="application/vnd.ms-office.chartstyle+xml"/>
  <Override PartName="/word/charts/colors18.xml" ContentType="application/vnd.ms-office.chartcolorstyle+xml"/>
  <Override PartName="/word/charts/style18.xml" ContentType="application/vnd.ms-office.chartstyle+xml"/>
  <Override PartName="/word/charts/colors19.xml" ContentType="application/vnd.ms-office.chartcolorstyle+xml"/>
  <Override PartName="/word/charts/style19.xml" ContentType="application/vnd.ms-office.chartstyle+xml"/>
  <Override PartName="/word/charts/colors20.xml" ContentType="application/vnd.ms-office.chartcolorstyle+xml"/>
  <Override PartName="/word/charts/style20.xml" ContentType="application/vnd.ms-office.chartstyle+xml"/>
  <Override PartName="/word/charts/colors21.xml" ContentType="application/vnd.ms-office.chartcolorstyle+xml"/>
  <Override PartName="/word/charts/style21.xml" ContentType="application/vnd.ms-office.chartstyle+xml"/>
  <Override PartName="/word/charts/colors22.xml" ContentType="application/vnd.ms-office.chartcolorstyle+xml"/>
  <Override PartName="/word/charts/style22.xml" ContentType="application/vnd.ms-office.chartstyle+xml"/>
  <Override PartName="/word/charts/colors23.xml" ContentType="application/vnd.ms-office.chartcolorstyle+xml"/>
  <Override PartName="/word/charts/style23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507666360"/>
    <w:bookmarkEnd w:id="0"/>
    <w:p w14:paraId="71B44309" w14:textId="0EDA0B52" w:rsidR="00285815" w:rsidRPr="00A4451B" w:rsidRDefault="00197A35" w:rsidP="008E0695">
      <w:pPr>
        <w:pStyle w:val="Normlnweb"/>
        <w:tabs>
          <w:tab w:val="left" w:pos="993"/>
        </w:tabs>
        <w:rPr>
          <w:highlight w:val="yellow"/>
        </w:rPr>
      </w:pPr>
      <w:r w:rsidRPr="00A4451B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6E5D075" wp14:editId="47F81C3C">
                <wp:simplePos x="0" y="0"/>
                <wp:positionH relativeFrom="margin">
                  <wp:posOffset>0</wp:posOffset>
                </wp:positionH>
                <wp:positionV relativeFrom="margin">
                  <wp:posOffset>180541</wp:posOffset>
                </wp:positionV>
                <wp:extent cx="6640830" cy="8758555"/>
                <wp:effectExtent l="0" t="0" r="0" b="444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0830" cy="8758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748471C" w14:textId="77777777" w:rsidR="00FF175C" w:rsidRDefault="00FF175C" w:rsidP="00197A3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96"/>
                                <w:szCs w:val="1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96"/>
                                <w:szCs w:val="120"/>
                              </w:rPr>
                              <w:t>Statistická ročenka</w:t>
                            </w:r>
                          </w:p>
                          <w:p w14:paraId="0DBAA537" w14:textId="07ABE6C1" w:rsidR="00FF175C" w:rsidRPr="00E370DF" w:rsidRDefault="00FF175C" w:rsidP="00197A3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56"/>
                                <w:szCs w:val="36"/>
                              </w:rPr>
                            </w:pPr>
                            <w:r w:rsidRPr="00E370DF">
                              <w:rPr>
                                <w:rFonts w:ascii="Calibri" w:hAnsi="Calibri" w:cs="Calibri"/>
                                <w:b/>
                                <w:sz w:val="56"/>
                                <w:szCs w:val="120"/>
                              </w:rPr>
                              <w:t>HZS Jihomoravského kraje</w:t>
                            </w:r>
                            <w:r w:rsidRPr="00E370DF">
                              <w:rPr>
                                <w:rFonts w:ascii="Calibri" w:hAnsi="Calibri" w:cs="Calibri"/>
                                <w:b/>
                                <w:sz w:val="56"/>
                                <w:szCs w:val="36"/>
                              </w:rPr>
                              <w:t xml:space="preserve"> </w:t>
                            </w:r>
                          </w:p>
                          <w:p w14:paraId="31E26C7E" w14:textId="78E4D071" w:rsidR="00FF175C" w:rsidRDefault="00FF175C" w:rsidP="00197A35">
                            <w:pPr>
                              <w:jc w:val="center"/>
                              <w:rPr>
                                <w:rFonts w:ascii="Calibri" w:hAnsi="Calibri" w:cs="Calibri"/>
                                <w:sz w:val="5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56"/>
                                <w:szCs w:val="36"/>
                              </w:rPr>
                              <w:t>2018</w:t>
                            </w:r>
                          </w:p>
                          <w:p w14:paraId="62EFA8C3" w14:textId="3A037669" w:rsidR="00FF175C" w:rsidRDefault="00FF175C" w:rsidP="00197A35">
                            <w:pPr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sz w:val="96"/>
                                <w:szCs w:val="36"/>
                              </w:rPr>
                              <w:br/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28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7E57EF6" wp14:editId="56724ED2">
                                  <wp:extent cx="2983832" cy="4065905"/>
                                  <wp:effectExtent l="0" t="0" r="0" b="0"/>
                                  <wp:docPr id="702" name="Obrázek 7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" name="logo.png"/>
                                          <pic:cNvPicPr/>
                                        </pic:nvPicPr>
                                        <pic:blipFill rotWithShape="1"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039" t="6966" r="5665" b="893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4918" cy="4067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2A2ADE" w14:textId="23D73213" w:rsidR="00FF175C" w:rsidRPr="00A82F2D" w:rsidRDefault="00FF175C" w:rsidP="00197A3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36"/>
                                <w:szCs w:val="36"/>
                              </w:rPr>
                            </w:pPr>
                            <w:r w:rsidRPr="00A82F2D">
                              <w:rPr>
                                <w:rFonts w:cs="Calibri"/>
                                <w:b/>
                                <w:sz w:val="96"/>
                                <w:szCs w:val="36"/>
                              </w:rPr>
                              <w:br/>
                            </w:r>
                            <w:r w:rsidRPr="00A82F2D">
                              <w:rPr>
                                <w:rFonts w:ascii="Calibri" w:hAnsi="Calibri" w:cs="Calibri"/>
                                <w:b/>
                                <w:sz w:val="36"/>
                                <w:szCs w:val="36"/>
                              </w:rPr>
                              <w:t xml:space="preserve">Přehled událostí a zásahů jednotek požární ochrany </w:t>
                            </w:r>
                          </w:p>
                          <w:p w14:paraId="2FBB3AF3" w14:textId="5D698F51" w:rsidR="00FF175C" w:rsidRPr="00A82F2D" w:rsidRDefault="00FF175C" w:rsidP="00197A35">
                            <w:pPr>
                              <w:spacing w:line="36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sz w:val="44"/>
                                <w:szCs w:val="36"/>
                              </w:rPr>
                            </w:pPr>
                            <w:r w:rsidRPr="00A82F2D">
                              <w:rPr>
                                <w:rFonts w:ascii="Calibri" w:hAnsi="Calibri" w:cs="Calibri"/>
                                <w:b/>
                                <w:sz w:val="36"/>
                                <w:szCs w:val="36"/>
                              </w:rPr>
                              <w:t>na území Jihomoravského kraje za rok 201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  <w:p w14:paraId="3CD14DE0" w14:textId="77777777" w:rsidR="00FF175C" w:rsidRDefault="00FF175C" w:rsidP="00197A35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4.2pt;width:522.9pt;height:689.6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" filled="f" stroked="f" strokeweight=".5pt">
                <v:path arrowok="t"/>
                <v:textbox>
                  <w:txbxContent>
                    <w:p w14:paraId="5748471C" w14:textId="77777777" w:rsidR="00FF175C" w:rsidRDefault="00FF175C" w:rsidP="00197A35">
                      <w:pPr>
                        <w:jc w:val="center"/>
                        <w:rPr>
                          <w:rFonts w:ascii="Calibri" w:hAnsi="Calibri" w:cs="Calibri"/>
                          <w:b/>
                          <w:sz w:val="96"/>
                          <w:szCs w:val="1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96"/>
                          <w:szCs w:val="120"/>
                        </w:rPr>
                        <w:t>Statistická ročenka</w:t>
                      </w:r>
                    </w:p>
                    <w:p w14:paraId="0DBAA537" w14:textId="07ABE6C1" w:rsidR="00FF175C" w:rsidRPr="00E370DF" w:rsidRDefault="00FF175C" w:rsidP="00197A35">
                      <w:pPr>
                        <w:jc w:val="center"/>
                        <w:rPr>
                          <w:rFonts w:ascii="Calibri" w:hAnsi="Calibri" w:cs="Calibri"/>
                          <w:b/>
                          <w:sz w:val="56"/>
                          <w:szCs w:val="36"/>
                        </w:rPr>
                      </w:pPr>
                      <w:r w:rsidRPr="00E370DF">
                        <w:rPr>
                          <w:rFonts w:ascii="Calibri" w:hAnsi="Calibri" w:cs="Calibri"/>
                          <w:b/>
                          <w:sz w:val="56"/>
                          <w:szCs w:val="120"/>
                        </w:rPr>
                        <w:t>HZS Jihomoravského kraje</w:t>
                      </w:r>
                      <w:r w:rsidRPr="00E370DF">
                        <w:rPr>
                          <w:rFonts w:ascii="Calibri" w:hAnsi="Calibri" w:cs="Calibri"/>
                          <w:b/>
                          <w:sz w:val="56"/>
                          <w:szCs w:val="36"/>
                        </w:rPr>
                        <w:t xml:space="preserve"> </w:t>
                      </w:r>
                    </w:p>
                    <w:p w14:paraId="31E26C7E" w14:textId="78E4D071" w:rsidR="00FF175C" w:rsidRDefault="00FF175C" w:rsidP="00197A35">
                      <w:pPr>
                        <w:jc w:val="center"/>
                        <w:rPr>
                          <w:rFonts w:ascii="Calibri" w:hAnsi="Calibri" w:cs="Calibri"/>
                          <w:sz w:val="5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sz w:val="56"/>
                          <w:szCs w:val="36"/>
                        </w:rPr>
                        <w:t>2018</w:t>
                      </w:r>
                    </w:p>
                    <w:p w14:paraId="62EFA8C3" w14:textId="3A037669" w:rsidR="00FF175C" w:rsidRDefault="00FF175C" w:rsidP="00197A35">
                      <w:pPr>
                        <w:jc w:val="center"/>
                        <w:rPr>
                          <w:rFonts w:ascii="Calibri" w:hAnsi="Calibri" w:cs="Calibri"/>
                          <w:sz w:val="28"/>
                          <w:szCs w:val="36"/>
                        </w:rPr>
                      </w:pPr>
                      <w:r>
                        <w:rPr>
                          <w:rFonts w:cs="Calibri"/>
                          <w:b/>
                          <w:sz w:val="96"/>
                          <w:szCs w:val="36"/>
                        </w:rPr>
                        <w:br/>
                      </w:r>
                      <w:r>
                        <w:rPr>
                          <w:rFonts w:ascii="Calibri" w:hAnsi="Calibri" w:cs="Calibri"/>
                          <w:noProof/>
                          <w:sz w:val="28"/>
                          <w:szCs w:val="36"/>
                          <w:lang w:eastAsia="cs-CZ"/>
                        </w:rPr>
                        <w:drawing>
                          <wp:inline distT="0" distB="0" distL="0" distR="0" wp14:anchorId="37E57EF6" wp14:editId="56724ED2">
                            <wp:extent cx="2983832" cy="4065905"/>
                            <wp:effectExtent l="0" t="0" r="0" b="0"/>
                            <wp:docPr id="702" name="Obrázek 7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5" name="logo.png"/>
                                    <pic:cNvPicPr/>
                                  </pic:nvPicPr>
                                  <pic:blipFill rotWithShape="1"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039" t="6966" r="5665" b="89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84918" cy="40673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2A2ADE" w14:textId="23D73213" w:rsidR="00FF175C" w:rsidRPr="00A82F2D" w:rsidRDefault="00FF175C" w:rsidP="00197A35">
                      <w:pPr>
                        <w:jc w:val="center"/>
                        <w:rPr>
                          <w:rFonts w:ascii="Calibri" w:hAnsi="Calibri" w:cs="Calibri"/>
                          <w:b/>
                          <w:sz w:val="36"/>
                          <w:szCs w:val="36"/>
                        </w:rPr>
                      </w:pPr>
                      <w:r w:rsidRPr="00A82F2D">
                        <w:rPr>
                          <w:rFonts w:cs="Calibri"/>
                          <w:b/>
                          <w:sz w:val="96"/>
                          <w:szCs w:val="36"/>
                        </w:rPr>
                        <w:br/>
                      </w:r>
                      <w:r w:rsidRPr="00A82F2D">
                        <w:rPr>
                          <w:rFonts w:ascii="Calibri" w:hAnsi="Calibri" w:cs="Calibri"/>
                          <w:b/>
                          <w:sz w:val="36"/>
                          <w:szCs w:val="36"/>
                        </w:rPr>
                        <w:t xml:space="preserve">Přehled událostí a zásahů jednotek požární ochrany </w:t>
                      </w:r>
                    </w:p>
                    <w:p w14:paraId="2FBB3AF3" w14:textId="5D698F51" w:rsidR="00FF175C" w:rsidRPr="00A82F2D" w:rsidRDefault="00FF175C" w:rsidP="00197A35">
                      <w:pPr>
                        <w:spacing w:line="360" w:lineRule="auto"/>
                        <w:jc w:val="center"/>
                        <w:rPr>
                          <w:rFonts w:ascii="Calibri" w:hAnsi="Calibri" w:cs="Calibri"/>
                          <w:b/>
                          <w:sz w:val="44"/>
                          <w:szCs w:val="36"/>
                        </w:rPr>
                      </w:pPr>
                      <w:r w:rsidRPr="00A82F2D">
                        <w:rPr>
                          <w:rFonts w:ascii="Calibri" w:hAnsi="Calibri" w:cs="Calibri"/>
                          <w:b/>
                          <w:sz w:val="36"/>
                          <w:szCs w:val="36"/>
                        </w:rPr>
                        <w:t>na území Jihomoravského kraje za rok 201</w:t>
                      </w:r>
                      <w:r>
                        <w:rPr>
                          <w:rFonts w:ascii="Calibri" w:hAnsi="Calibri" w:cs="Calibri"/>
                          <w:b/>
                          <w:sz w:val="36"/>
                          <w:szCs w:val="36"/>
                        </w:rPr>
                        <w:t>8</w:t>
                      </w:r>
                    </w:p>
                    <w:p w14:paraId="3CD14DE0" w14:textId="77777777" w:rsidR="00FF175C" w:rsidRDefault="00FF175C" w:rsidP="00197A35">
                      <w:pPr>
                        <w:jc w:val="left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A4451B">
        <w:rPr>
          <w:highlight w:val="yellow"/>
        </w:rPr>
        <w:br w:type="page"/>
      </w:r>
    </w:p>
    <w:p w14:paraId="06758F74" w14:textId="77777777" w:rsidR="008D5610" w:rsidRPr="00C051D1" w:rsidRDefault="00383B15" w:rsidP="008D5610">
      <w:pPr>
        <w:pStyle w:val="Nadpisobsahu"/>
        <w:tabs>
          <w:tab w:val="left" w:pos="993"/>
        </w:tabs>
      </w:pPr>
      <w:r w:rsidRPr="00A4451B">
        <w:rPr>
          <w:noProof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26496" behindDoc="0" locked="0" layoutInCell="1" allowOverlap="1" wp14:anchorId="04CA20E6" wp14:editId="145FF674">
                <wp:simplePos x="0" y="0"/>
                <wp:positionH relativeFrom="margin">
                  <wp:align>right</wp:align>
                </wp:positionH>
                <wp:positionV relativeFrom="margin">
                  <wp:posOffset>6398895</wp:posOffset>
                </wp:positionV>
                <wp:extent cx="6616700" cy="2798445"/>
                <wp:effectExtent l="0" t="0" r="0" b="1905"/>
                <wp:wrapSquare wrapText="bothSides"/>
                <wp:docPr id="2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2798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32A08" w14:textId="77777777" w:rsidR="00FF175C" w:rsidRPr="00A4451B" w:rsidRDefault="00FF175C" w:rsidP="00F5121C">
                            <w:r w:rsidRPr="00A4451B">
                              <w:t>Vážení čtenáři,</w:t>
                            </w:r>
                          </w:p>
                          <w:p w14:paraId="68C04DC5" w14:textId="1B2A0F55" w:rsidR="00FF175C" w:rsidRPr="00A4451B" w:rsidRDefault="00FF175C" w:rsidP="00F5121C">
                            <w:r w:rsidRPr="00A4451B">
                              <w:t xml:space="preserve">předkládáme vám statistickou ročenku Hasičského záchranného sboru Jihomoravského kraje za rok 2018. Ročenka je rozdělena do tří částí. </w:t>
                            </w:r>
                            <w:r w:rsidRPr="00A4451B">
                              <w:rPr>
                                <w:b/>
                                <w:i/>
                              </w:rPr>
                              <w:t xml:space="preserve">První část </w:t>
                            </w:r>
                            <w:r w:rsidRPr="00A4451B">
                              <w:t xml:space="preserve">obsahuje podrobný statistický přehled </w:t>
                            </w:r>
                            <w:r w:rsidRPr="00A4451B">
                              <w:rPr>
                                <w:i/>
                              </w:rPr>
                              <w:t>mimořádných událostí</w:t>
                            </w:r>
                            <w:r w:rsidRPr="00A4451B">
                              <w:t xml:space="preserve"> v Jihomoravském kraji za celý rok, ať už se jednalo o požáry, dopravní nehody nebo jiné události, při nichž bylo nutné provedení záchranných nebo likvidačních prací jednotkami PO. Tyto činnosti jednotek se pak ve statistice evidují jako tzv. „</w:t>
                            </w:r>
                            <w:r w:rsidRPr="00A4451B">
                              <w:rPr>
                                <w:i/>
                              </w:rPr>
                              <w:t>zásahové činnosti</w:t>
                            </w:r>
                            <w:r w:rsidRPr="00A4451B">
                              <w:t xml:space="preserve">“, o kterých podrobněji pojednává </w:t>
                            </w:r>
                            <w:r w:rsidRPr="00A4451B">
                              <w:rPr>
                                <w:b/>
                                <w:i/>
                              </w:rPr>
                              <w:t>druhá část</w:t>
                            </w:r>
                            <w:r w:rsidRPr="00A4451B">
                              <w:t xml:space="preserve"> této ročenky. </w:t>
                            </w:r>
                            <w:r w:rsidRPr="00A4451B">
                              <w:rPr>
                                <w:b/>
                                <w:i/>
                              </w:rPr>
                              <w:t>Ve třetí části</w:t>
                            </w:r>
                            <w:r w:rsidRPr="00A4451B">
                              <w:t xml:space="preserve"> vám představujeme Hasičský záchranný sbor Jihomoravského kraje v širších souvislostech, zejména pak uveřejňujeme informace a data z činnosti státního požárního dozoru, operačního střediska a jiných oblastí působení našeho sboru. </w:t>
                            </w:r>
                          </w:p>
                          <w:p w14:paraId="347468BE" w14:textId="4E584321" w:rsidR="00FF175C" w:rsidRPr="00D15CD6" w:rsidRDefault="00FF175C" w:rsidP="00F5121C">
                            <w:r w:rsidRPr="00A4451B">
                              <w:t>Stejně jako v ročence za rok 2017 jsou stručné popisy vybraných událostí doplněny QR kódy s funkcí hypertextového odkazu, které po načtení pomocí mobilní aplikace čtenáře přesměrují na vybranou událost na internetové stránce.</w:t>
                            </w:r>
                          </w:p>
                          <w:p w14:paraId="7489DF58" w14:textId="77777777" w:rsidR="00FF175C" w:rsidRDefault="00FF175C" w:rsidP="00170FE5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69.8pt;margin-top:503.85pt;width:521pt;height:220.35pt;z-index:2516264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" filled="f" stroked="f">
                <v:textbox>
                  <w:txbxContent>
                    <w:p w14:paraId="40932A08" w14:textId="77777777" w:rsidR="00FF175C" w:rsidRPr="00A4451B" w:rsidRDefault="00FF175C" w:rsidP="00F5121C">
                      <w:r w:rsidRPr="00A4451B">
                        <w:t>Vážení čtenáři,</w:t>
                      </w:r>
                    </w:p>
                    <w:p w14:paraId="68C04DC5" w14:textId="1B2A0F55" w:rsidR="00FF175C" w:rsidRPr="00A4451B" w:rsidRDefault="00FF175C" w:rsidP="00F5121C">
                      <w:r w:rsidRPr="00A4451B">
                        <w:t xml:space="preserve">předkládáme vám statistickou ročenku Hasičského záchranného sboru Jihomoravského kraje za rok 2018. Ročenka je rozdělena do tří částí. </w:t>
                      </w:r>
                      <w:r w:rsidRPr="00A4451B">
                        <w:rPr>
                          <w:b/>
                          <w:i/>
                        </w:rPr>
                        <w:t xml:space="preserve">První část </w:t>
                      </w:r>
                      <w:r w:rsidRPr="00A4451B">
                        <w:t xml:space="preserve">obsahuje podrobný statistický přehled </w:t>
                      </w:r>
                      <w:r w:rsidRPr="00A4451B">
                        <w:rPr>
                          <w:i/>
                        </w:rPr>
                        <w:t>mimořádných událostí</w:t>
                      </w:r>
                      <w:r w:rsidRPr="00A4451B">
                        <w:t xml:space="preserve"> v Jihomoravském kraji za celý rok, ať už se jednalo o požáry, dopravní nehody nebo jiné události, při nichž bylo nutné provedení záchranných nebo likvidačních prací jednotkami PO. Tyto činnosti jednotek se pak ve statistice evidují jako tzv. „</w:t>
                      </w:r>
                      <w:r w:rsidRPr="00A4451B">
                        <w:rPr>
                          <w:i/>
                        </w:rPr>
                        <w:t>zásahové činnosti</w:t>
                      </w:r>
                      <w:r w:rsidRPr="00A4451B">
                        <w:t xml:space="preserve">“, o kterých podrobněji pojednává </w:t>
                      </w:r>
                      <w:r w:rsidRPr="00A4451B">
                        <w:rPr>
                          <w:b/>
                          <w:i/>
                        </w:rPr>
                        <w:t>druhá část</w:t>
                      </w:r>
                      <w:r w:rsidRPr="00A4451B">
                        <w:t xml:space="preserve"> této ročenky. </w:t>
                      </w:r>
                      <w:r w:rsidRPr="00A4451B">
                        <w:rPr>
                          <w:b/>
                          <w:i/>
                        </w:rPr>
                        <w:t>Ve třetí části</w:t>
                      </w:r>
                      <w:r w:rsidRPr="00A4451B">
                        <w:t xml:space="preserve"> vám představujeme Hasičský záchranný sbor Jihomoravského kraje v širších souvislostech, zejména pak uveřejňujeme informace a data z činnosti státního požárního dozoru, operačního střediska a jiných oblastí působení našeho sboru. </w:t>
                      </w:r>
                    </w:p>
                    <w:p w14:paraId="347468BE" w14:textId="4E584321" w:rsidR="00FF175C" w:rsidRPr="00D15CD6" w:rsidRDefault="00FF175C" w:rsidP="00F5121C">
                      <w:r w:rsidRPr="00A4451B">
                        <w:t>Stejně jako v ročence za rok 2017 jsou stručné popisy vybraných událostí doplněny QR kódy s funkcí hypertextového odkazu, které po načtení pomocí mobilní aplikace čtenáře přesměrují na vybranou událost na internetové stránce.</w:t>
                      </w:r>
                    </w:p>
                    <w:p w14:paraId="7489DF58" w14:textId="77777777" w:rsidR="00FF175C" w:rsidRDefault="00FF175C" w:rsidP="00170FE5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835AC" w:rsidRPr="00A4451B">
        <w:rPr>
          <w:highlight w:val="yellow"/>
        </w:rPr>
        <w:br w:type="page"/>
      </w:r>
      <w:r w:rsidR="00A835AC" w:rsidRPr="00C051D1">
        <w:lastRenderedPageBreak/>
        <w:t>Obsah</w:t>
      </w:r>
    </w:p>
    <w:sdt>
      <w:sdtPr>
        <w:rPr>
          <w:b w:val="0"/>
          <w:bCs w:val="0"/>
          <w:szCs w:val="22"/>
          <w:highlight w:val="yellow"/>
        </w:rPr>
        <w:id w:val="1512097805"/>
        <w:docPartObj>
          <w:docPartGallery w:val="Table of Contents"/>
          <w:docPartUnique/>
        </w:docPartObj>
      </w:sdtPr>
      <w:sdtEndPr>
        <w:rPr>
          <w:sz w:val="16"/>
          <w:szCs w:val="16"/>
        </w:rPr>
      </w:sdtEndPr>
      <w:sdtContent>
        <w:p w14:paraId="4880DC9E" w14:textId="77777777" w:rsidR="00C051D1" w:rsidRDefault="00C051D1">
          <w:pPr>
            <w:pStyle w:val="Obsah1"/>
            <w:rPr>
              <w:b w:val="0"/>
              <w:bCs w:val="0"/>
              <w:szCs w:val="22"/>
              <w:highlight w:val="yellow"/>
            </w:rPr>
            <w:sectPr w:rsidR="00C051D1" w:rsidSect="006212ED">
              <w:headerReference w:type="even" r:id="rId11"/>
              <w:headerReference w:type="default" r:id="rId12"/>
              <w:footerReference w:type="even" r:id="rId13"/>
              <w:footerReference w:type="default" r:id="rId14"/>
              <w:headerReference w:type="first" r:id="rId15"/>
              <w:footerReference w:type="first" r:id="rId16"/>
              <w:type w:val="continuous"/>
              <w:pgSz w:w="11906" w:h="16838"/>
              <w:pgMar w:top="720" w:right="720" w:bottom="720" w:left="720" w:header="1020" w:footer="567" w:gutter="0"/>
              <w:pgNumType w:start="0"/>
              <w:cols w:sep="1" w:space="568"/>
              <w:titlePg/>
              <w:docGrid w:linePitch="360"/>
            </w:sectPr>
          </w:pPr>
        </w:p>
        <w:p w14:paraId="29ED8BF8" w14:textId="37A421F7" w:rsidR="0039721B" w:rsidRPr="0039721B" w:rsidRDefault="00A835AC">
          <w:pPr>
            <w:pStyle w:val="Obsah1"/>
            <w:rPr>
              <w:rFonts w:asciiTheme="minorHAnsi" w:eastAsiaTheme="minorEastAsia" w:hAnsiTheme="minorHAnsi"/>
              <w:b w:val="0"/>
              <w:bCs w:val="0"/>
              <w:noProof/>
              <w:color w:val="auto"/>
              <w:szCs w:val="22"/>
              <w:lang w:eastAsia="cs-CZ"/>
            </w:rPr>
          </w:pPr>
          <w:r w:rsidRPr="00C051D1">
            <w:rPr>
              <w:sz w:val="18"/>
              <w:highlight w:val="yellow"/>
            </w:rPr>
            <w:lastRenderedPageBreak/>
            <w:fldChar w:fldCharType="begin"/>
          </w:r>
          <w:r w:rsidRPr="00C051D1">
            <w:rPr>
              <w:sz w:val="18"/>
              <w:highlight w:val="yellow"/>
            </w:rPr>
            <w:instrText xml:space="preserve"> TOC \o "1-3" \h \z \u </w:instrText>
          </w:r>
          <w:r w:rsidRPr="00C051D1">
            <w:rPr>
              <w:sz w:val="18"/>
              <w:highlight w:val="yellow"/>
            </w:rPr>
            <w:fldChar w:fldCharType="separate"/>
          </w:r>
          <w:hyperlink w:anchor="_Toc536185135" w:history="1">
            <w:r w:rsidR="0039721B" w:rsidRPr="0039721B">
              <w:rPr>
                <w:rStyle w:val="Hypertextovodkaz"/>
                <w:noProof/>
                <w:sz w:val="18"/>
              </w:rPr>
              <w:t>1</w:t>
            </w:r>
            <w:r w:rsidR="0039721B" w:rsidRPr="0039721B">
              <w:rPr>
                <w:rFonts w:asciiTheme="minorHAnsi" w:eastAsiaTheme="minorEastAsia" w:hAnsiTheme="minorHAnsi"/>
                <w:b w:val="0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Události na území Jihomoravského kraje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_Toc536185135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 w:rsidR="00B5524E">
              <w:rPr>
                <w:noProof/>
                <w:webHidden/>
                <w:sz w:val="18"/>
              </w:rPr>
              <w:t>3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191F7154" w14:textId="170760EA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36" w:history="1">
            <w:r w:rsidR="0039721B" w:rsidRPr="0039721B">
              <w:rPr>
                <w:rStyle w:val="Hypertextovodkaz"/>
                <w:noProof/>
                <w:sz w:val="18"/>
              </w:rPr>
              <w:t>1.1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Přehled událostí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_Toc536185136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664B5AE3" w14:textId="388CA29C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37" w:history="1">
            <w:r w:rsidR="0039721B" w:rsidRPr="0039721B">
              <w:rPr>
                <w:rStyle w:val="Hypertextovodkaz"/>
                <w:noProof/>
                <w:sz w:val="18"/>
              </w:rPr>
              <w:t>1.2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Přehled událostí za posledních 5 let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_Toc536185137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3EA9938" w14:textId="6D4735A7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38" w:history="1">
            <w:r w:rsidR="0039721B" w:rsidRPr="0039721B">
              <w:rPr>
                <w:rStyle w:val="Hypertextovodkaz"/>
                <w:noProof/>
                <w:sz w:val="18"/>
              </w:rPr>
              <w:t>1.3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Spolupráce se složkami IZS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_Toc536185138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10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0A04E29F" w14:textId="02825AAA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39" w:history="1">
            <w:r w:rsidR="0039721B" w:rsidRPr="0039721B">
              <w:rPr>
                <w:rStyle w:val="Hypertextovodkaz"/>
                <w:noProof/>
                <w:sz w:val="18"/>
              </w:rPr>
              <w:t>1.4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Požáry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_Toc536185139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11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876A92D" w14:textId="7AF18F0C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40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1.4.1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Požáry – další sledované ukazatele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_Toc536185140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13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B45251F" w14:textId="32E9B355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41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1.4.2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Požáry – Závažné mimořádné události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_Toc536185141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14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26AE072E" w14:textId="5011855E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42" w:history="1">
            <w:r w:rsidR="0039721B" w:rsidRPr="0039721B">
              <w:rPr>
                <w:rStyle w:val="Hypertextovodkaz"/>
                <w:noProof/>
                <w:sz w:val="18"/>
              </w:rPr>
              <w:t>1.5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Dopravní nehody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_Toc536185142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17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D563F5B" w14:textId="7CACCCF7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43" w:history="1">
            <w:r w:rsidR="0039721B" w:rsidRPr="0039721B">
              <w:rPr>
                <w:rStyle w:val="Hypertextovodkaz"/>
                <w:noProof/>
                <w:sz w:val="18"/>
              </w:rPr>
              <w:t>1.6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Záchrana osob a zvířat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_Toc536185143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19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0C9897B" w14:textId="12388F9B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44" w:history="1">
            <w:r w:rsidR="0039721B" w:rsidRPr="0039721B">
              <w:rPr>
                <w:rStyle w:val="Hypertextovodkaz"/>
                <w:noProof/>
                <w:sz w:val="18"/>
              </w:rPr>
              <w:t>1.7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Úniky nebezpečných látek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_Toc536185144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21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EAC2499" w14:textId="10F64771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45" w:history="1">
            <w:r w:rsidR="0039721B" w:rsidRPr="0039721B">
              <w:rPr>
                <w:rStyle w:val="Hypertextovodkaz"/>
                <w:noProof/>
                <w:sz w:val="18"/>
              </w:rPr>
              <w:t>1.8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Technické pomoci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_Toc536185145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23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2D04F798" w14:textId="761E9835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46" w:history="1">
            <w:r w:rsidR="0039721B" w:rsidRPr="0039721B">
              <w:rPr>
                <w:rStyle w:val="Hypertextovodkaz"/>
                <w:noProof/>
                <w:sz w:val="18"/>
              </w:rPr>
              <w:t>1.9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Události na území města Brna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_Toc536185146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25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329B5F5B" w14:textId="46000A64" w:rsidR="0039721B" w:rsidRPr="0039721B" w:rsidRDefault="00B5524E">
          <w:pPr>
            <w:pStyle w:val="Obsah1"/>
            <w:rPr>
              <w:rFonts w:asciiTheme="minorHAnsi" w:eastAsiaTheme="minorEastAsia" w:hAnsiTheme="minorHAnsi"/>
              <w:b w:val="0"/>
              <w:bCs w:val="0"/>
              <w:noProof/>
              <w:color w:val="auto"/>
              <w:szCs w:val="22"/>
              <w:lang w:eastAsia="cs-CZ"/>
            </w:rPr>
          </w:pPr>
          <w:hyperlink w:anchor="_Toc536185147" w:history="1">
            <w:r w:rsidR="0039721B" w:rsidRPr="0039721B">
              <w:rPr>
                <w:rStyle w:val="Hypertextovodkaz"/>
                <w:noProof/>
                <w:sz w:val="18"/>
              </w:rPr>
              <w:t>2</w:t>
            </w:r>
            <w:r w:rsidR="0039721B" w:rsidRPr="0039721B">
              <w:rPr>
                <w:rFonts w:asciiTheme="minorHAnsi" w:eastAsiaTheme="minorEastAsia" w:hAnsiTheme="minorHAnsi"/>
                <w:b w:val="0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JmK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_Toc536185147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28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0DA5F76F" w14:textId="0A12F326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48" w:history="1">
            <w:r w:rsidR="0039721B" w:rsidRPr="0039721B">
              <w:rPr>
                <w:rStyle w:val="Hypertextovodkaz"/>
                <w:noProof/>
                <w:sz w:val="18"/>
              </w:rPr>
              <w:t>2.1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HZS JmK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_Toc536185148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28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33121AD7" w14:textId="6050E936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49" w:history="1">
            <w:r w:rsidR="0039721B" w:rsidRPr="0039721B">
              <w:rPr>
                <w:rStyle w:val="Hypertextovodkaz"/>
                <w:noProof/>
                <w:sz w:val="18"/>
              </w:rPr>
              <w:t>2.2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okresu Blansko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_Toc536185149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29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89C88D0" w14:textId="44EE3FEB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0" w:history="1">
            <w:r w:rsidR="0039721B" w:rsidRPr="0039721B">
              <w:rPr>
                <w:rStyle w:val="Hypertextovodkaz"/>
                <w:noProof/>
                <w:sz w:val="18"/>
              </w:rPr>
              <w:t>2.3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města Brna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_Toc536185150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32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0839842F" w14:textId="2421DC17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1" w:history="1">
            <w:r w:rsidR="0039721B" w:rsidRPr="0039721B">
              <w:rPr>
                <w:rStyle w:val="Hypertextovodkaz"/>
                <w:noProof/>
                <w:sz w:val="18"/>
              </w:rPr>
              <w:t>2.4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okresu Brno-venkov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_Toc536185151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33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2190B2C7" w14:textId="5B91F2A0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2" w:history="1">
            <w:r w:rsidR="0039721B" w:rsidRPr="0039721B">
              <w:rPr>
                <w:rStyle w:val="Hypertextovodkaz"/>
                <w:noProof/>
                <w:sz w:val="18"/>
              </w:rPr>
              <w:t>2.5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okresu Břeclav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_Toc536185152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36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47273C82" w14:textId="233971FD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3" w:history="1">
            <w:r w:rsidR="0039721B" w:rsidRPr="0039721B">
              <w:rPr>
                <w:rStyle w:val="Hypertextovodkaz"/>
                <w:noProof/>
                <w:sz w:val="18"/>
              </w:rPr>
              <w:t>2.6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okresu Hodonín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_Toc536185153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37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47491441" w14:textId="6335FCE3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4" w:history="1">
            <w:r w:rsidR="0039721B" w:rsidRPr="0039721B">
              <w:rPr>
                <w:rStyle w:val="Hypertextovodkaz"/>
                <w:noProof/>
                <w:sz w:val="18"/>
              </w:rPr>
              <w:t>2.7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okresu Vyškov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_Toc536185154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39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99AD0F6" w14:textId="39394DB1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5" w:history="1">
            <w:r w:rsidR="0039721B" w:rsidRPr="0039721B">
              <w:rPr>
                <w:rStyle w:val="Hypertextovodkaz"/>
                <w:noProof/>
                <w:sz w:val="18"/>
              </w:rPr>
              <w:t>2.8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okresu Znojmo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_Toc536185155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41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234F54EC" w14:textId="7EB8D448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6" w:history="1">
            <w:r w:rsidR="0039721B" w:rsidRPr="0039721B">
              <w:rPr>
                <w:rStyle w:val="Hypertextovodkaz"/>
                <w:noProof/>
                <w:sz w:val="18"/>
              </w:rPr>
              <w:t>2.9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Zásahová činnost jednotek PO kategorií II – VI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_Toc536185156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44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35799643" w14:textId="1AD06C00" w:rsidR="0039721B" w:rsidRPr="0039721B" w:rsidRDefault="00B5524E">
          <w:pPr>
            <w:pStyle w:val="Obsah2"/>
            <w:tabs>
              <w:tab w:val="left" w:pos="720"/>
            </w:tabs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7" w:history="1">
            <w:r w:rsidR="0039721B" w:rsidRPr="0039721B">
              <w:rPr>
                <w:rStyle w:val="Hypertextovodkaz"/>
                <w:noProof/>
                <w:sz w:val="18"/>
              </w:rPr>
              <w:t>2.10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JSDHo s předurčeností na DN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_Toc536185157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44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1486487B" w14:textId="51F41566" w:rsidR="0039721B" w:rsidRPr="0039721B" w:rsidRDefault="00B5524E">
          <w:pPr>
            <w:pStyle w:val="Obsah2"/>
            <w:tabs>
              <w:tab w:val="left" w:pos="720"/>
            </w:tabs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8" w:history="1">
            <w:r w:rsidR="0039721B" w:rsidRPr="0039721B">
              <w:rPr>
                <w:rStyle w:val="Hypertextovodkaz"/>
                <w:noProof/>
                <w:sz w:val="18"/>
              </w:rPr>
              <w:t>2.11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Zásahy jednotek PO u událostí s AED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_Toc536185158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45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E975CBD" w14:textId="586DDBCD" w:rsidR="0039721B" w:rsidRPr="0039721B" w:rsidRDefault="00B5524E">
          <w:pPr>
            <w:pStyle w:val="Obsah2"/>
            <w:tabs>
              <w:tab w:val="left" w:pos="720"/>
            </w:tabs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59" w:history="1">
            <w:r w:rsidR="0039721B" w:rsidRPr="0039721B">
              <w:rPr>
                <w:rStyle w:val="Hypertextovodkaz"/>
                <w:noProof/>
                <w:sz w:val="18"/>
              </w:rPr>
              <w:t>2.12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Podíl událostí spojených se zásahy jednotek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_Toc536185159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46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0FCDB87F" w14:textId="62FB4408" w:rsidR="0039721B" w:rsidRPr="0039721B" w:rsidRDefault="00B5524E">
          <w:pPr>
            <w:pStyle w:val="Obsah1"/>
            <w:rPr>
              <w:rFonts w:asciiTheme="minorHAnsi" w:eastAsiaTheme="minorEastAsia" w:hAnsiTheme="minorHAnsi"/>
              <w:b w:val="0"/>
              <w:bCs w:val="0"/>
              <w:noProof/>
              <w:color w:val="auto"/>
              <w:szCs w:val="22"/>
              <w:lang w:eastAsia="cs-CZ"/>
            </w:rPr>
          </w:pPr>
          <w:hyperlink w:anchor="_Toc536185160" w:history="1">
            <w:r w:rsidR="0039721B" w:rsidRPr="0039721B">
              <w:rPr>
                <w:rStyle w:val="Hypertextovodkaz"/>
                <w:noProof/>
                <w:sz w:val="18"/>
              </w:rPr>
              <w:t>3</w:t>
            </w:r>
            <w:r w:rsidR="0039721B" w:rsidRPr="0039721B">
              <w:rPr>
                <w:rFonts w:asciiTheme="minorHAnsi" w:eastAsiaTheme="minorEastAsia" w:hAnsiTheme="minorHAnsi"/>
                <w:b w:val="0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Činnosti HZS JmK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_Toc536185160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622BA119" w14:textId="79969069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61" w:history="1">
            <w:r w:rsidR="0039721B" w:rsidRPr="0039721B">
              <w:rPr>
                <w:rStyle w:val="Hypertextovodkaz"/>
                <w:noProof/>
                <w:sz w:val="18"/>
              </w:rPr>
              <w:t>3.1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Operační středisko HZS JmK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_Toc536185161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3ED0286E" w14:textId="44D1C87F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62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3.1.1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Mobilní operační pracoviště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_Toc536185162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2ABD076" w14:textId="4FE1CC24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63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3.1.2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Formálně založené události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_Toc536185163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24692A2B" w14:textId="487BFD6D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64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3.1.3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Zátěžový test „ZATOP“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_Toc536185164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47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1836B4A" w14:textId="021058A1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65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3.1.4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TCTV 112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_Toc536185165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48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9B7F483" w14:textId="44758E24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66" w:history="1">
            <w:r w:rsidR="0039721B" w:rsidRPr="0039721B">
              <w:rPr>
                <w:rStyle w:val="Hypertextovodkaz"/>
                <w:noProof/>
                <w:sz w:val="18"/>
              </w:rPr>
              <w:t>3.2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Státní požární dozor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_Toc536185166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49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012C1E89" w14:textId="21F34F5F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67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3.2.1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Kontrolní činnost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_Toc536185167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49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149C1230" w14:textId="331E588B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68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3.2.2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Stavební prevence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_Toc536185168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51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4272798E" w14:textId="23D8F240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69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3.2.3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Správní řízení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_Toc536185169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52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3CAE11D1" w14:textId="20FE0112" w:rsidR="0039721B" w:rsidRPr="0039721B" w:rsidRDefault="00B5524E">
          <w:pPr>
            <w:pStyle w:val="Obsah2"/>
            <w:rPr>
              <w:rFonts w:asciiTheme="minorHAnsi" w:eastAsiaTheme="minorEastAsia" w:hAnsiTheme="minorHAnsi"/>
              <w:bCs w:val="0"/>
              <w:noProof/>
              <w:color w:val="auto"/>
              <w:szCs w:val="22"/>
              <w:lang w:eastAsia="cs-CZ"/>
            </w:rPr>
          </w:pPr>
          <w:hyperlink w:anchor="_Toc536185170" w:history="1">
            <w:r w:rsidR="0039721B" w:rsidRPr="0039721B">
              <w:rPr>
                <w:rStyle w:val="Hypertextovodkaz"/>
                <w:noProof/>
                <w:sz w:val="18"/>
              </w:rPr>
              <w:t>3.3</w:t>
            </w:r>
            <w:r w:rsidR="0039721B" w:rsidRPr="0039721B">
              <w:rPr>
                <w:rFonts w:asciiTheme="minorHAnsi" w:eastAsiaTheme="minorEastAsia" w:hAnsiTheme="minorHAnsi"/>
                <w:bCs w:val="0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Ostatní oblasti působení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_Toc536185170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53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7CEE5D2F" w14:textId="674872DD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71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3.3.1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Cvičení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_Toc536185171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53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F79C13E" w14:textId="716C229A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72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3.3.2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Lezci a letečtí záchranáři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_Toc536185172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53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CF75A63" w14:textId="120146BF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73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3.3.3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Skupina Stabilizace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_Toc536185173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54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18537344" w14:textId="69C5878C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74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3.3.4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Speleologové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_Toc536185174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54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479AF60" w14:textId="1B740519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75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3.3.5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Preventivně výchovná činnost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_Toc536185175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54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5B49CE24" w14:textId="55A4CA85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76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3.3.6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Pracoviště Laboratoř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_Toc536185176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55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397613DE" w14:textId="733E1A89" w:rsidR="0039721B" w:rsidRPr="0039721B" w:rsidRDefault="00B5524E">
          <w:pPr>
            <w:pStyle w:val="Obsah3"/>
            <w:rPr>
              <w:rFonts w:asciiTheme="minorHAnsi" w:eastAsiaTheme="minorEastAsia" w:hAnsiTheme="minorHAnsi"/>
              <w:noProof/>
              <w:color w:val="auto"/>
              <w:szCs w:val="22"/>
              <w:lang w:eastAsia="cs-CZ"/>
            </w:rPr>
          </w:pPr>
          <w:hyperlink w:anchor="_Toc536185177" w:history="1">
            <w:r w:rsidR="0039721B" w:rsidRPr="0039721B">
              <w:rPr>
                <w:rStyle w:val="Hypertextovodkaz"/>
                <w:noProof/>
                <w:sz w:val="1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3.3.7</w:t>
            </w:r>
            <w:r w:rsidR="0039721B" w:rsidRPr="0039721B">
              <w:rPr>
                <w:rFonts w:asciiTheme="minorHAnsi" w:eastAsiaTheme="minorEastAsia" w:hAnsiTheme="minorHAnsi"/>
                <w:noProof/>
                <w:color w:val="auto"/>
                <w:szCs w:val="22"/>
                <w:lang w:eastAsia="cs-CZ"/>
              </w:rPr>
              <w:tab/>
            </w:r>
            <w:r w:rsidR="0039721B" w:rsidRPr="0039721B">
              <w:rPr>
                <w:rStyle w:val="Hypertextovodkaz"/>
                <w:noProof/>
                <w:sz w:val="18"/>
              </w:rPr>
              <w:t>Chemicko-technická služba</w:t>
            </w:r>
            <w:r w:rsidR="0039721B" w:rsidRPr="0039721B">
              <w:rPr>
                <w:noProof/>
                <w:webHidden/>
                <w:sz w:val="18"/>
              </w:rPr>
              <w:tab/>
            </w:r>
            <w:r w:rsidR="0039721B" w:rsidRPr="0039721B">
              <w:rPr>
                <w:noProof/>
                <w:webHidden/>
                <w:sz w:val="18"/>
              </w:rPr>
              <w:fldChar w:fldCharType="begin"/>
            </w:r>
            <w:r w:rsidR="0039721B" w:rsidRPr="0039721B">
              <w:rPr>
                <w:noProof/>
                <w:webHidden/>
                <w:sz w:val="18"/>
              </w:rPr>
              <w:instrText xml:space="preserve"> PAGEREF _Toc536185177 \h </w:instrText>
            </w:r>
            <w:r w:rsidR="0039721B" w:rsidRPr="0039721B">
              <w:rPr>
                <w:noProof/>
                <w:webHidden/>
                <w:sz w:val="18"/>
              </w:rPr>
            </w:r>
            <w:r w:rsidR="0039721B" w:rsidRPr="0039721B">
              <w:rPr>
                <w:noProof/>
                <w:webHidden/>
                <w:sz w:val="18"/>
              </w:rPr>
              <w:fldChar w:fldCharType="separate"/>
            </w:r>
            <w:r>
              <w:rPr>
                <w:noProof/>
                <w:webHidden/>
                <w:sz w:val="18"/>
              </w:rPr>
              <w:t>56</w:t>
            </w:r>
            <w:r w:rsidR="0039721B" w:rsidRPr="0039721B">
              <w:rPr>
                <w:noProof/>
                <w:webHidden/>
                <w:sz w:val="18"/>
              </w:rPr>
              <w:fldChar w:fldCharType="end"/>
            </w:r>
          </w:hyperlink>
        </w:p>
        <w:p w14:paraId="14B63717" w14:textId="60AE6BDF" w:rsidR="00C051D1" w:rsidRDefault="00A835AC">
          <w:pPr>
            <w:rPr>
              <w:b/>
              <w:bCs/>
              <w:sz w:val="14"/>
              <w:szCs w:val="16"/>
              <w:highlight w:val="yellow"/>
            </w:rPr>
            <w:sectPr w:rsidR="00C051D1" w:rsidSect="00C051D1">
              <w:type w:val="continuous"/>
              <w:pgSz w:w="11906" w:h="16838"/>
              <w:pgMar w:top="720" w:right="720" w:bottom="720" w:left="720" w:header="1020" w:footer="567" w:gutter="0"/>
              <w:pgNumType w:start="0"/>
              <w:cols w:num="2" w:sep="1" w:space="568"/>
              <w:titlePg/>
              <w:docGrid w:linePitch="360"/>
            </w:sectPr>
          </w:pPr>
          <w:r w:rsidRPr="00C051D1">
            <w:rPr>
              <w:b/>
              <w:bCs/>
              <w:sz w:val="14"/>
              <w:szCs w:val="16"/>
              <w:highlight w:val="yellow"/>
            </w:rPr>
            <w:fldChar w:fldCharType="end"/>
          </w:r>
        </w:p>
        <w:p w14:paraId="77448A1E" w14:textId="129C6408" w:rsidR="00A835AC" w:rsidRPr="00A4451B" w:rsidRDefault="00B5524E">
          <w:pPr>
            <w:rPr>
              <w:sz w:val="16"/>
              <w:szCs w:val="16"/>
              <w:highlight w:val="yellow"/>
            </w:rPr>
          </w:pPr>
        </w:p>
      </w:sdtContent>
    </w:sdt>
    <w:p w14:paraId="4A84EC97" w14:textId="38B5C959" w:rsidR="00974682" w:rsidRPr="00A4451B" w:rsidRDefault="00974682" w:rsidP="00974682">
      <w:pPr>
        <w:rPr>
          <w:highlight w:val="yellow"/>
          <w:lang w:eastAsia="cs-CZ"/>
        </w:rPr>
      </w:pPr>
    </w:p>
    <w:p w14:paraId="691ABF24" w14:textId="56862D64" w:rsidR="00AD786A" w:rsidRPr="00A4451B" w:rsidRDefault="00AD786A" w:rsidP="006C7E30">
      <w:pPr>
        <w:pStyle w:val="Nadpisobsahu"/>
        <w:tabs>
          <w:tab w:val="left" w:pos="993"/>
        </w:tabs>
        <w:rPr>
          <w:highlight w:val="yellow"/>
        </w:rPr>
      </w:pPr>
    </w:p>
    <w:p w14:paraId="065A1F73" w14:textId="4888CCBD" w:rsidR="00AD786A" w:rsidRPr="00A4451B" w:rsidRDefault="00AD786A" w:rsidP="006C7E30">
      <w:pPr>
        <w:pStyle w:val="Nadpisobsahu"/>
        <w:tabs>
          <w:tab w:val="left" w:pos="993"/>
        </w:tabs>
        <w:rPr>
          <w:highlight w:val="yellow"/>
        </w:rPr>
      </w:pPr>
    </w:p>
    <w:p w14:paraId="4E60D839" w14:textId="39838A36" w:rsidR="006C7E30" w:rsidRPr="00AD41CD" w:rsidRDefault="006C7E30" w:rsidP="006C7E30">
      <w:pPr>
        <w:pStyle w:val="Nadpisobsahu"/>
        <w:tabs>
          <w:tab w:val="left" w:pos="993"/>
        </w:tabs>
      </w:pPr>
      <w:r w:rsidRPr="00AD41CD">
        <w:t>Použité zkratky</w:t>
      </w:r>
    </w:p>
    <w:p w14:paraId="094DF896" w14:textId="77777777" w:rsidR="00795477" w:rsidRPr="00AD41CD" w:rsidRDefault="00795477" w:rsidP="00927D34">
      <w:pPr>
        <w:tabs>
          <w:tab w:val="left" w:leader="dot" w:pos="851"/>
        </w:tabs>
        <w:spacing w:after="0"/>
        <w:ind w:right="-224"/>
        <w:sectPr w:rsidR="00795477" w:rsidRPr="00AD41CD" w:rsidSect="006212ED">
          <w:type w:val="continuous"/>
          <w:pgSz w:w="11906" w:h="16838"/>
          <w:pgMar w:top="720" w:right="720" w:bottom="720" w:left="720" w:header="1020" w:footer="567" w:gutter="0"/>
          <w:pgNumType w:start="0"/>
          <w:cols w:sep="1" w:space="568"/>
          <w:titlePg/>
          <w:docGrid w:linePitch="360"/>
        </w:sectPr>
      </w:pPr>
    </w:p>
    <w:p w14:paraId="0A057D2A" w14:textId="4C37AA71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lastRenderedPageBreak/>
        <w:t>AED</w:t>
      </w:r>
      <w:r w:rsidRPr="00AD41CD">
        <w:tab/>
        <w:t>Automatizovaný externí defibrilátor</w:t>
      </w:r>
    </w:p>
    <w:p w14:paraId="0F9F790C" w14:textId="77777777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BVV</w:t>
      </w:r>
      <w:r w:rsidRPr="00AD41CD">
        <w:tab/>
        <w:t>Brněnské výstaviště a veletrhy</w:t>
      </w:r>
    </w:p>
    <w:p w14:paraId="4B580BE2" w14:textId="0387D6E1" w:rsidR="006807F4" w:rsidRPr="00AD41CD" w:rsidRDefault="006807F4" w:rsidP="00541EC0">
      <w:pPr>
        <w:tabs>
          <w:tab w:val="left" w:leader="dot" w:pos="993"/>
        </w:tabs>
        <w:spacing w:after="0"/>
        <w:ind w:right="-224"/>
      </w:pPr>
      <w:r w:rsidRPr="00AD41CD">
        <w:t>ČHMÚ</w:t>
      </w:r>
      <w:r w:rsidRPr="00AD41CD">
        <w:tab/>
        <w:t>Český hydrometeorologický úřad</w:t>
      </w:r>
    </w:p>
    <w:p w14:paraId="73F36B17" w14:textId="39BD7639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DN</w:t>
      </w:r>
      <w:r w:rsidRPr="00AD41CD">
        <w:tab/>
        <w:t>Dopravní nehoda</w:t>
      </w:r>
    </w:p>
    <w:p w14:paraId="346D483E" w14:textId="64E78BC6" w:rsidR="009F7A31" w:rsidRPr="00AD41CD" w:rsidRDefault="009F7A31" w:rsidP="00541EC0">
      <w:pPr>
        <w:tabs>
          <w:tab w:val="left" w:leader="dot" w:pos="993"/>
        </w:tabs>
        <w:spacing w:after="0"/>
        <w:ind w:right="-224"/>
      </w:pPr>
      <w:r w:rsidRPr="00AD41CD">
        <w:t>DP</w:t>
      </w:r>
      <w:r w:rsidRPr="00AD41CD">
        <w:tab/>
        <w:t>Dýchací přístroj</w:t>
      </w:r>
    </w:p>
    <w:p w14:paraId="21EA2464" w14:textId="5B8E88D3" w:rsidR="00604336" w:rsidRPr="00AD41CD" w:rsidRDefault="00541EC0" w:rsidP="00541EC0">
      <w:pPr>
        <w:tabs>
          <w:tab w:val="left" w:leader="dot" w:pos="993"/>
        </w:tabs>
        <w:spacing w:after="0"/>
        <w:ind w:right="-224"/>
      </w:pPr>
      <w:r>
        <w:t>FZŠ</w:t>
      </w:r>
      <w:r>
        <w:tab/>
      </w:r>
      <w:r w:rsidR="00604336" w:rsidRPr="00AD41CD">
        <w:t>Fond zábrany škod</w:t>
      </w:r>
    </w:p>
    <w:p w14:paraId="7725811C" w14:textId="77777777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HZS</w:t>
      </w:r>
      <w:r w:rsidRPr="00AD41CD">
        <w:tab/>
        <w:t>Hasičský záchranný sbor</w:t>
      </w:r>
    </w:p>
    <w:p w14:paraId="74D6F96B" w14:textId="77777777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IZS</w:t>
      </w:r>
      <w:r w:rsidRPr="00AD41CD">
        <w:tab/>
        <w:t>Integrovaný záchranný systém</w:t>
      </w:r>
    </w:p>
    <w:p w14:paraId="762B6D96" w14:textId="77777777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JmK</w:t>
      </w:r>
      <w:r w:rsidRPr="00AD41CD">
        <w:tab/>
        <w:t>Jihomoravský kraj</w:t>
      </w:r>
    </w:p>
    <w:p w14:paraId="7B180D19" w14:textId="77777777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JPO</w:t>
      </w:r>
      <w:r w:rsidRPr="00AD41CD">
        <w:tab/>
        <w:t>Jednotka požární ochrany</w:t>
      </w:r>
    </w:p>
    <w:p w14:paraId="64BB70CA" w14:textId="77777777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proofErr w:type="spellStart"/>
      <w:r w:rsidRPr="00AD41CD">
        <w:t>JSDHo</w:t>
      </w:r>
      <w:proofErr w:type="spellEnd"/>
      <w:r w:rsidRPr="00AD41CD">
        <w:tab/>
        <w:t>Jednotka sboru dobrovolných hasičů obce</w:t>
      </w:r>
    </w:p>
    <w:p w14:paraId="75512AD0" w14:textId="426C992C" w:rsidR="00A06FBB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KOPIS</w:t>
      </w:r>
      <w:r w:rsidRPr="00AD41CD">
        <w:tab/>
        <w:t xml:space="preserve">Krajské operační a </w:t>
      </w:r>
      <w:r w:rsidR="00A06FBB" w:rsidRPr="00AD41CD">
        <w:t>informační středisko</w:t>
      </w:r>
    </w:p>
    <w:p w14:paraId="5B3D09AB" w14:textId="0682CAAA" w:rsidR="009F7A31" w:rsidRPr="00AD41CD" w:rsidRDefault="009F7A31" w:rsidP="00541EC0">
      <w:pPr>
        <w:tabs>
          <w:tab w:val="left" w:leader="dot" w:pos="993"/>
        </w:tabs>
        <w:spacing w:after="0"/>
        <w:ind w:right="-224"/>
      </w:pPr>
      <w:r w:rsidRPr="00AD41CD">
        <w:t>KŘ</w:t>
      </w:r>
      <w:r w:rsidRPr="00AD41CD">
        <w:tab/>
        <w:t>Krajské ředitelství</w:t>
      </w:r>
    </w:p>
    <w:p w14:paraId="6CCC65FE" w14:textId="7CCEE965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OČ</w:t>
      </w:r>
      <w:r w:rsidRPr="00AD41CD">
        <w:tab/>
        <w:t>Ostatní činnost</w:t>
      </w:r>
    </w:p>
    <w:p w14:paraId="7871B2A3" w14:textId="77777777" w:rsidR="006C7E30" w:rsidRPr="00AD41CD" w:rsidRDefault="006C7E30" w:rsidP="00541EC0">
      <w:pPr>
        <w:tabs>
          <w:tab w:val="left" w:leader="dot" w:pos="993"/>
        </w:tabs>
        <w:spacing w:after="0"/>
        <w:ind w:right="-224"/>
      </w:pPr>
      <w:r w:rsidRPr="00AD41CD">
        <w:t>ORP</w:t>
      </w:r>
      <w:r w:rsidRPr="00AD41CD">
        <w:tab/>
        <w:t>Obec s rozšířenou působností</w:t>
      </w:r>
    </w:p>
    <w:p w14:paraId="481B2C5D" w14:textId="166276D8" w:rsidR="00940680" w:rsidRPr="00AD41CD" w:rsidRDefault="00940680" w:rsidP="00541EC0">
      <w:pPr>
        <w:tabs>
          <w:tab w:val="left" w:leader="dot" w:pos="993"/>
        </w:tabs>
        <w:spacing w:after="0"/>
        <w:ind w:right="-224"/>
      </w:pPr>
      <w:proofErr w:type="spellStart"/>
      <w:r w:rsidRPr="00AD41CD">
        <w:t>OpV</w:t>
      </w:r>
      <w:proofErr w:type="spellEnd"/>
      <w:r w:rsidRPr="00AD41CD">
        <w:tab/>
        <w:t>Odvolán</w:t>
      </w:r>
      <w:r w:rsidR="00320A88" w:rsidRPr="00AD41CD">
        <w:t>a</w:t>
      </w:r>
      <w:r w:rsidRPr="00AD41CD">
        <w:t xml:space="preserve"> před výjezdem</w:t>
      </w:r>
    </w:p>
    <w:p w14:paraId="5A75EEF8" w14:textId="7C07A22B" w:rsidR="00BA1B83" w:rsidRPr="00AD41CD" w:rsidRDefault="00BA1B83" w:rsidP="00FF175C">
      <w:pPr>
        <w:tabs>
          <w:tab w:val="left" w:leader="dot" w:pos="1418"/>
        </w:tabs>
        <w:spacing w:after="0"/>
        <w:ind w:right="-224"/>
      </w:pPr>
      <w:r w:rsidRPr="00AD41CD">
        <w:lastRenderedPageBreak/>
        <w:t>OMU</w:t>
      </w:r>
      <w:r w:rsidRPr="00AD41CD">
        <w:tab/>
        <w:t>Ostatní mimořádná událost</w:t>
      </w:r>
    </w:p>
    <w:p w14:paraId="3CDF10AD" w14:textId="741D51F2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P</w:t>
      </w:r>
      <w:r w:rsidRPr="00AD41CD">
        <w:tab/>
        <w:t>Požár</w:t>
      </w:r>
    </w:p>
    <w:p w14:paraId="548F8142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PČR</w:t>
      </w:r>
      <w:r w:rsidRPr="00AD41CD">
        <w:tab/>
        <w:t>Policie České republiky</w:t>
      </w:r>
    </w:p>
    <w:p w14:paraId="205E9499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PO</w:t>
      </w:r>
      <w:r w:rsidRPr="00AD41CD">
        <w:tab/>
        <w:t>Požární ochrana</w:t>
      </w:r>
    </w:p>
    <w:p w14:paraId="67778054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PP</w:t>
      </w:r>
      <w:r w:rsidRPr="00AD41CD">
        <w:tab/>
        <w:t>Planý poplach</w:t>
      </w:r>
    </w:p>
    <w:p w14:paraId="6E83130B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SDH</w:t>
      </w:r>
      <w:r w:rsidRPr="00AD41CD">
        <w:tab/>
        <w:t>Sbor dobrovolných hasičů</w:t>
      </w:r>
    </w:p>
    <w:p w14:paraId="357E88DB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SPD</w:t>
      </w:r>
      <w:r w:rsidRPr="00AD41CD">
        <w:tab/>
        <w:t>Státní požární dozor</w:t>
      </w:r>
    </w:p>
    <w:p w14:paraId="208BF322" w14:textId="1A0B94E1" w:rsidR="006C7E30" w:rsidRPr="00541EC0" w:rsidRDefault="006C7E30" w:rsidP="00541EC0">
      <w:pPr>
        <w:tabs>
          <w:tab w:val="left" w:leader="dot" w:pos="1418"/>
        </w:tabs>
        <w:spacing w:after="0"/>
        <w:ind w:right="-224"/>
      </w:pPr>
      <w:r w:rsidRPr="00541EC0">
        <w:t>SŽDC</w:t>
      </w:r>
      <w:r w:rsidRPr="00541EC0">
        <w:tab/>
        <w:t>Správa železniční dopravní cesty</w:t>
      </w:r>
    </w:p>
    <w:p w14:paraId="495B368F" w14:textId="3993EB0B" w:rsidR="000C23FF" w:rsidRPr="00541EC0" w:rsidRDefault="000C23FF" w:rsidP="00541EC0">
      <w:pPr>
        <w:tabs>
          <w:tab w:val="left" w:leader="dot" w:pos="1418"/>
        </w:tabs>
        <w:spacing w:after="0"/>
        <w:ind w:right="-224"/>
      </w:pPr>
      <w:r w:rsidRPr="00541EC0">
        <w:t>ŠVZ</w:t>
      </w:r>
      <w:r w:rsidR="00541EC0" w:rsidRPr="00541EC0">
        <w:t xml:space="preserve"> HZS ČR</w:t>
      </w:r>
      <w:r w:rsidR="00541EC0" w:rsidRPr="00541EC0">
        <w:tab/>
        <w:t xml:space="preserve">Školní a </w:t>
      </w:r>
      <w:proofErr w:type="spellStart"/>
      <w:r w:rsidR="00541EC0" w:rsidRPr="00541EC0">
        <w:t>vycvikové</w:t>
      </w:r>
      <w:proofErr w:type="spellEnd"/>
      <w:r w:rsidR="00541EC0" w:rsidRPr="00541EC0">
        <w:t xml:space="preserve"> zařízení HZS ČR</w:t>
      </w:r>
    </w:p>
    <w:p w14:paraId="33FB13BA" w14:textId="77777777" w:rsidR="006C7E30" w:rsidRPr="00541EC0" w:rsidRDefault="006C7E30" w:rsidP="00541EC0">
      <w:pPr>
        <w:tabs>
          <w:tab w:val="left" w:leader="dot" w:pos="1418"/>
        </w:tabs>
        <w:spacing w:after="0"/>
        <w:ind w:right="-224"/>
      </w:pPr>
      <w:r w:rsidRPr="00541EC0">
        <w:t>TCTV</w:t>
      </w:r>
      <w:r w:rsidRPr="00541EC0">
        <w:tab/>
        <w:t>Telefonní centrum tísňového volání</w:t>
      </w:r>
    </w:p>
    <w:p w14:paraId="5E55D003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541EC0">
        <w:t>TP</w:t>
      </w:r>
      <w:r w:rsidRPr="00541EC0">
        <w:tab/>
        <w:t>Technická pomoc</w:t>
      </w:r>
    </w:p>
    <w:p w14:paraId="1D19FC2D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UNL</w:t>
      </w:r>
      <w:r w:rsidRPr="00AD41CD">
        <w:tab/>
        <w:t>Únik nebezpečné látky</w:t>
      </w:r>
    </w:p>
    <w:p w14:paraId="08EC1235" w14:textId="77777777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ÚO</w:t>
      </w:r>
      <w:r w:rsidRPr="00AD41CD">
        <w:tab/>
        <w:t>Územní odbor</w:t>
      </w:r>
    </w:p>
    <w:p w14:paraId="03F2A8F9" w14:textId="60CC2E8A" w:rsidR="00CF4228" w:rsidRPr="00AD41CD" w:rsidRDefault="00CF4228" w:rsidP="00541EC0">
      <w:pPr>
        <w:tabs>
          <w:tab w:val="left" w:leader="dot" w:pos="1418"/>
        </w:tabs>
        <w:spacing w:after="0"/>
        <w:ind w:right="-224"/>
      </w:pPr>
      <w:r w:rsidRPr="00AD41CD">
        <w:t>VHJ</w:t>
      </w:r>
      <w:r w:rsidRPr="00AD41CD">
        <w:tab/>
        <w:t>Vojenská hasičská jednotka</w:t>
      </w:r>
    </w:p>
    <w:p w14:paraId="120B320B" w14:textId="7D9ED20C" w:rsidR="00AD41CD" w:rsidRPr="00AD41CD" w:rsidRDefault="00AD41CD" w:rsidP="00541EC0">
      <w:pPr>
        <w:tabs>
          <w:tab w:val="left" w:leader="dot" w:pos="1418"/>
        </w:tabs>
        <w:spacing w:after="0"/>
        <w:ind w:right="-224"/>
      </w:pPr>
      <w:r w:rsidRPr="00AD41CD">
        <w:t>ZATOP</w:t>
      </w:r>
      <w:r w:rsidRPr="00AD41CD">
        <w:tab/>
        <w:t>Zátěžový test operačního prostředí</w:t>
      </w:r>
    </w:p>
    <w:p w14:paraId="63833625" w14:textId="286DA978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ZOZ</w:t>
      </w:r>
      <w:r w:rsidRPr="00AD41CD">
        <w:tab/>
        <w:t>Záchrana osob a zvířat</w:t>
      </w:r>
    </w:p>
    <w:p w14:paraId="404C37BE" w14:textId="4A7C4B64" w:rsidR="006C7E30" w:rsidRPr="00AD41CD" w:rsidRDefault="006C7E30" w:rsidP="00541EC0">
      <w:pPr>
        <w:tabs>
          <w:tab w:val="left" w:leader="dot" w:pos="1418"/>
        </w:tabs>
        <w:spacing w:after="0"/>
        <w:ind w:right="-224"/>
      </w:pPr>
      <w:r w:rsidRPr="00AD41CD">
        <w:t>ZZS</w:t>
      </w:r>
      <w:r w:rsidRPr="00AD41CD">
        <w:tab/>
        <w:t>Zdravotnická záchranná služba</w:t>
      </w:r>
      <w:bookmarkStart w:id="1" w:name="_Toc470514513"/>
      <w:bookmarkStart w:id="2" w:name="_Toc472579743"/>
    </w:p>
    <w:p w14:paraId="1616AB59" w14:textId="77777777" w:rsidR="00795477" w:rsidRPr="00AD41CD" w:rsidRDefault="00795477">
      <w:pPr>
        <w:spacing w:after="160" w:line="259" w:lineRule="auto"/>
        <w:jc w:val="left"/>
        <w:sectPr w:rsidR="00795477" w:rsidRPr="00AD41CD" w:rsidSect="00795477">
          <w:type w:val="continuous"/>
          <w:pgSz w:w="11906" w:h="16838"/>
          <w:pgMar w:top="720" w:right="720" w:bottom="720" w:left="720" w:header="1020" w:footer="567" w:gutter="0"/>
          <w:pgNumType w:start="0"/>
          <w:cols w:num="2" w:space="708"/>
          <w:titlePg/>
          <w:docGrid w:linePitch="360"/>
        </w:sectPr>
      </w:pPr>
    </w:p>
    <w:p w14:paraId="6613BA57" w14:textId="59A801DE" w:rsidR="006C7E30" w:rsidRPr="00A4451B" w:rsidRDefault="006C7E30">
      <w:pPr>
        <w:spacing w:after="160" w:line="259" w:lineRule="auto"/>
        <w:jc w:val="left"/>
        <w:rPr>
          <w:highlight w:val="yellow"/>
        </w:rPr>
      </w:pPr>
      <w:r w:rsidRPr="00A4451B">
        <w:rPr>
          <w:highlight w:val="yellow"/>
        </w:rPr>
        <w:lastRenderedPageBreak/>
        <w:br w:type="page"/>
      </w:r>
    </w:p>
    <w:p w14:paraId="70447CFB" w14:textId="2A2C7264" w:rsidR="00BC6D7E" w:rsidRPr="00C051D1" w:rsidRDefault="00BC6D7E" w:rsidP="000B2CAB">
      <w:pPr>
        <w:pStyle w:val="Nadpis1"/>
        <w:tabs>
          <w:tab w:val="left" w:pos="993"/>
        </w:tabs>
      </w:pPr>
      <w:bookmarkStart w:id="3" w:name="_Toc473281862"/>
      <w:bookmarkStart w:id="4" w:name="_Toc473899238"/>
      <w:bookmarkStart w:id="5" w:name="_Toc474189648"/>
      <w:bookmarkStart w:id="6" w:name="_Toc507063134"/>
      <w:bookmarkStart w:id="7" w:name="_Toc536185135"/>
      <w:r w:rsidRPr="00C051D1">
        <w:lastRenderedPageBreak/>
        <w:t>Události</w:t>
      </w:r>
      <w:bookmarkEnd w:id="1"/>
      <w:bookmarkEnd w:id="2"/>
      <w:r w:rsidRPr="00C051D1">
        <w:t xml:space="preserve"> na území Jihomoravského kraje</w:t>
      </w:r>
      <w:bookmarkEnd w:id="3"/>
      <w:bookmarkEnd w:id="4"/>
      <w:bookmarkEnd w:id="5"/>
      <w:bookmarkEnd w:id="6"/>
      <w:bookmarkEnd w:id="7"/>
    </w:p>
    <w:p w14:paraId="0E7BA0D9" w14:textId="77777777" w:rsidR="00BC6D7E" w:rsidRPr="00C051D1" w:rsidRDefault="00BC6D7E" w:rsidP="000B2CAB">
      <w:pPr>
        <w:pStyle w:val="Nadpis1"/>
        <w:tabs>
          <w:tab w:val="left" w:pos="993"/>
        </w:tabs>
        <w:sectPr w:rsidR="00BC6D7E" w:rsidRPr="00C051D1" w:rsidSect="00627133">
          <w:type w:val="continuous"/>
          <w:pgSz w:w="11906" w:h="16838"/>
          <w:pgMar w:top="720" w:right="720" w:bottom="720" w:left="720" w:header="1020" w:footer="283" w:gutter="0"/>
          <w:pgNumType w:start="2"/>
          <w:cols w:space="708"/>
          <w:titlePg/>
          <w:docGrid w:linePitch="360"/>
        </w:sectPr>
      </w:pPr>
    </w:p>
    <w:p w14:paraId="456D7657" w14:textId="6AFB1ADD" w:rsidR="00E702B4" w:rsidRPr="003157E6" w:rsidRDefault="00E702B4" w:rsidP="00E702B4">
      <w:pPr>
        <w:tabs>
          <w:tab w:val="left" w:pos="993"/>
        </w:tabs>
        <w:spacing w:after="160" w:line="276" w:lineRule="auto"/>
        <w:rPr>
          <w:noProof/>
          <w:color w:val="190D55"/>
          <w:szCs w:val="20"/>
          <w:lang w:eastAsia="cs-CZ"/>
        </w:rPr>
      </w:pPr>
      <w:r w:rsidRPr="00DF08FB">
        <w:rPr>
          <w:noProof/>
          <w:color w:val="190D55"/>
          <w:szCs w:val="20"/>
          <w:lang w:eastAsia="cs-CZ"/>
        </w:rPr>
        <w:lastRenderedPageBreak/>
        <w:t>Hasičský záchranný sbor Jihomoravského kraje eviduje za rok 201</w:t>
      </w:r>
      <w:r w:rsidR="00DF08FB">
        <w:rPr>
          <w:noProof/>
          <w:color w:val="190D55"/>
          <w:szCs w:val="20"/>
          <w:lang w:eastAsia="cs-CZ"/>
        </w:rPr>
        <w:t>8</w:t>
      </w:r>
      <w:r w:rsidRPr="00DF08FB">
        <w:rPr>
          <w:noProof/>
          <w:color w:val="190D55"/>
          <w:szCs w:val="20"/>
          <w:lang w:eastAsia="cs-CZ"/>
        </w:rPr>
        <w:t xml:space="preserve"> celkem </w:t>
      </w:r>
      <w:r w:rsidRPr="00DF08FB">
        <w:rPr>
          <w:b/>
          <w:i/>
          <w:noProof/>
          <w:color w:val="190D55"/>
          <w:szCs w:val="20"/>
          <w:lang w:eastAsia="cs-CZ"/>
        </w:rPr>
        <w:t>1</w:t>
      </w:r>
      <w:r w:rsidR="00DF08FB" w:rsidRPr="00DF08FB">
        <w:rPr>
          <w:b/>
          <w:i/>
          <w:noProof/>
          <w:color w:val="190D55"/>
          <w:szCs w:val="20"/>
          <w:lang w:eastAsia="cs-CZ"/>
        </w:rPr>
        <w:t>1</w:t>
      </w:r>
      <w:r w:rsidRPr="00DF08FB">
        <w:rPr>
          <w:b/>
          <w:i/>
          <w:noProof/>
          <w:color w:val="190D55"/>
          <w:szCs w:val="20"/>
          <w:lang w:eastAsia="cs-CZ"/>
        </w:rPr>
        <w:t> </w:t>
      </w:r>
      <w:r w:rsidR="00DF08FB" w:rsidRPr="00DF08FB">
        <w:rPr>
          <w:b/>
          <w:i/>
          <w:noProof/>
          <w:color w:val="190D55"/>
          <w:szCs w:val="20"/>
          <w:lang w:eastAsia="cs-CZ"/>
        </w:rPr>
        <w:t>867</w:t>
      </w:r>
      <w:r w:rsidRPr="00DF08FB">
        <w:rPr>
          <w:b/>
          <w:i/>
          <w:noProof/>
          <w:color w:val="190D55"/>
          <w:szCs w:val="20"/>
          <w:lang w:eastAsia="cs-CZ"/>
        </w:rPr>
        <w:t xml:space="preserve"> událostí.</w:t>
      </w:r>
      <w:r w:rsidRPr="00DF08FB">
        <w:rPr>
          <w:noProof/>
          <w:color w:val="190D55"/>
          <w:szCs w:val="20"/>
          <w:lang w:eastAsia="cs-CZ"/>
        </w:rPr>
        <w:t xml:space="preserve"> Oproti roku 201</w:t>
      </w:r>
      <w:r w:rsidR="00B11336" w:rsidRPr="00DF08FB">
        <w:rPr>
          <w:noProof/>
          <w:color w:val="190D55"/>
          <w:szCs w:val="20"/>
          <w:lang w:eastAsia="cs-CZ"/>
        </w:rPr>
        <w:t>7</w:t>
      </w:r>
      <w:r w:rsidRPr="00DF08FB">
        <w:rPr>
          <w:noProof/>
          <w:color w:val="190D55"/>
          <w:szCs w:val="20"/>
          <w:lang w:eastAsia="cs-CZ"/>
        </w:rPr>
        <w:t xml:space="preserve">, kdy bylo řešeno </w:t>
      </w:r>
      <w:r w:rsidR="00B11336" w:rsidRPr="00DF08FB">
        <w:rPr>
          <w:noProof/>
          <w:color w:val="190D55"/>
          <w:szCs w:val="20"/>
          <w:lang w:eastAsia="cs-CZ"/>
        </w:rPr>
        <w:t>12</w:t>
      </w:r>
      <w:r w:rsidRPr="00DF08FB">
        <w:rPr>
          <w:noProof/>
          <w:color w:val="190D55"/>
          <w:szCs w:val="20"/>
          <w:lang w:eastAsia="cs-CZ"/>
        </w:rPr>
        <w:t> </w:t>
      </w:r>
      <w:r w:rsidR="00B11336" w:rsidRPr="00DF08FB">
        <w:rPr>
          <w:noProof/>
          <w:color w:val="190D55"/>
          <w:szCs w:val="20"/>
          <w:lang w:eastAsia="cs-CZ"/>
        </w:rPr>
        <w:t>109</w:t>
      </w:r>
      <w:r w:rsidRPr="00DF08FB">
        <w:rPr>
          <w:noProof/>
          <w:color w:val="190D55"/>
          <w:szCs w:val="20"/>
          <w:lang w:eastAsia="cs-CZ"/>
        </w:rPr>
        <w:t xml:space="preserve"> událostí,  se tak jejich počet </w:t>
      </w:r>
      <w:r w:rsidR="002129CA">
        <w:rPr>
          <w:noProof/>
          <w:color w:val="190D55"/>
          <w:szCs w:val="20"/>
          <w:lang w:eastAsia="cs-CZ"/>
        </w:rPr>
        <w:t xml:space="preserve">celkově </w:t>
      </w:r>
      <w:r w:rsidR="000327BC">
        <w:rPr>
          <w:noProof/>
          <w:color w:val="190D55"/>
          <w:szCs w:val="20"/>
          <w:lang w:eastAsia="cs-CZ"/>
        </w:rPr>
        <w:t>snížil, a to </w:t>
      </w:r>
      <w:r w:rsidR="00DF08FB" w:rsidRPr="00DF08FB">
        <w:rPr>
          <w:noProof/>
          <w:color w:val="190D55"/>
          <w:szCs w:val="20"/>
          <w:lang w:eastAsia="cs-CZ"/>
        </w:rPr>
        <w:t>o 242</w:t>
      </w:r>
      <w:r w:rsidRPr="00DF08FB">
        <w:rPr>
          <w:noProof/>
          <w:color w:val="190D55"/>
          <w:szCs w:val="20"/>
          <w:lang w:eastAsia="cs-CZ"/>
        </w:rPr>
        <w:t xml:space="preserve"> událostí.</w:t>
      </w:r>
      <w:r w:rsidR="00BE4EAD">
        <w:rPr>
          <w:noProof/>
          <w:color w:val="190D55"/>
          <w:szCs w:val="20"/>
          <w:lang w:eastAsia="cs-CZ"/>
        </w:rPr>
        <w:t xml:space="preserve"> </w:t>
      </w:r>
      <w:r w:rsidR="009F544D" w:rsidRPr="003157E6">
        <w:rPr>
          <w:noProof/>
          <w:color w:val="190D55"/>
          <w:szCs w:val="20"/>
          <w:lang w:eastAsia="cs-CZ"/>
        </w:rPr>
        <w:t>Tento pokles lze vysvětlit tím, že se v roce 2018 neopakovala obdobná situace, jak</w:t>
      </w:r>
      <w:r w:rsidR="0019746A" w:rsidRPr="003157E6">
        <w:rPr>
          <w:noProof/>
          <w:color w:val="190D55"/>
          <w:szCs w:val="20"/>
          <w:lang w:eastAsia="cs-CZ"/>
        </w:rPr>
        <w:t>o</w:t>
      </w:r>
      <w:r w:rsidR="009F544D" w:rsidRPr="003157E6">
        <w:rPr>
          <w:noProof/>
          <w:color w:val="190D55"/>
          <w:szCs w:val="20"/>
          <w:lang w:eastAsia="cs-CZ"/>
        </w:rPr>
        <w:t xml:space="preserve"> </w:t>
      </w:r>
      <w:r w:rsidR="0019746A" w:rsidRPr="003157E6">
        <w:rPr>
          <w:noProof/>
          <w:color w:val="190D55"/>
          <w:szCs w:val="20"/>
          <w:lang w:eastAsia="cs-CZ"/>
        </w:rPr>
        <w:t xml:space="preserve">při </w:t>
      </w:r>
      <w:r w:rsidR="009F544D" w:rsidRPr="003157E6">
        <w:rPr>
          <w:noProof/>
          <w:color w:val="190D55"/>
          <w:szCs w:val="20"/>
          <w:lang w:eastAsia="cs-CZ"/>
        </w:rPr>
        <w:t xml:space="preserve"> orkán</w:t>
      </w:r>
      <w:r w:rsidR="0019746A" w:rsidRPr="003157E6">
        <w:rPr>
          <w:noProof/>
          <w:color w:val="190D55"/>
          <w:szCs w:val="20"/>
          <w:lang w:eastAsia="cs-CZ"/>
        </w:rPr>
        <w:t>u</w:t>
      </w:r>
      <w:r w:rsidR="009F544D" w:rsidRPr="003157E6">
        <w:rPr>
          <w:noProof/>
          <w:color w:val="190D55"/>
          <w:szCs w:val="20"/>
          <w:lang w:eastAsia="cs-CZ"/>
        </w:rPr>
        <w:t xml:space="preserve"> Herwart</w:t>
      </w:r>
      <w:r w:rsidR="0019746A" w:rsidRPr="003157E6">
        <w:rPr>
          <w:noProof/>
          <w:color w:val="190D55"/>
          <w:szCs w:val="20"/>
          <w:lang w:eastAsia="cs-CZ"/>
        </w:rPr>
        <w:t xml:space="preserve"> v roce 2017</w:t>
      </w:r>
      <w:r w:rsidR="009F544D" w:rsidRPr="003157E6">
        <w:rPr>
          <w:noProof/>
          <w:color w:val="190D55"/>
          <w:szCs w:val="20"/>
          <w:lang w:eastAsia="cs-CZ"/>
        </w:rPr>
        <w:t xml:space="preserve">. </w:t>
      </w:r>
      <w:r w:rsidR="000327BC">
        <w:rPr>
          <w:noProof/>
          <w:color w:val="190D55"/>
          <w:szCs w:val="20"/>
          <w:lang w:eastAsia="cs-CZ"/>
        </w:rPr>
        <w:t>Tím se </w:t>
      </w:r>
      <w:r w:rsidR="0019746A" w:rsidRPr="003157E6">
        <w:rPr>
          <w:noProof/>
          <w:color w:val="190D55"/>
          <w:szCs w:val="20"/>
          <w:lang w:eastAsia="cs-CZ"/>
        </w:rPr>
        <w:t>enormě snížil počet technických zásahů, u</w:t>
      </w:r>
      <w:r w:rsidR="000327BC">
        <w:rPr>
          <w:noProof/>
          <w:color w:val="190D55"/>
          <w:szCs w:val="20"/>
          <w:lang w:eastAsia="cs-CZ"/>
        </w:rPr>
        <w:t> </w:t>
      </w:r>
      <w:r w:rsidR="002129CA" w:rsidRPr="003157E6">
        <w:rPr>
          <w:noProof/>
          <w:color w:val="190D55"/>
          <w:szCs w:val="20"/>
          <w:lang w:eastAsia="cs-CZ"/>
        </w:rPr>
        <w:t xml:space="preserve">všech </w:t>
      </w:r>
      <w:r w:rsidR="009F544D" w:rsidRPr="003157E6">
        <w:rPr>
          <w:noProof/>
          <w:color w:val="190D55"/>
          <w:szCs w:val="20"/>
          <w:lang w:eastAsia="cs-CZ"/>
        </w:rPr>
        <w:t xml:space="preserve">ostatních </w:t>
      </w:r>
      <w:r w:rsidR="002129CA" w:rsidRPr="003157E6">
        <w:rPr>
          <w:noProof/>
          <w:color w:val="190D55"/>
          <w:szCs w:val="20"/>
          <w:lang w:eastAsia="cs-CZ"/>
        </w:rPr>
        <w:t>typ</w:t>
      </w:r>
      <w:r w:rsidR="0019746A" w:rsidRPr="003157E6">
        <w:rPr>
          <w:noProof/>
          <w:color w:val="190D55"/>
          <w:szCs w:val="20"/>
          <w:lang w:eastAsia="cs-CZ"/>
        </w:rPr>
        <w:t>ů</w:t>
      </w:r>
      <w:r w:rsidR="002129CA" w:rsidRPr="003157E6">
        <w:rPr>
          <w:noProof/>
          <w:color w:val="190D55"/>
          <w:szCs w:val="20"/>
          <w:lang w:eastAsia="cs-CZ"/>
        </w:rPr>
        <w:t xml:space="preserve"> událostí </w:t>
      </w:r>
      <w:r w:rsidR="0019746A" w:rsidRPr="003157E6">
        <w:rPr>
          <w:noProof/>
          <w:color w:val="190D55"/>
          <w:szCs w:val="20"/>
          <w:lang w:eastAsia="cs-CZ"/>
        </w:rPr>
        <w:t xml:space="preserve">ale </w:t>
      </w:r>
      <w:r w:rsidR="002129CA" w:rsidRPr="003157E6">
        <w:rPr>
          <w:noProof/>
          <w:color w:val="190D55"/>
          <w:szCs w:val="20"/>
          <w:lang w:eastAsia="cs-CZ"/>
        </w:rPr>
        <w:t>pozorujeme</w:t>
      </w:r>
      <w:r w:rsidR="009F544D" w:rsidRPr="003157E6">
        <w:rPr>
          <w:noProof/>
          <w:color w:val="190D55"/>
          <w:szCs w:val="20"/>
          <w:lang w:eastAsia="cs-CZ"/>
        </w:rPr>
        <w:t xml:space="preserve"> jejich nárůst.</w:t>
      </w:r>
    </w:p>
    <w:p w14:paraId="3EE177F7" w14:textId="77CE2CB0" w:rsidR="00DF08FB" w:rsidRPr="00DF08FB" w:rsidRDefault="00DF08FB" w:rsidP="00E702B4">
      <w:pPr>
        <w:tabs>
          <w:tab w:val="left" w:pos="993"/>
        </w:tabs>
        <w:spacing w:after="160" w:line="276" w:lineRule="auto"/>
        <w:rPr>
          <w:noProof/>
          <w:color w:val="190D55"/>
          <w:szCs w:val="20"/>
          <w:lang w:eastAsia="cs-CZ"/>
        </w:rPr>
      </w:pPr>
      <w:r>
        <w:rPr>
          <w:noProof/>
          <w:color w:val="190D55"/>
          <w:szCs w:val="20"/>
          <w:lang w:eastAsia="cs-CZ"/>
        </w:rPr>
        <w:t xml:space="preserve">I </w:t>
      </w:r>
      <w:r w:rsidR="00BF667B" w:rsidRPr="003157E6">
        <w:rPr>
          <w:noProof/>
          <w:color w:val="190D55"/>
          <w:szCs w:val="20"/>
          <w:lang w:eastAsia="cs-CZ"/>
        </w:rPr>
        <w:t>přestože</w:t>
      </w:r>
      <w:r w:rsidRPr="003157E6">
        <w:rPr>
          <w:noProof/>
          <w:color w:val="190D55"/>
          <w:szCs w:val="20"/>
          <w:lang w:eastAsia="cs-CZ"/>
        </w:rPr>
        <w:t xml:space="preserve"> </w:t>
      </w:r>
      <w:r>
        <w:rPr>
          <w:noProof/>
          <w:color w:val="190D55"/>
          <w:szCs w:val="20"/>
          <w:lang w:eastAsia="cs-CZ"/>
        </w:rPr>
        <w:t>došlo oproti roku 2017 k</w:t>
      </w:r>
      <w:r w:rsidR="00BF667B">
        <w:rPr>
          <w:noProof/>
          <w:color w:val="190D55"/>
          <w:szCs w:val="20"/>
          <w:lang w:eastAsia="cs-CZ"/>
        </w:rPr>
        <w:t> výraznému</w:t>
      </w:r>
      <w:r>
        <w:rPr>
          <w:noProof/>
          <w:color w:val="190D55"/>
          <w:szCs w:val="20"/>
          <w:lang w:eastAsia="cs-CZ"/>
        </w:rPr>
        <w:t xml:space="preserve"> snížení počtu událostí spojených s </w:t>
      </w:r>
      <w:r w:rsidRPr="00DF08FB">
        <w:rPr>
          <w:b/>
          <w:i/>
          <w:noProof/>
          <w:color w:val="190D55"/>
          <w:szCs w:val="20"/>
          <w:lang w:eastAsia="cs-CZ"/>
        </w:rPr>
        <w:t>technickou pomocí</w:t>
      </w:r>
      <w:r>
        <w:rPr>
          <w:noProof/>
          <w:color w:val="190D55"/>
          <w:szCs w:val="20"/>
          <w:lang w:eastAsia="cs-CZ"/>
        </w:rPr>
        <w:t>,</w:t>
      </w:r>
      <w:r w:rsidR="00074125">
        <w:rPr>
          <w:noProof/>
          <w:color w:val="190D55"/>
          <w:szCs w:val="20"/>
          <w:lang w:eastAsia="cs-CZ"/>
        </w:rPr>
        <w:t xml:space="preserve"> </w:t>
      </w:r>
      <w:r w:rsidR="00074125" w:rsidRPr="003157E6">
        <w:rPr>
          <w:noProof/>
          <w:color w:val="190D55"/>
          <w:szCs w:val="20"/>
          <w:lang w:eastAsia="cs-CZ"/>
        </w:rPr>
        <w:t>a to o 676 případů</w:t>
      </w:r>
      <w:r w:rsidR="00074125">
        <w:rPr>
          <w:noProof/>
          <w:color w:val="190D55"/>
          <w:szCs w:val="20"/>
          <w:lang w:eastAsia="cs-CZ"/>
        </w:rPr>
        <w:t>,</w:t>
      </w:r>
      <w:r>
        <w:rPr>
          <w:noProof/>
          <w:color w:val="190D55"/>
          <w:szCs w:val="20"/>
          <w:lang w:eastAsia="cs-CZ"/>
        </w:rPr>
        <w:t xml:space="preserve"> stále mají tyto události </w:t>
      </w:r>
      <w:r w:rsidR="00074125" w:rsidRPr="003157E6">
        <w:rPr>
          <w:noProof/>
          <w:color w:val="190D55"/>
          <w:szCs w:val="20"/>
          <w:lang w:eastAsia="cs-CZ"/>
        </w:rPr>
        <w:t>největší</w:t>
      </w:r>
      <w:r w:rsidRPr="003157E6">
        <w:rPr>
          <w:noProof/>
          <w:color w:val="190D55"/>
          <w:szCs w:val="20"/>
          <w:lang w:eastAsia="cs-CZ"/>
        </w:rPr>
        <w:t xml:space="preserve"> </w:t>
      </w:r>
      <w:r>
        <w:rPr>
          <w:noProof/>
          <w:color w:val="190D55"/>
          <w:szCs w:val="20"/>
          <w:lang w:eastAsia="cs-CZ"/>
        </w:rPr>
        <w:t>podíl na celkovém počtu všech událostí HZS JmK. Celkem jic</w:t>
      </w:r>
      <w:r w:rsidR="000243F3">
        <w:rPr>
          <w:noProof/>
          <w:color w:val="190D55"/>
          <w:szCs w:val="20"/>
          <w:lang w:eastAsia="cs-CZ"/>
        </w:rPr>
        <w:t>h je v roce 2018 evidováno 4 365</w:t>
      </w:r>
      <w:r>
        <w:rPr>
          <w:noProof/>
          <w:color w:val="190D55"/>
          <w:szCs w:val="20"/>
          <w:lang w:eastAsia="cs-CZ"/>
        </w:rPr>
        <w:t xml:space="preserve">. </w:t>
      </w:r>
      <w:r w:rsidR="00E702B4" w:rsidRPr="00DF08FB">
        <w:rPr>
          <w:noProof/>
          <w:color w:val="190D55"/>
          <w:szCs w:val="20"/>
          <w:lang w:eastAsia="cs-CZ"/>
        </w:rPr>
        <w:t xml:space="preserve">Podrobněji se této kategorii </w:t>
      </w:r>
      <w:r w:rsidR="00E702B4" w:rsidRPr="00DF08FB">
        <w:rPr>
          <w:rFonts w:cs="Times New Roman"/>
          <w:color w:val="190D55"/>
          <w:szCs w:val="20"/>
        </w:rPr>
        <w:t xml:space="preserve">věnuje kapitola na </w:t>
      </w:r>
      <w:r w:rsidR="00E702B4" w:rsidRPr="00720FEE">
        <w:rPr>
          <w:noProof/>
          <w:color w:val="190D55"/>
          <w:szCs w:val="20"/>
          <w:lang w:eastAsia="cs-CZ"/>
        </w:rPr>
        <w:t>str. 23.</w:t>
      </w:r>
    </w:p>
    <w:p w14:paraId="26A636D7" w14:textId="62F037F6" w:rsidR="00E702B4" w:rsidRPr="00720FEE" w:rsidRDefault="00E702B4" w:rsidP="00E702B4">
      <w:pPr>
        <w:tabs>
          <w:tab w:val="left" w:pos="993"/>
        </w:tabs>
        <w:spacing w:after="160" w:line="276" w:lineRule="auto"/>
        <w:rPr>
          <w:noProof/>
          <w:color w:val="190D55"/>
          <w:szCs w:val="20"/>
          <w:lang w:eastAsia="cs-CZ"/>
        </w:rPr>
      </w:pPr>
      <w:r w:rsidRPr="00E960DA">
        <w:rPr>
          <w:noProof/>
          <w:color w:val="190D55"/>
          <w:szCs w:val="20"/>
          <w:lang w:eastAsia="cs-CZ"/>
        </w:rPr>
        <w:t xml:space="preserve">Druhým nejčastějším typem mimořádných událostí byly </w:t>
      </w:r>
      <w:r w:rsidRPr="00E960DA">
        <w:rPr>
          <w:b/>
          <w:i/>
          <w:noProof/>
          <w:color w:val="190D55"/>
          <w:szCs w:val="20"/>
          <w:lang w:eastAsia="cs-CZ"/>
        </w:rPr>
        <w:t xml:space="preserve"> dopravní nehody</w:t>
      </w:r>
      <w:r w:rsidRPr="00E960DA">
        <w:rPr>
          <w:noProof/>
          <w:color w:val="190D55"/>
          <w:szCs w:val="20"/>
          <w:lang w:eastAsia="cs-CZ"/>
        </w:rPr>
        <w:t xml:space="preserve">.  </w:t>
      </w:r>
      <w:r w:rsidRPr="008C5F71">
        <w:rPr>
          <w:noProof/>
          <w:color w:val="190D55"/>
          <w:szCs w:val="20"/>
          <w:lang w:eastAsia="cs-CZ"/>
        </w:rPr>
        <w:t xml:space="preserve">Jednotky PO zasahovaly u 2 </w:t>
      </w:r>
      <w:r w:rsidR="00E960DA" w:rsidRPr="008C5F71">
        <w:rPr>
          <w:noProof/>
          <w:color w:val="190D55"/>
          <w:szCs w:val="20"/>
          <w:lang w:eastAsia="cs-CZ"/>
        </w:rPr>
        <w:t>502</w:t>
      </w:r>
      <w:r w:rsidRPr="008C5F71">
        <w:rPr>
          <w:noProof/>
          <w:color w:val="190D55"/>
          <w:szCs w:val="20"/>
          <w:lang w:eastAsia="cs-CZ"/>
        </w:rPr>
        <w:t xml:space="preserve"> dopravních nehod, což představuje oproti roku 201</w:t>
      </w:r>
      <w:r w:rsidR="00E960DA" w:rsidRPr="008C5F71">
        <w:rPr>
          <w:noProof/>
          <w:color w:val="190D55"/>
          <w:szCs w:val="20"/>
          <w:lang w:eastAsia="cs-CZ"/>
        </w:rPr>
        <w:t>7</w:t>
      </w:r>
      <w:r w:rsidRPr="008C5F71">
        <w:rPr>
          <w:noProof/>
          <w:color w:val="190D55"/>
          <w:szCs w:val="20"/>
          <w:lang w:eastAsia="cs-CZ"/>
        </w:rPr>
        <w:t xml:space="preserve"> </w:t>
      </w:r>
      <w:r w:rsidR="00E47466" w:rsidRPr="003157E6">
        <w:rPr>
          <w:noProof/>
          <w:color w:val="190D55"/>
          <w:szCs w:val="20"/>
          <w:lang w:eastAsia="cs-CZ"/>
        </w:rPr>
        <w:t>již nárůst</w:t>
      </w:r>
      <w:r w:rsidRPr="008C5F71">
        <w:rPr>
          <w:noProof/>
          <w:color w:val="190D55"/>
          <w:szCs w:val="20"/>
          <w:lang w:eastAsia="cs-CZ"/>
        </w:rPr>
        <w:t xml:space="preserve">, v tomto případě o </w:t>
      </w:r>
      <w:r w:rsidR="00E960DA" w:rsidRPr="008C5F71">
        <w:rPr>
          <w:noProof/>
          <w:color w:val="190D55"/>
          <w:szCs w:val="20"/>
          <w:lang w:eastAsia="cs-CZ"/>
        </w:rPr>
        <w:t>234</w:t>
      </w:r>
      <w:r w:rsidRPr="008C5F71">
        <w:rPr>
          <w:noProof/>
          <w:color w:val="190D55"/>
          <w:szCs w:val="20"/>
          <w:lang w:eastAsia="cs-CZ"/>
        </w:rPr>
        <w:t xml:space="preserve"> událostí. Z celkového počtu dopravních nehod vyprošťovaly zaklíněné osoby z havarovaných vozidel ve 1</w:t>
      </w:r>
      <w:r w:rsidR="00F47909" w:rsidRPr="008C5F71">
        <w:rPr>
          <w:noProof/>
          <w:color w:val="190D55"/>
          <w:szCs w:val="20"/>
          <w:lang w:eastAsia="cs-CZ"/>
        </w:rPr>
        <w:t>26</w:t>
      </w:r>
      <w:r w:rsidRPr="008C5F71">
        <w:rPr>
          <w:noProof/>
          <w:color w:val="190D55"/>
          <w:szCs w:val="20"/>
          <w:lang w:eastAsia="cs-CZ"/>
        </w:rPr>
        <w:t xml:space="preserve"> případech. Podrobnější statistické informace o dopravních nehodách </w:t>
      </w:r>
      <w:r w:rsidRPr="00720FEE">
        <w:rPr>
          <w:noProof/>
          <w:color w:val="190D55"/>
          <w:szCs w:val="20"/>
          <w:lang w:eastAsia="cs-CZ"/>
        </w:rPr>
        <w:t>naleznete na str. 17.</w:t>
      </w:r>
      <w:r w:rsidR="008D5610" w:rsidRPr="00720FEE">
        <w:rPr>
          <w:noProof/>
          <w:color w:val="190D55"/>
          <w:szCs w:val="20"/>
          <w:lang w:eastAsia="cs-CZ"/>
        </w:rPr>
        <w:t xml:space="preserve"> </w:t>
      </w:r>
      <w:r w:rsidR="007E0309" w:rsidRPr="008C5F71">
        <w:rPr>
          <w:noProof/>
          <w:color w:val="190D55"/>
          <w:lang w:eastAsia="cs-CZ"/>
        </w:rPr>
        <mc:AlternateContent>
          <mc:Choice Requires="wps">
            <w:drawing>
              <wp:inline distT="0" distB="0" distL="0" distR="0" wp14:anchorId="349FC384" wp14:editId="701C6F0D">
                <wp:extent cx="3059430" cy="540000"/>
                <wp:effectExtent l="38100" t="38100" r="45720" b="31750"/>
                <wp:docPr id="698" name="Textové pole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540000"/>
                        </a:xfrm>
                        <a:prstGeom prst="rect">
                          <a:avLst/>
                        </a:prstGeom>
                        <a:gradFill>
                          <a:gsLst>
                            <a:gs pos="80000">
                              <a:srgbClr val="190D55"/>
                            </a:gs>
                            <a:gs pos="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10000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20000">
                              <a:schemeClr val="tx1"/>
                            </a:gs>
                          </a:gsLst>
                          <a:lin ang="5400000" scaled="1"/>
                        </a:gradFill>
                        <a:ln w="762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371AC" w14:textId="77777777" w:rsidR="00FF175C" w:rsidRDefault="00FF175C" w:rsidP="007E0309">
                            <w:pPr>
                              <w:jc w:val="center"/>
                              <w:rPr>
                                <w:b/>
                                <w:noProof/>
                                <w:color w:val="FFFFFF" w:themeColor="background1"/>
                                <w:sz w:val="22"/>
                                <w:lang w:eastAsia="cs-CZ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FFF" w:themeColor="background1"/>
                                <w:sz w:val="22"/>
                                <w:lang w:eastAsia="cs-CZ"/>
                              </w:rPr>
                              <w:t>Při dopravních nehodách hasiči zachránili celkem 1 144 osob.</w:t>
                            </w:r>
                          </w:p>
                          <w:p w14:paraId="0ECCD411" w14:textId="77777777" w:rsidR="00FF175C" w:rsidRDefault="00FF175C" w:rsidP="007E0309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ové pole 698" o:spid="_x0000_s1028" type="#_x0000_t202" style="width:240.9pt;height: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" fillcolor="#b2a6f1 [829]" strokecolor="white [3212]" strokeweight="6pt">
                <v:fill color2="#b2a6f1 [829]" colors="0 #b2a6f1;13107f #190d55;52429f #190d55;1 #b2a6f1" focus="100%" type="gradient"/>
                <v:textbox>
                  <w:txbxContent>
                    <w:p w14:paraId="742371AC" w14:textId="77777777" w:rsidR="00FF175C" w:rsidRDefault="00FF175C" w:rsidP="007E0309">
                      <w:pPr>
                        <w:jc w:val="center"/>
                        <w:rPr>
                          <w:b/>
                          <w:noProof/>
                          <w:color w:val="FFFFFF" w:themeColor="background1"/>
                          <w:sz w:val="22"/>
                          <w:lang w:eastAsia="cs-CZ"/>
                        </w:rPr>
                      </w:pPr>
                      <w:r>
                        <w:rPr>
                          <w:b/>
                          <w:noProof/>
                          <w:color w:val="FFFFFF" w:themeColor="background1"/>
                          <w:sz w:val="22"/>
                          <w:lang w:eastAsia="cs-CZ"/>
                        </w:rPr>
                        <w:t>Při dopravních nehodách hasiči zachránili celkem 1 144 osob.</w:t>
                      </w:r>
                    </w:p>
                    <w:p w14:paraId="0ECCD411" w14:textId="77777777" w:rsidR="00FF175C" w:rsidRDefault="00FF175C" w:rsidP="007E0309"/>
                  </w:txbxContent>
                </v:textbox>
                <w10:anchorlock/>
              </v:shape>
            </w:pict>
          </mc:Fallback>
        </mc:AlternateContent>
      </w:r>
    </w:p>
    <w:p w14:paraId="51F31980" w14:textId="4E9B1ED0" w:rsidR="008D5610" w:rsidRPr="008C5F71" w:rsidRDefault="00E702B4" w:rsidP="009873E3">
      <w:pPr>
        <w:tabs>
          <w:tab w:val="left" w:pos="993"/>
        </w:tabs>
        <w:spacing w:after="160" w:line="276" w:lineRule="auto"/>
        <w:rPr>
          <w:noProof/>
          <w:color w:val="190D55"/>
          <w:szCs w:val="20"/>
          <w:lang w:eastAsia="cs-CZ"/>
        </w:rPr>
      </w:pPr>
      <w:r w:rsidRPr="008C5F71">
        <w:rPr>
          <w:b/>
          <w:i/>
          <w:noProof/>
          <w:color w:val="190D55"/>
          <w:szCs w:val="20"/>
          <w:lang w:eastAsia="cs-CZ"/>
        </w:rPr>
        <w:t>Požáry</w:t>
      </w:r>
      <w:r w:rsidRPr="008C5F71">
        <w:rPr>
          <w:noProof/>
          <w:color w:val="190D55"/>
          <w:szCs w:val="20"/>
          <w:lang w:eastAsia="cs-CZ"/>
        </w:rPr>
        <w:t xml:space="preserve"> představují co do četnosti třetí nejrozšířenější typ události. V Jihomorav</w:t>
      </w:r>
      <w:r w:rsidR="00E960DA" w:rsidRPr="008C5F71">
        <w:rPr>
          <w:noProof/>
          <w:color w:val="190D55"/>
          <w:szCs w:val="20"/>
          <w:lang w:eastAsia="cs-CZ"/>
        </w:rPr>
        <w:t>s</w:t>
      </w:r>
      <w:r w:rsidRPr="008C5F71">
        <w:rPr>
          <w:noProof/>
          <w:color w:val="190D55"/>
          <w:szCs w:val="20"/>
          <w:lang w:eastAsia="cs-CZ"/>
        </w:rPr>
        <w:t>kém kraji vzniklo za sledované období 1 </w:t>
      </w:r>
      <w:r w:rsidR="00E960DA" w:rsidRPr="008C5F71">
        <w:rPr>
          <w:noProof/>
          <w:color w:val="190D55"/>
          <w:szCs w:val="20"/>
          <w:lang w:eastAsia="cs-CZ"/>
        </w:rPr>
        <w:t>844</w:t>
      </w:r>
      <w:r w:rsidRPr="008C5F71">
        <w:rPr>
          <w:noProof/>
          <w:color w:val="190D55"/>
          <w:szCs w:val="20"/>
          <w:lang w:eastAsia="cs-CZ"/>
        </w:rPr>
        <w:t xml:space="preserve"> požárů</w:t>
      </w:r>
      <w:r w:rsidRPr="00E960DA">
        <w:rPr>
          <w:noProof/>
          <w:color w:val="190D55"/>
          <w:szCs w:val="20"/>
          <w:lang w:eastAsia="cs-CZ"/>
        </w:rPr>
        <w:t>, což v meziročním</w:t>
      </w:r>
      <w:r w:rsidR="00E960DA" w:rsidRPr="00E960DA">
        <w:rPr>
          <w:noProof/>
          <w:color w:val="190D55"/>
          <w:szCs w:val="20"/>
          <w:lang w:eastAsia="cs-CZ"/>
        </w:rPr>
        <w:t xml:space="preserve"> srovnání předst</w:t>
      </w:r>
      <w:r w:rsidR="00051094">
        <w:rPr>
          <w:noProof/>
          <w:color w:val="190D55"/>
          <w:szCs w:val="20"/>
          <w:lang w:eastAsia="cs-CZ"/>
        </w:rPr>
        <w:t>a</w:t>
      </w:r>
      <w:r w:rsidR="00E960DA" w:rsidRPr="00E960DA">
        <w:rPr>
          <w:noProof/>
          <w:color w:val="190D55"/>
          <w:szCs w:val="20"/>
          <w:lang w:eastAsia="cs-CZ"/>
        </w:rPr>
        <w:t xml:space="preserve">vuje nárůst </w:t>
      </w:r>
      <w:r w:rsidR="003F3242">
        <w:rPr>
          <w:noProof/>
          <w:color w:val="190D55"/>
          <w:szCs w:val="20"/>
          <w:lang w:eastAsia="cs-CZ"/>
        </w:rPr>
        <w:br/>
      </w:r>
      <w:r w:rsidR="00E960DA" w:rsidRPr="00E960DA">
        <w:rPr>
          <w:noProof/>
          <w:color w:val="190D55"/>
          <w:szCs w:val="20"/>
          <w:lang w:eastAsia="cs-CZ"/>
        </w:rPr>
        <w:t>o</w:t>
      </w:r>
      <w:r w:rsidR="003F3242">
        <w:rPr>
          <w:noProof/>
          <w:color w:val="190D55"/>
          <w:szCs w:val="20"/>
          <w:lang w:eastAsia="cs-CZ"/>
        </w:rPr>
        <w:t xml:space="preserve"> </w:t>
      </w:r>
      <w:r w:rsidRPr="00E960DA">
        <w:rPr>
          <w:noProof/>
          <w:color w:val="190D55"/>
          <w:szCs w:val="20"/>
          <w:lang w:eastAsia="cs-CZ"/>
        </w:rPr>
        <w:t>8</w:t>
      </w:r>
      <w:r w:rsidR="00E960DA" w:rsidRPr="00E960DA">
        <w:rPr>
          <w:noProof/>
          <w:color w:val="190D55"/>
          <w:szCs w:val="20"/>
          <w:lang w:eastAsia="cs-CZ"/>
        </w:rPr>
        <w:t>1</w:t>
      </w:r>
      <w:r w:rsidRPr="00E960DA">
        <w:rPr>
          <w:noProof/>
          <w:color w:val="190D55"/>
          <w:szCs w:val="20"/>
          <w:lang w:eastAsia="cs-CZ"/>
        </w:rPr>
        <w:t xml:space="preserve"> případů. Při požárech vzni</w:t>
      </w:r>
      <w:r w:rsidR="00E960DA" w:rsidRPr="00E960DA">
        <w:rPr>
          <w:noProof/>
          <w:color w:val="190D55"/>
          <w:szCs w:val="20"/>
          <w:lang w:eastAsia="cs-CZ"/>
        </w:rPr>
        <w:t>kla  hmotná škoda přesahujíc</w:t>
      </w:r>
      <w:r w:rsidR="00E960DA" w:rsidRPr="009873E3">
        <w:rPr>
          <w:noProof/>
          <w:color w:val="190D55"/>
          <w:szCs w:val="20"/>
          <w:lang w:eastAsia="cs-CZ"/>
        </w:rPr>
        <w:t>í 23</w:t>
      </w:r>
      <w:r w:rsidRPr="009873E3">
        <w:rPr>
          <w:noProof/>
          <w:color w:val="190D55"/>
          <w:szCs w:val="20"/>
          <w:lang w:eastAsia="cs-CZ"/>
        </w:rPr>
        <w:t xml:space="preserve">0 milionů korun. Nejvyšší hmotné škody v kraji byly vyčísleny v okrese </w:t>
      </w:r>
      <w:r w:rsidRPr="003157E6">
        <w:rPr>
          <w:noProof/>
          <w:color w:val="190D55"/>
          <w:szCs w:val="20"/>
          <w:lang w:eastAsia="cs-CZ"/>
        </w:rPr>
        <w:t>Brno-</w:t>
      </w:r>
      <w:r w:rsidR="00E47466" w:rsidRPr="003157E6">
        <w:rPr>
          <w:noProof/>
          <w:color w:val="190D55"/>
          <w:szCs w:val="20"/>
          <w:lang w:eastAsia="cs-CZ"/>
        </w:rPr>
        <w:t>venkov</w:t>
      </w:r>
      <w:r w:rsidR="009873E3" w:rsidRPr="009873E3">
        <w:rPr>
          <w:noProof/>
          <w:color w:val="190D55"/>
          <w:szCs w:val="20"/>
          <w:lang w:eastAsia="cs-CZ"/>
        </w:rPr>
        <w:t xml:space="preserve">, a to v celkové výši </w:t>
      </w:r>
      <w:r w:rsidR="009873E3" w:rsidRPr="003157E6">
        <w:rPr>
          <w:noProof/>
          <w:color w:val="190D55"/>
          <w:szCs w:val="20"/>
          <w:lang w:eastAsia="cs-CZ"/>
        </w:rPr>
        <w:t xml:space="preserve">přes </w:t>
      </w:r>
      <w:r w:rsidR="00E47466" w:rsidRPr="003157E6">
        <w:rPr>
          <w:noProof/>
          <w:color w:val="190D55"/>
          <w:szCs w:val="20"/>
          <w:lang w:eastAsia="cs-CZ"/>
        </w:rPr>
        <w:t>56</w:t>
      </w:r>
      <w:r w:rsidRPr="003157E6">
        <w:rPr>
          <w:noProof/>
          <w:color w:val="190D55"/>
          <w:szCs w:val="20"/>
          <w:lang w:eastAsia="cs-CZ"/>
        </w:rPr>
        <w:t xml:space="preserve"> milionů </w:t>
      </w:r>
      <w:r w:rsidRPr="009873E3">
        <w:rPr>
          <w:noProof/>
          <w:color w:val="190D55"/>
          <w:szCs w:val="20"/>
          <w:lang w:eastAsia="cs-CZ"/>
        </w:rPr>
        <w:t xml:space="preserve">korun. Při požárech bylo </w:t>
      </w:r>
      <w:r w:rsidR="009873E3" w:rsidRPr="009873E3">
        <w:rPr>
          <w:noProof/>
          <w:color w:val="190D55"/>
          <w:szCs w:val="20"/>
          <w:lang w:eastAsia="cs-CZ"/>
        </w:rPr>
        <w:t>8</w:t>
      </w:r>
      <w:r w:rsidRPr="009873E3">
        <w:rPr>
          <w:noProof/>
          <w:color w:val="190D55"/>
          <w:szCs w:val="20"/>
          <w:lang w:eastAsia="cs-CZ"/>
        </w:rPr>
        <w:t xml:space="preserve"> osob usmrceno a 1</w:t>
      </w:r>
      <w:r w:rsidR="009873E3" w:rsidRPr="009873E3">
        <w:rPr>
          <w:noProof/>
          <w:color w:val="190D55"/>
          <w:szCs w:val="20"/>
          <w:lang w:eastAsia="cs-CZ"/>
        </w:rPr>
        <w:t>22</w:t>
      </w:r>
      <w:r w:rsidRPr="009873E3">
        <w:rPr>
          <w:noProof/>
          <w:color w:val="190D55"/>
          <w:szCs w:val="20"/>
          <w:lang w:eastAsia="cs-CZ"/>
        </w:rPr>
        <w:t> zraněno. Více informací k </w:t>
      </w:r>
      <w:r w:rsidRPr="008C5F71">
        <w:rPr>
          <w:noProof/>
          <w:color w:val="190D55"/>
          <w:szCs w:val="20"/>
          <w:lang w:eastAsia="cs-CZ"/>
        </w:rPr>
        <w:t>požárům najdete na</w:t>
      </w:r>
      <w:r w:rsidR="008D5610" w:rsidRPr="008C5F71">
        <w:rPr>
          <w:noProof/>
          <w:color w:val="190D55"/>
          <w:szCs w:val="20"/>
          <w:lang w:eastAsia="cs-CZ"/>
        </w:rPr>
        <w:t> </w:t>
      </w:r>
      <w:r w:rsidRPr="008C5F71">
        <w:rPr>
          <w:noProof/>
          <w:color w:val="190D55"/>
          <w:szCs w:val="20"/>
          <w:lang w:eastAsia="cs-CZ"/>
        </w:rPr>
        <w:t>str.</w:t>
      </w:r>
      <w:r w:rsidR="008D5610" w:rsidRPr="008C5F71">
        <w:rPr>
          <w:noProof/>
          <w:color w:val="190D55"/>
          <w:szCs w:val="20"/>
          <w:lang w:eastAsia="cs-CZ"/>
        </w:rPr>
        <w:t> </w:t>
      </w:r>
      <w:r w:rsidRPr="00720FEE">
        <w:rPr>
          <w:noProof/>
          <w:color w:val="190D55"/>
          <w:szCs w:val="20"/>
          <w:lang w:eastAsia="cs-CZ"/>
        </w:rPr>
        <w:t>11.</w:t>
      </w:r>
      <w:r w:rsidR="007E0309" w:rsidRPr="007E0309">
        <w:rPr>
          <w:noProof/>
          <w:color w:val="190D55"/>
          <w:lang w:eastAsia="cs-CZ"/>
        </w:rPr>
        <w:t xml:space="preserve"> </w:t>
      </w:r>
      <w:r w:rsidR="007E0309" w:rsidRPr="008C5F71">
        <w:rPr>
          <w:noProof/>
          <w:color w:val="190D55"/>
          <w:lang w:eastAsia="cs-CZ"/>
        </w:rPr>
        <mc:AlternateContent>
          <mc:Choice Requires="wps">
            <w:drawing>
              <wp:inline distT="0" distB="0" distL="0" distR="0" wp14:anchorId="1B989BB2" wp14:editId="4899C804">
                <wp:extent cx="3059430" cy="539750"/>
                <wp:effectExtent l="38100" t="38100" r="45720" b="31750"/>
                <wp:docPr id="700" name="Textové pole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539750"/>
                        </a:xfrm>
                        <a:prstGeom prst="rect">
                          <a:avLst/>
                        </a:prstGeom>
                        <a:gradFill>
                          <a:gsLst>
                            <a:gs pos="80000">
                              <a:srgbClr val="190D55"/>
                            </a:gs>
                            <a:gs pos="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10000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20000">
                              <a:schemeClr val="tx1"/>
                            </a:gs>
                          </a:gsLst>
                          <a:lin ang="5400000" scaled="1"/>
                        </a:gradFill>
                        <a:ln w="762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FC8B7" w14:textId="77777777" w:rsidR="00FF175C" w:rsidRDefault="00FF175C" w:rsidP="007E0309">
                            <w:pPr>
                              <w:jc w:val="center"/>
                              <w:rPr>
                                <w:b/>
                                <w:noProof/>
                                <w:color w:val="FFFFFF" w:themeColor="background1"/>
                                <w:sz w:val="22"/>
                                <w:lang w:eastAsia="cs-CZ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FFF" w:themeColor="background1"/>
                                <w:sz w:val="22"/>
                                <w:lang w:eastAsia="cs-CZ"/>
                              </w:rPr>
                              <w:t>Jednotky PO uchránily v roce 2018 hodnoty ve výši přes 933 milionů Kč.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ové pole 700" o:spid="_x0000_s1029" type="#_x0000_t202" style="width:240.9pt;height: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" fillcolor="#b2a6f1 [829]" strokecolor="white [3212]" strokeweight="6pt">
                <v:fill color2="#b2a6f1 [829]" colors="0 #b2a6f1;13107f #190d55;52429f #190d55;1 #b2a6f1" focus="100%" type="gradient"/>
                <v:textbox>
                  <w:txbxContent>
                    <w:p w14:paraId="14EFC8B7" w14:textId="77777777" w:rsidR="00FF175C" w:rsidRDefault="00FF175C" w:rsidP="007E0309">
                      <w:pPr>
                        <w:jc w:val="center"/>
                        <w:rPr>
                          <w:b/>
                          <w:noProof/>
                          <w:color w:val="FFFFFF" w:themeColor="background1"/>
                          <w:sz w:val="22"/>
                          <w:lang w:eastAsia="cs-CZ"/>
                        </w:rPr>
                      </w:pPr>
                      <w:r>
                        <w:rPr>
                          <w:b/>
                          <w:noProof/>
                          <w:color w:val="FFFFFF" w:themeColor="background1"/>
                          <w:sz w:val="22"/>
                          <w:lang w:eastAsia="cs-CZ"/>
                        </w:rPr>
                        <w:t>Jednotky PO uchránily v roce 2018 hodnoty ve výši přes 933 milionů Kč.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8D5610" w:rsidRPr="00720FEE">
        <w:rPr>
          <w:noProof/>
          <w:color w:val="190D55"/>
          <w:szCs w:val="20"/>
          <w:lang w:eastAsia="cs-CZ"/>
        </w:rPr>
        <w:t xml:space="preserve"> </w:t>
      </w:r>
    </w:p>
    <w:p w14:paraId="00F3A56E" w14:textId="3917A280" w:rsidR="00E702B4" w:rsidRPr="00720FEE" w:rsidRDefault="005C2125" w:rsidP="00E702B4">
      <w:pPr>
        <w:tabs>
          <w:tab w:val="left" w:pos="993"/>
        </w:tabs>
        <w:spacing w:line="276" w:lineRule="auto"/>
        <w:rPr>
          <w:noProof/>
          <w:color w:val="190D55"/>
          <w:szCs w:val="20"/>
          <w:lang w:eastAsia="cs-CZ"/>
        </w:rPr>
      </w:pPr>
      <w:r w:rsidRPr="008C5F71">
        <w:rPr>
          <w:rFonts w:cs="Times New Roman"/>
          <w:color w:val="190D55"/>
          <w:szCs w:val="20"/>
        </w:rPr>
        <w:lastRenderedPageBreak/>
        <w:t xml:space="preserve">Za rok 2018 </w:t>
      </w:r>
      <w:r w:rsidR="000327BC">
        <w:rPr>
          <w:rFonts w:cs="Times New Roman"/>
          <w:color w:val="190D55"/>
          <w:szCs w:val="20"/>
        </w:rPr>
        <w:t>evidujeme události spojené se </w:t>
      </w:r>
      <w:r w:rsidR="00051094">
        <w:rPr>
          <w:rFonts w:cs="Times New Roman"/>
          <w:b/>
          <w:i/>
          <w:color w:val="190D55"/>
          <w:szCs w:val="20"/>
        </w:rPr>
        <w:t>záchranou</w:t>
      </w:r>
      <w:r w:rsidRPr="008C5F71">
        <w:rPr>
          <w:rFonts w:cs="Times New Roman"/>
          <w:b/>
          <w:i/>
          <w:color w:val="190D55"/>
          <w:szCs w:val="20"/>
        </w:rPr>
        <w:t xml:space="preserve"> osob a zvířat</w:t>
      </w:r>
      <w:r w:rsidRPr="008C5F71">
        <w:rPr>
          <w:rFonts w:cs="Times New Roman"/>
          <w:color w:val="190D55"/>
          <w:szCs w:val="20"/>
        </w:rPr>
        <w:t xml:space="preserve"> v 1 795 případech. </w:t>
      </w:r>
      <w:r w:rsidRPr="008C5F71">
        <w:rPr>
          <w:noProof/>
          <w:color w:val="190D55"/>
          <w:szCs w:val="20"/>
          <w:lang w:eastAsia="cs-CZ"/>
        </w:rPr>
        <w:t>To</w:t>
      </w:r>
      <w:r w:rsidR="00E702B4" w:rsidRPr="008C5F71">
        <w:rPr>
          <w:noProof/>
          <w:color w:val="190D55"/>
          <w:szCs w:val="20"/>
          <w:lang w:eastAsia="cs-CZ"/>
        </w:rPr>
        <w:t xml:space="preserve"> v porovnání s předchozím rokem představuje </w:t>
      </w:r>
      <w:r w:rsidRPr="008C5F71">
        <w:rPr>
          <w:noProof/>
          <w:color w:val="190D55"/>
          <w:szCs w:val="20"/>
          <w:lang w:eastAsia="cs-CZ"/>
        </w:rPr>
        <w:t xml:space="preserve">nárůst o </w:t>
      </w:r>
      <w:r w:rsidRPr="00541EC0">
        <w:rPr>
          <w:rFonts w:cs="Times New Roman"/>
          <w:color w:val="190D55"/>
          <w:szCs w:val="20"/>
        </w:rPr>
        <w:t>96</w:t>
      </w:r>
      <w:r w:rsidR="00E702B4" w:rsidRPr="00541EC0">
        <w:rPr>
          <w:rFonts w:cs="Times New Roman"/>
          <w:color w:val="190D55"/>
          <w:szCs w:val="20"/>
        </w:rPr>
        <w:t xml:space="preserve"> událostí. </w:t>
      </w:r>
      <w:r w:rsidR="00E702B4" w:rsidRPr="008C5F71">
        <w:rPr>
          <w:rFonts w:cs="Times New Roman"/>
          <w:color w:val="190D55"/>
          <w:szCs w:val="20"/>
        </w:rPr>
        <w:t xml:space="preserve">Nejčastějším případem </w:t>
      </w:r>
      <w:r w:rsidR="00E47466" w:rsidRPr="00541EC0">
        <w:rPr>
          <w:rFonts w:cs="Times New Roman"/>
          <w:color w:val="190D55"/>
          <w:szCs w:val="20"/>
        </w:rPr>
        <w:t>v této kat</w:t>
      </w:r>
      <w:r w:rsidR="0033099B" w:rsidRPr="00541EC0">
        <w:rPr>
          <w:rFonts w:cs="Times New Roman"/>
          <w:color w:val="190D55"/>
          <w:szCs w:val="20"/>
        </w:rPr>
        <w:t>e</w:t>
      </w:r>
      <w:r w:rsidR="00E47466" w:rsidRPr="00541EC0">
        <w:rPr>
          <w:rFonts w:cs="Times New Roman"/>
          <w:color w:val="190D55"/>
          <w:szCs w:val="20"/>
        </w:rPr>
        <w:t>gorii</w:t>
      </w:r>
      <w:r w:rsidR="00E702B4" w:rsidRPr="008C5F71">
        <w:rPr>
          <w:rFonts w:cs="Times New Roman"/>
          <w:color w:val="190D55"/>
          <w:szCs w:val="20"/>
        </w:rPr>
        <w:t xml:space="preserve"> byla záchrana z uzavřených prostor (1 1</w:t>
      </w:r>
      <w:r w:rsidR="009873E3" w:rsidRPr="008C5F71">
        <w:rPr>
          <w:rFonts w:cs="Times New Roman"/>
          <w:color w:val="190D55"/>
          <w:szCs w:val="20"/>
        </w:rPr>
        <w:t>92</w:t>
      </w:r>
      <w:r w:rsidR="00E702B4" w:rsidRPr="008C5F71">
        <w:rPr>
          <w:rFonts w:cs="Times New Roman"/>
          <w:color w:val="190D55"/>
          <w:szCs w:val="20"/>
        </w:rPr>
        <w:t xml:space="preserve">). Bližší statistické údaje uvádíme v </w:t>
      </w:r>
      <w:r w:rsidR="00E702B4" w:rsidRPr="00720FEE">
        <w:rPr>
          <w:noProof/>
          <w:color w:val="190D55"/>
          <w:szCs w:val="20"/>
          <w:lang w:eastAsia="cs-CZ"/>
        </w:rPr>
        <w:t>kapitole na str. 19.</w:t>
      </w:r>
      <w:r w:rsidR="008D5610" w:rsidRPr="00720FEE">
        <w:rPr>
          <w:noProof/>
          <w:color w:val="190D55"/>
          <w:szCs w:val="20"/>
          <w:lang w:eastAsia="cs-CZ"/>
        </w:rPr>
        <w:t xml:space="preserve"> </w:t>
      </w:r>
    </w:p>
    <w:p w14:paraId="0C6D4C3D" w14:textId="504EDA41" w:rsidR="00E702B4" w:rsidRPr="008C5F71" w:rsidRDefault="004D2EE0" w:rsidP="00E702B4">
      <w:pPr>
        <w:tabs>
          <w:tab w:val="left" w:pos="993"/>
        </w:tabs>
        <w:spacing w:line="276" w:lineRule="auto"/>
        <w:rPr>
          <w:noProof/>
          <w:color w:val="190D55"/>
          <w:szCs w:val="20"/>
          <w:lang w:eastAsia="cs-CZ"/>
        </w:rPr>
      </w:pPr>
      <w:r w:rsidRPr="008C5F71">
        <w:rPr>
          <w:noProof/>
          <w:color w:val="190D55"/>
          <w:lang w:eastAsia="cs-CZ"/>
        </w:rPr>
        <mc:AlternateContent>
          <mc:Choice Requires="wps">
            <w:drawing>
              <wp:inline distT="0" distB="0" distL="0" distR="0" wp14:anchorId="53F429BB" wp14:editId="58F1C90B">
                <wp:extent cx="3059430" cy="719455"/>
                <wp:effectExtent l="38100" t="38100" r="45720" b="42545"/>
                <wp:docPr id="694" name="Textové pole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719455"/>
                        </a:xfrm>
                        <a:prstGeom prst="rect">
                          <a:avLst/>
                        </a:prstGeom>
                        <a:gradFill>
                          <a:gsLst>
                            <a:gs pos="80000">
                              <a:srgbClr val="190D55"/>
                            </a:gs>
                            <a:gs pos="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10000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20000">
                              <a:schemeClr val="tx1"/>
                            </a:gs>
                          </a:gsLst>
                          <a:lin ang="5400000" scaled="1"/>
                        </a:gradFill>
                        <a:ln w="762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03C7D" w14:textId="77777777" w:rsidR="00FF175C" w:rsidRPr="00AA4D71" w:rsidRDefault="00FF175C" w:rsidP="004D2EE0">
                            <w:pPr>
                              <w:jc w:val="center"/>
                              <w:rPr>
                                <w:b/>
                                <w:color w:val="F2F2F2" w:themeColor="background1" w:themeShade="F2"/>
                                <w:sz w:val="22"/>
                              </w:rPr>
                            </w:pPr>
                            <w:r w:rsidRPr="00AA4D71">
                              <w:rPr>
                                <w:b/>
                                <w:noProof/>
                                <w:color w:val="F2F2F2" w:themeColor="background1" w:themeShade="F2"/>
                                <w:sz w:val="22"/>
                                <w:lang w:eastAsia="cs-CZ"/>
                              </w:rPr>
                              <w:t>Hasiči zachránili během roku 2 981 osob a 2 960 jich evakuovali z ohrožených míst.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ové pole 694" o:spid="_x0000_s1030" type="#_x0000_t202" style="width:240.9pt;height:5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" fillcolor="#b2a6f1 [829]" strokecolor="white [3212]" strokeweight="6pt">
                <v:fill color2="#b2a6f1 [829]" colors="0 #b2a6f1;13107f #190d55;52429f #190d55;1 #b2a6f1" focus="100%" type="gradient"/>
                <v:textbox>
                  <w:txbxContent>
                    <w:p w14:paraId="7C103C7D" w14:textId="77777777" w:rsidR="00FF175C" w:rsidRPr="00AA4D71" w:rsidRDefault="00FF175C" w:rsidP="004D2EE0">
                      <w:pPr>
                        <w:jc w:val="center"/>
                        <w:rPr>
                          <w:b/>
                          <w:color w:val="F2F2F2" w:themeColor="background1" w:themeShade="F2"/>
                          <w:sz w:val="22"/>
                        </w:rPr>
                      </w:pPr>
                      <w:r w:rsidRPr="00AA4D71">
                        <w:rPr>
                          <w:b/>
                          <w:noProof/>
                          <w:color w:val="F2F2F2" w:themeColor="background1" w:themeShade="F2"/>
                          <w:sz w:val="22"/>
                          <w:lang w:eastAsia="cs-CZ"/>
                        </w:rPr>
                        <w:t>Hasiči zachránili během roku 2 981 osob a 2 960 jich evakuovali z ohrožených míst.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5C2125" w:rsidRPr="008C5F71">
        <w:rPr>
          <w:noProof/>
          <w:color w:val="190D55"/>
          <w:szCs w:val="20"/>
          <w:lang w:eastAsia="cs-CZ"/>
        </w:rPr>
        <w:t>V</w:t>
      </w:r>
      <w:r w:rsidR="00E702B4" w:rsidRPr="008C5F71">
        <w:rPr>
          <w:noProof/>
          <w:color w:val="190D55"/>
          <w:szCs w:val="20"/>
          <w:lang w:eastAsia="cs-CZ"/>
        </w:rPr>
        <w:t xml:space="preserve"> kategorii </w:t>
      </w:r>
      <w:r w:rsidR="00E702B4" w:rsidRPr="008C5F71">
        <w:rPr>
          <w:b/>
          <w:i/>
          <w:noProof/>
          <w:color w:val="190D55"/>
          <w:szCs w:val="20"/>
          <w:lang w:eastAsia="cs-CZ"/>
        </w:rPr>
        <w:t>úniku nebezpečných látek</w:t>
      </w:r>
      <w:r w:rsidR="00E702B4" w:rsidRPr="008C5F71">
        <w:rPr>
          <w:noProof/>
          <w:color w:val="190D55"/>
          <w:szCs w:val="20"/>
          <w:lang w:eastAsia="cs-CZ"/>
        </w:rPr>
        <w:t xml:space="preserve"> byl zaregistrován mírný nárůst v počtu událostí oproti roku 201</w:t>
      </w:r>
      <w:r w:rsidR="005C2125" w:rsidRPr="008C5F71">
        <w:rPr>
          <w:noProof/>
          <w:color w:val="190D55"/>
          <w:szCs w:val="20"/>
          <w:lang w:eastAsia="cs-CZ"/>
        </w:rPr>
        <w:t>7</w:t>
      </w:r>
      <w:r w:rsidR="00E702B4" w:rsidRPr="008C5F71">
        <w:rPr>
          <w:noProof/>
          <w:color w:val="190D55"/>
          <w:szCs w:val="20"/>
          <w:lang w:eastAsia="cs-CZ"/>
        </w:rPr>
        <w:t>, a to z </w:t>
      </w:r>
      <w:r w:rsidR="005C2125" w:rsidRPr="008C5F71">
        <w:rPr>
          <w:noProof/>
          <w:color w:val="190D55"/>
          <w:szCs w:val="20"/>
          <w:lang w:eastAsia="cs-CZ"/>
        </w:rPr>
        <w:t>620 na 645</w:t>
      </w:r>
      <w:r w:rsidR="00E702B4" w:rsidRPr="008C5F71">
        <w:rPr>
          <w:noProof/>
          <w:color w:val="190D55"/>
          <w:szCs w:val="20"/>
          <w:lang w:eastAsia="cs-CZ"/>
        </w:rPr>
        <w:t xml:space="preserve"> případů. Statistika událostí se zásahem na nebezpečné látky je více přiblížena na str.</w:t>
      </w:r>
      <w:r w:rsidR="005C2125" w:rsidRPr="008C5F71">
        <w:rPr>
          <w:noProof/>
          <w:color w:val="190D55"/>
          <w:szCs w:val="20"/>
          <w:lang w:eastAsia="cs-CZ"/>
        </w:rPr>
        <w:t xml:space="preserve"> </w:t>
      </w:r>
      <w:r w:rsidR="00E702B4" w:rsidRPr="00720FEE">
        <w:rPr>
          <w:noProof/>
          <w:color w:val="190D55"/>
          <w:szCs w:val="20"/>
          <w:lang w:eastAsia="cs-CZ"/>
        </w:rPr>
        <w:fldChar w:fldCharType="begin"/>
      </w:r>
      <w:r w:rsidR="00E702B4" w:rsidRPr="00720FEE">
        <w:rPr>
          <w:noProof/>
          <w:color w:val="190D55"/>
          <w:szCs w:val="20"/>
          <w:lang w:eastAsia="cs-CZ"/>
        </w:rPr>
        <w:instrText xml:space="preserve"> PAGEREF _Ref473276174 \h </w:instrText>
      </w:r>
      <w:r w:rsidR="00E702B4" w:rsidRPr="00720FEE">
        <w:rPr>
          <w:noProof/>
          <w:color w:val="190D55"/>
          <w:szCs w:val="20"/>
          <w:lang w:eastAsia="cs-CZ"/>
        </w:rPr>
      </w:r>
      <w:r w:rsidR="00E702B4" w:rsidRPr="00720FEE">
        <w:rPr>
          <w:noProof/>
          <w:color w:val="190D55"/>
          <w:szCs w:val="20"/>
          <w:lang w:eastAsia="cs-CZ"/>
        </w:rPr>
        <w:fldChar w:fldCharType="separate"/>
      </w:r>
      <w:r w:rsidR="00B5524E">
        <w:rPr>
          <w:noProof/>
          <w:color w:val="190D55"/>
          <w:szCs w:val="20"/>
          <w:lang w:eastAsia="cs-CZ"/>
        </w:rPr>
        <w:t>21</w:t>
      </w:r>
      <w:r w:rsidR="00E702B4" w:rsidRPr="00720FEE">
        <w:rPr>
          <w:noProof/>
          <w:color w:val="190D55"/>
          <w:szCs w:val="20"/>
          <w:lang w:eastAsia="cs-CZ"/>
        </w:rPr>
        <w:fldChar w:fldCharType="end"/>
      </w:r>
      <w:r w:rsidR="00E702B4" w:rsidRPr="00720FEE">
        <w:rPr>
          <w:noProof/>
          <w:color w:val="190D55"/>
          <w:szCs w:val="20"/>
          <w:lang w:eastAsia="cs-CZ"/>
        </w:rPr>
        <w:t>.</w:t>
      </w:r>
    </w:p>
    <w:p w14:paraId="07FA856F" w14:textId="3F15E4D2" w:rsidR="0022619D" w:rsidRPr="008C5F71" w:rsidRDefault="002129CA" w:rsidP="00E702B4">
      <w:pPr>
        <w:tabs>
          <w:tab w:val="left" w:pos="993"/>
        </w:tabs>
        <w:spacing w:line="276" w:lineRule="auto"/>
        <w:rPr>
          <w:noProof/>
          <w:color w:val="190D55"/>
          <w:szCs w:val="20"/>
          <w:lang w:eastAsia="cs-CZ"/>
        </w:rPr>
      </w:pPr>
      <w:r>
        <w:rPr>
          <w:noProof/>
          <w:color w:val="190D55"/>
          <w:szCs w:val="20"/>
          <w:lang w:eastAsia="cs-CZ"/>
        </w:rPr>
        <w:t>Rovněž p</w:t>
      </w:r>
      <w:r w:rsidR="0022619D" w:rsidRPr="008C5F71">
        <w:rPr>
          <w:noProof/>
          <w:color w:val="190D55"/>
          <w:szCs w:val="20"/>
          <w:lang w:eastAsia="cs-CZ"/>
        </w:rPr>
        <w:t xml:space="preserve">očet </w:t>
      </w:r>
      <w:r w:rsidR="0022619D" w:rsidRPr="008C5F71">
        <w:rPr>
          <w:b/>
          <w:i/>
          <w:noProof/>
          <w:color w:val="190D55"/>
          <w:szCs w:val="20"/>
          <w:lang w:eastAsia="cs-CZ"/>
        </w:rPr>
        <w:t>planých poplachů</w:t>
      </w:r>
      <w:r w:rsidR="0022619D" w:rsidRPr="008C5F71">
        <w:rPr>
          <w:noProof/>
          <w:color w:val="190D55"/>
          <w:szCs w:val="20"/>
          <w:lang w:eastAsia="cs-CZ"/>
        </w:rPr>
        <w:t xml:space="preserve"> se oproti roku 2017 zvýšil z 571 na 712 případů.</w:t>
      </w:r>
    </w:p>
    <w:p w14:paraId="1F04C17C" w14:textId="04011BBC" w:rsidR="00E702B4" w:rsidRPr="008C5F71" w:rsidRDefault="00E702B4" w:rsidP="00E702B4">
      <w:pPr>
        <w:tabs>
          <w:tab w:val="left" w:pos="993"/>
        </w:tabs>
        <w:spacing w:after="160" w:line="276" w:lineRule="auto"/>
        <w:rPr>
          <w:noProof/>
          <w:color w:val="190D55"/>
          <w:szCs w:val="20"/>
          <w:lang w:eastAsia="cs-CZ"/>
        </w:rPr>
      </w:pPr>
      <w:r w:rsidRPr="008C5F71">
        <w:rPr>
          <w:color w:val="190D55"/>
          <w:szCs w:val="20"/>
        </w:rPr>
        <w:t xml:space="preserve">Události, které nelze </w:t>
      </w:r>
      <w:r w:rsidRPr="008C5F71">
        <w:rPr>
          <w:noProof/>
          <w:color w:val="190D55"/>
          <w:szCs w:val="20"/>
          <w:lang w:eastAsia="cs-CZ"/>
        </w:rPr>
        <w:t>klasifikovat</w:t>
      </w:r>
      <w:r w:rsidRPr="008C5F71">
        <w:rPr>
          <w:color w:val="190D55"/>
          <w:szCs w:val="20"/>
        </w:rPr>
        <w:t xml:space="preserve"> </w:t>
      </w:r>
      <w:r w:rsidR="00051094">
        <w:rPr>
          <w:color w:val="190D55"/>
          <w:szCs w:val="20"/>
        </w:rPr>
        <w:t xml:space="preserve">žádnou </w:t>
      </w:r>
      <w:r w:rsidR="00051094">
        <w:rPr>
          <w:noProof/>
          <w:color w:val="190D55"/>
          <w:szCs w:val="20"/>
          <w:lang w:eastAsia="cs-CZ"/>
        </w:rPr>
        <w:t>předchozí kategorií,</w:t>
      </w:r>
      <w:r w:rsidR="00BF667B">
        <w:rPr>
          <w:noProof/>
          <w:color w:val="190D55"/>
          <w:szCs w:val="20"/>
          <w:lang w:eastAsia="cs-CZ"/>
        </w:rPr>
        <w:t xml:space="preserve"> </w:t>
      </w:r>
      <w:r w:rsidR="00BF667B" w:rsidRPr="003157E6">
        <w:rPr>
          <w:noProof/>
          <w:color w:val="190D55"/>
          <w:szCs w:val="20"/>
          <w:lang w:eastAsia="cs-CZ"/>
        </w:rPr>
        <w:t>řešily jednotky ve 4 případech, z toho 2 případy souvis</w:t>
      </w:r>
      <w:r w:rsidR="0033099B" w:rsidRPr="003157E6">
        <w:rPr>
          <w:noProof/>
          <w:color w:val="190D55"/>
          <w:szCs w:val="20"/>
          <w:lang w:eastAsia="cs-CZ"/>
        </w:rPr>
        <w:t>e</w:t>
      </w:r>
      <w:r w:rsidR="000327BC">
        <w:rPr>
          <w:noProof/>
          <w:color w:val="190D55"/>
          <w:szCs w:val="20"/>
          <w:lang w:eastAsia="cs-CZ"/>
        </w:rPr>
        <w:t>ly se </w:t>
      </w:r>
      <w:r w:rsidRPr="003157E6">
        <w:rPr>
          <w:noProof/>
          <w:color w:val="190D55"/>
          <w:szCs w:val="20"/>
          <w:lang w:eastAsia="cs-CZ"/>
        </w:rPr>
        <w:t>zajištění</w:t>
      </w:r>
      <w:r w:rsidR="00BF667B" w:rsidRPr="003157E6">
        <w:rPr>
          <w:noProof/>
          <w:color w:val="190D55"/>
          <w:szCs w:val="20"/>
          <w:lang w:eastAsia="cs-CZ"/>
        </w:rPr>
        <w:t>m</w:t>
      </w:r>
      <w:r w:rsidRPr="003157E6">
        <w:rPr>
          <w:noProof/>
          <w:color w:val="190D55"/>
          <w:szCs w:val="20"/>
          <w:lang w:eastAsia="cs-CZ"/>
        </w:rPr>
        <w:t xml:space="preserve"> podezřel</w:t>
      </w:r>
      <w:r w:rsidR="00BF667B" w:rsidRPr="003157E6">
        <w:rPr>
          <w:noProof/>
          <w:color w:val="190D55"/>
          <w:szCs w:val="20"/>
          <w:lang w:eastAsia="cs-CZ"/>
        </w:rPr>
        <w:t>é zásil</w:t>
      </w:r>
      <w:r w:rsidR="0022619D" w:rsidRPr="003157E6">
        <w:rPr>
          <w:noProof/>
          <w:color w:val="190D55"/>
          <w:szCs w:val="20"/>
          <w:lang w:eastAsia="cs-CZ"/>
        </w:rPr>
        <w:t>k</w:t>
      </w:r>
      <w:r w:rsidR="00BF667B" w:rsidRPr="003157E6">
        <w:rPr>
          <w:noProof/>
          <w:color w:val="190D55"/>
          <w:szCs w:val="20"/>
          <w:lang w:eastAsia="cs-CZ"/>
        </w:rPr>
        <w:t>y</w:t>
      </w:r>
      <w:r w:rsidR="00D71E03" w:rsidRPr="003157E6">
        <w:rPr>
          <w:noProof/>
          <w:color w:val="190D55"/>
          <w:szCs w:val="20"/>
          <w:lang w:eastAsia="cs-CZ"/>
        </w:rPr>
        <w:t xml:space="preserve"> </w:t>
      </w:r>
      <w:r w:rsidR="00BF667B" w:rsidRPr="003157E6">
        <w:rPr>
          <w:noProof/>
          <w:color w:val="190D55"/>
          <w:szCs w:val="20"/>
          <w:lang w:eastAsia="cs-CZ"/>
        </w:rPr>
        <w:t>a 2 s nákazou divoké zvěře</w:t>
      </w:r>
      <w:r w:rsidRPr="003157E6">
        <w:rPr>
          <w:noProof/>
          <w:color w:val="190D55"/>
          <w:szCs w:val="20"/>
          <w:lang w:eastAsia="cs-CZ"/>
        </w:rPr>
        <w:t xml:space="preserve">. </w:t>
      </w:r>
    </w:p>
    <w:p w14:paraId="147F840F" w14:textId="4118F181" w:rsidR="00E702B4" w:rsidRPr="008C5F71" w:rsidRDefault="00E702B4" w:rsidP="00E702B4">
      <w:pPr>
        <w:tabs>
          <w:tab w:val="left" w:pos="993"/>
        </w:tabs>
        <w:spacing w:after="160" w:line="276" w:lineRule="auto"/>
        <w:rPr>
          <w:noProof/>
          <w:color w:val="190D55"/>
          <w:szCs w:val="20"/>
          <w:lang w:eastAsia="cs-CZ"/>
        </w:rPr>
      </w:pPr>
      <w:r w:rsidRPr="008C5F71">
        <w:rPr>
          <w:noProof/>
          <w:color w:val="190D55"/>
          <w:szCs w:val="20"/>
          <w:lang w:eastAsia="cs-CZ"/>
        </w:rPr>
        <w:t xml:space="preserve">Při zásazích se zranilo </w:t>
      </w:r>
      <w:r w:rsidR="0022619D" w:rsidRPr="008C5F71">
        <w:rPr>
          <w:noProof/>
          <w:color w:val="190D55"/>
          <w:szCs w:val="20"/>
          <w:lang w:eastAsia="cs-CZ"/>
        </w:rPr>
        <w:t>53</w:t>
      </w:r>
      <w:r w:rsidRPr="008C5F71">
        <w:rPr>
          <w:noProof/>
          <w:color w:val="190D55"/>
          <w:szCs w:val="20"/>
          <w:lang w:eastAsia="cs-CZ"/>
        </w:rPr>
        <w:t xml:space="preserve"> hasičů, z toho bylo </w:t>
      </w:r>
      <w:r w:rsidR="00567144" w:rsidRPr="003157E6">
        <w:rPr>
          <w:noProof/>
          <w:color w:val="190D55"/>
          <w:szCs w:val="20"/>
          <w:lang w:eastAsia="cs-CZ"/>
        </w:rPr>
        <w:t>35</w:t>
      </w:r>
      <w:r w:rsidRPr="003157E6">
        <w:rPr>
          <w:noProof/>
          <w:color w:val="190D55"/>
          <w:szCs w:val="20"/>
          <w:lang w:eastAsia="cs-CZ"/>
        </w:rPr>
        <w:t xml:space="preserve"> </w:t>
      </w:r>
      <w:r w:rsidRPr="008C5F71">
        <w:rPr>
          <w:noProof/>
          <w:color w:val="190D55"/>
          <w:szCs w:val="20"/>
          <w:lang w:eastAsia="cs-CZ"/>
        </w:rPr>
        <w:t>hasičů</w:t>
      </w:r>
      <w:r w:rsidR="008D5610" w:rsidRPr="008C5F71">
        <w:rPr>
          <w:noProof/>
          <w:color w:val="190D55"/>
          <w:szCs w:val="20"/>
          <w:lang w:eastAsia="cs-CZ"/>
        </w:rPr>
        <w:t> </w:t>
      </w:r>
      <w:r w:rsidRPr="008C5F71">
        <w:rPr>
          <w:noProof/>
          <w:color w:val="190D55"/>
          <w:szCs w:val="20"/>
          <w:lang w:eastAsia="cs-CZ"/>
        </w:rPr>
        <w:t>profesionálních.</w:t>
      </w:r>
    </w:p>
    <w:p w14:paraId="61DEBF87" w14:textId="5ECB4888" w:rsidR="00E702B4" w:rsidRPr="00720FEE" w:rsidRDefault="00E702B4" w:rsidP="00E702B4">
      <w:pPr>
        <w:tabs>
          <w:tab w:val="left" w:pos="993"/>
        </w:tabs>
        <w:spacing w:after="160" w:line="276" w:lineRule="auto"/>
        <w:rPr>
          <w:noProof/>
          <w:color w:val="190D55"/>
          <w:szCs w:val="20"/>
          <w:lang w:eastAsia="cs-CZ"/>
        </w:rPr>
      </w:pPr>
      <w:r w:rsidRPr="008C5F71">
        <w:rPr>
          <w:noProof/>
          <w:color w:val="190D55"/>
          <w:szCs w:val="20"/>
          <w:lang w:eastAsia="cs-CZ"/>
        </w:rPr>
        <w:t>Zajímá-li nás vytíženost jednotek PO během roku, pak nejvyšší počet událostí hasiči řešili v </w:t>
      </w:r>
      <w:r w:rsidR="001F7BF2" w:rsidRPr="008C5F71">
        <w:rPr>
          <w:noProof/>
          <w:color w:val="190D55"/>
          <w:szCs w:val="20"/>
          <w:lang w:eastAsia="cs-CZ"/>
        </w:rPr>
        <w:t>srpn</w:t>
      </w:r>
      <w:r w:rsidRPr="008C5F71">
        <w:rPr>
          <w:noProof/>
          <w:color w:val="190D55"/>
          <w:szCs w:val="20"/>
          <w:lang w:eastAsia="cs-CZ"/>
        </w:rPr>
        <w:t>u (1 </w:t>
      </w:r>
      <w:r w:rsidR="001F7BF2" w:rsidRPr="008C5F71">
        <w:rPr>
          <w:noProof/>
          <w:color w:val="190D55"/>
          <w:szCs w:val="20"/>
          <w:lang w:eastAsia="cs-CZ"/>
        </w:rPr>
        <w:t>656</w:t>
      </w:r>
      <w:r w:rsidRPr="008C5F71">
        <w:rPr>
          <w:noProof/>
          <w:color w:val="190D55"/>
          <w:szCs w:val="20"/>
          <w:lang w:eastAsia="cs-CZ"/>
        </w:rPr>
        <w:t>) a nejméně v únoru (</w:t>
      </w:r>
      <w:r w:rsidR="001F7BF2" w:rsidRPr="008C5F71">
        <w:rPr>
          <w:noProof/>
          <w:color w:val="190D55"/>
          <w:szCs w:val="20"/>
          <w:lang w:eastAsia="cs-CZ"/>
        </w:rPr>
        <w:t>594</w:t>
      </w:r>
      <w:r w:rsidRPr="008C5F71">
        <w:rPr>
          <w:noProof/>
          <w:color w:val="190D55"/>
          <w:szCs w:val="20"/>
          <w:lang w:eastAsia="cs-CZ"/>
        </w:rPr>
        <w:t xml:space="preserve">). Dále ze statistických šetření vychází jako nejnáročnější den </w:t>
      </w:r>
      <w:r w:rsidR="001F7BF2" w:rsidRPr="008C5F71">
        <w:rPr>
          <w:noProof/>
          <w:color w:val="190D55"/>
          <w:szCs w:val="20"/>
          <w:lang w:eastAsia="cs-CZ"/>
        </w:rPr>
        <w:t>úterý</w:t>
      </w:r>
      <w:r w:rsidRPr="008C5F71">
        <w:rPr>
          <w:noProof/>
          <w:color w:val="190D55"/>
          <w:szCs w:val="20"/>
          <w:lang w:eastAsia="cs-CZ"/>
        </w:rPr>
        <w:t xml:space="preserve"> (</w:t>
      </w:r>
      <w:r w:rsidR="001F7BF2" w:rsidRPr="008C5F71">
        <w:rPr>
          <w:noProof/>
          <w:color w:val="190D55"/>
          <w:szCs w:val="20"/>
          <w:lang w:eastAsia="cs-CZ"/>
        </w:rPr>
        <w:t>1</w:t>
      </w:r>
      <w:r w:rsidRPr="008C5F71">
        <w:rPr>
          <w:noProof/>
          <w:color w:val="190D55"/>
          <w:szCs w:val="20"/>
          <w:lang w:eastAsia="cs-CZ"/>
        </w:rPr>
        <w:t xml:space="preserve"> </w:t>
      </w:r>
      <w:r w:rsidR="001F7BF2" w:rsidRPr="008C5F71">
        <w:rPr>
          <w:noProof/>
          <w:color w:val="190D55"/>
          <w:szCs w:val="20"/>
          <w:lang w:eastAsia="cs-CZ"/>
        </w:rPr>
        <w:t>819</w:t>
      </w:r>
      <w:r w:rsidRPr="008C5F71">
        <w:rPr>
          <w:noProof/>
          <w:color w:val="190D55"/>
          <w:szCs w:val="20"/>
          <w:lang w:eastAsia="cs-CZ"/>
        </w:rPr>
        <w:t xml:space="preserve"> událostí) a nejméně náročný den </w:t>
      </w:r>
      <w:r w:rsidR="001F7BF2" w:rsidRPr="008C5F71">
        <w:rPr>
          <w:noProof/>
          <w:color w:val="190D55"/>
          <w:szCs w:val="20"/>
          <w:lang w:eastAsia="cs-CZ"/>
        </w:rPr>
        <w:t>neděle</w:t>
      </w:r>
      <w:r w:rsidRPr="008C5F71">
        <w:rPr>
          <w:noProof/>
          <w:color w:val="190D55"/>
          <w:szCs w:val="20"/>
          <w:lang w:eastAsia="cs-CZ"/>
        </w:rPr>
        <w:t xml:space="preserve"> (1 47</w:t>
      </w:r>
      <w:r w:rsidR="001F7BF2" w:rsidRPr="008C5F71">
        <w:rPr>
          <w:noProof/>
          <w:color w:val="190D55"/>
          <w:szCs w:val="20"/>
          <w:lang w:eastAsia="cs-CZ"/>
        </w:rPr>
        <w:t>5</w:t>
      </w:r>
      <w:r w:rsidRPr="008C5F71">
        <w:rPr>
          <w:noProof/>
          <w:color w:val="190D55"/>
          <w:szCs w:val="20"/>
          <w:lang w:eastAsia="cs-CZ"/>
        </w:rPr>
        <w:t xml:space="preserve"> událostí). Z pohledu denní doby vyjížděly jednotky nejčastěji v rozmezí mezi 1</w:t>
      </w:r>
      <w:r w:rsidR="001F7BF2" w:rsidRPr="008C5F71">
        <w:rPr>
          <w:noProof/>
          <w:color w:val="190D55"/>
          <w:szCs w:val="20"/>
          <w:lang w:eastAsia="cs-CZ"/>
        </w:rPr>
        <w:t>7</w:t>
      </w:r>
      <w:r w:rsidRPr="008C5F71">
        <w:rPr>
          <w:noProof/>
          <w:color w:val="190D55"/>
          <w:szCs w:val="20"/>
          <w:lang w:eastAsia="cs-CZ"/>
        </w:rPr>
        <w:t>. a 1</w:t>
      </w:r>
      <w:r w:rsidR="001F7BF2" w:rsidRPr="008C5F71">
        <w:rPr>
          <w:noProof/>
          <w:color w:val="190D55"/>
          <w:szCs w:val="20"/>
          <w:lang w:eastAsia="cs-CZ"/>
        </w:rPr>
        <w:t>8</w:t>
      </w:r>
      <w:r w:rsidRPr="008C5F71">
        <w:rPr>
          <w:noProof/>
          <w:color w:val="190D55"/>
          <w:szCs w:val="20"/>
          <w:lang w:eastAsia="cs-CZ"/>
        </w:rPr>
        <w:t>. hodinou. Jednotky</w:t>
      </w:r>
      <w:r w:rsidR="000327BC">
        <w:rPr>
          <w:noProof/>
          <w:color w:val="190D55"/>
          <w:szCs w:val="20"/>
          <w:lang w:eastAsia="cs-CZ"/>
        </w:rPr>
        <w:t xml:space="preserve"> PO zasahovaly u </w:t>
      </w:r>
      <w:r w:rsidRPr="008C5F71">
        <w:rPr>
          <w:noProof/>
          <w:color w:val="190D55"/>
          <w:szCs w:val="20"/>
          <w:lang w:eastAsia="cs-CZ"/>
        </w:rPr>
        <w:t xml:space="preserve">události průměrně </w:t>
      </w:r>
      <w:r w:rsidR="008C5F71" w:rsidRPr="008C5F71">
        <w:rPr>
          <w:noProof/>
          <w:color w:val="190D55"/>
          <w:szCs w:val="20"/>
          <w:lang w:eastAsia="cs-CZ"/>
        </w:rPr>
        <w:t>57</w:t>
      </w:r>
      <w:r w:rsidRPr="008C5F71">
        <w:rPr>
          <w:noProof/>
          <w:color w:val="190D55"/>
          <w:szCs w:val="20"/>
          <w:lang w:eastAsia="cs-CZ"/>
        </w:rPr>
        <w:t xml:space="preserve"> minut a k místu zásahu najely v průměru 7,</w:t>
      </w:r>
      <w:r w:rsidR="008C5F71" w:rsidRPr="008C5F71">
        <w:rPr>
          <w:noProof/>
          <w:color w:val="190D55"/>
          <w:szCs w:val="20"/>
          <w:lang w:eastAsia="cs-CZ"/>
        </w:rPr>
        <w:t>8</w:t>
      </w:r>
      <w:r w:rsidRPr="008C5F71">
        <w:rPr>
          <w:noProof/>
          <w:color w:val="190D55"/>
          <w:szCs w:val="20"/>
          <w:lang w:eastAsia="cs-CZ"/>
        </w:rPr>
        <w:t>1 kilomet</w:t>
      </w:r>
      <w:r w:rsidR="008D5610" w:rsidRPr="008C5F71">
        <w:rPr>
          <w:noProof/>
          <w:color w:val="190D55"/>
          <w:szCs w:val="20"/>
          <w:lang w:eastAsia="cs-CZ"/>
        </w:rPr>
        <w:t>r</w:t>
      </w:r>
      <w:r w:rsidRPr="008C5F71">
        <w:rPr>
          <w:noProof/>
          <w:color w:val="190D55"/>
          <w:szCs w:val="20"/>
          <w:lang w:eastAsia="cs-CZ"/>
        </w:rPr>
        <w:t>ů.</w:t>
      </w:r>
      <w:r w:rsidR="008D5610" w:rsidRPr="008C5F71">
        <w:rPr>
          <w:noProof/>
          <w:color w:val="190D55"/>
          <w:lang w:eastAsia="cs-CZ"/>
        </w:rPr>
        <w:t xml:space="preserve"> </w:t>
      </w:r>
      <w:r w:rsidR="008D5610" w:rsidRPr="008C5F71">
        <w:rPr>
          <w:noProof/>
          <w:color w:val="190D55"/>
          <w:lang w:eastAsia="cs-CZ"/>
        </w:rPr>
        <mc:AlternateContent>
          <mc:Choice Requires="wps">
            <w:drawing>
              <wp:inline distT="0" distB="0" distL="0" distR="0" wp14:anchorId="6068C20E" wp14:editId="5267075F">
                <wp:extent cx="3059430" cy="540000"/>
                <wp:effectExtent l="38100" t="38100" r="45720" b="31750"/>
                <wp:docPr id="697" name="Textové pole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540000"/>
                        </a:xfrm>
                        <a:prstGeom prst="rect">
                          <a:avLst/>
                        </a:prstGeom>
                        <a:gradFill>
                          <a:gsLst>
                            <a:gs pos="80000">
                              <a:srgbClr val="190D55"/>
                            </a:gs>
                            <a:gs pos="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100000">
                              <a:schemeClr val="tx1">
                                <a:lumMod val="25000"/>
                                <a:lumOff val="75000"/>
                              </a:schemeClr>
                            </a:gs>
                            <a:gs pos="20000">
                              <a:schemeClr val="tx1"/>
                            </a:gs>
                          </a:gsLst>
                          <a:lin ang="5400000" scaled="1"/>
                        </a:gradFill>
                        <a:ln w="762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8B3E8" w14:textId="77777777" w:rsidR="00FF175C" w:rsidRPr="008C5F71" w:rsidRDefault="00FF175C" w:rsidP="008D5610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8C5F71">
                              <w:rPr>
                                <w:b/>
                                <w:noProof/>
                                <w:color w:val="FFFFFF" w:themeColor="background1"/>
                                <w:sz w:val="22"/>
                                <w:lang w:eastAsia="cs-CZ"/>
                              </w:rPr>
                              <w:t xml:space="preserve">Každých 28 minut vyjížděla jednotka PO k nahlášené události.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ové pole 697" o:spid="_x0000_s1031" type="#_x0000_t202" style="width:240.9pt;height: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" fillcolor="#b2a6f1 [829]" strokecolor="white [3212]" strokeweight="6pt">
                <v:fill color2="#b2a6f1 [829]" colors="0 #b2a6f1;13107f #190d55;52429f #190d55;1 #b2a6f1" focus="100%" type="gradient"/>
                <v:textbox>
                  <w:txbxContent>
                    <w:p w14:paraId="16E8B3E8" w14:textId="77777777" w:rsidR="00FF175C" w:rsidRPr="008C5F71" w:rsidRDefault="00FF175C" w:rsidP="008D5610">
                      <w:pPr>
                        <w:jc w:val="center"/>
                        <w:rPr>
                          <w:b/>
                          <w:color w:val="FFFFFF" w:themeColor="background1"/>
                          <w:sz w:val="22"/>
                        </w:rPr>
                      </w:pPr>
                      <w:r w:rsidRPr="008C5F71">
                        <w:rPr>
                          <w:b/>
                          <w:noProof/>
                          <w:color w:val="FFFFFF" w:themeColor="background1"/>
                          <w:sz w:val="22"/>
                          <w:lang w:eastAsia="cs-CZ"/>
                        </w:rPr>
                        <w:t xml:space="preserve">Každých 28 minut vyjížděla jednotka PO k nahlášené události.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8C5F71">
        <w:rPr>
          <w:color w:val="190D55"/>
          <w:szCs w:val="20"/>
        </w:rPr>
        <w:t>Jednotky PO u zásahu nejvíce spolupracovaly s Policií České republiky a dále pak se</w:t>
      </w:r>
      <w:r w:rsidR="000327BC">
        <w:rPr>
          <w:color w:val="190D55"/>
          <w:szCs w:val="20"/>
        </w:rPr>
        <w:t> </w:t>
      </w:r>
      <w:r w:rsidRPr="001F7BF2">
        <w:rPr>
          <w:color w:val="190D55"/>
          <w:szCs w:val="20"/>
        </w:rPr>
        <w:t>Zdravotnickou záchrannou službou Jihomorav</w:t>
      </w:r>
      <w:r w:rsidR="000327BC">
        <w:rPr>
          <w:color w:val="190D55"/>
          <w:szCs w:val="20"/>
        </w:rPr>
        <w:t>ského kraje. Bližší informace o </w:t>
      </w:r>
      <w:r w:rsidRPr="001F7BF2">
        <w:rPr>
          <w:color w:val="190D55"/>
          <w:szCs w:val="20"/>
        </w:rPr>
        <w:t xml:space="preserve">spolupráci složek IZS </w:t>
      </w:r>
      <w:r w:rsidRPr="001F7BF2">
        <w:rPr>
          <w:noProof/>
          <w:color w:val="190D55"/>
          <w:szCs w:val="20"/>
          <w:lang w:eastAsia="cs-CZ"/>
        </w:rPr>
        <w:t>najdete na str</w:t>
      </w:r>
      <w:r w:rsidRPr="00720FEE">
        <w:rPr>
          <w:noProof/>
          <w:color w:val="190D55"/>
          <w:szCs w:val="20"/>
          <w:lang w:eastAsia="cs-CZ"/>
        </w:rPr>
        <w:t>. 10.</w:t>
      </w:r>
      <w:r w:rsidR="008D5610" w:rsidRPr="00720FEE">
        <w:rPr>
          <w:noProof/>
          <w:color w:val="190D55"/>
          <w:szCs w:val="20"/>
          <w:lang w:eastAsia="cs-CZ"/>
        </w:rPr>
        <w:t xml:space="preserve"> </w:t>
      </w:r>
    </w:p>
    <w:p w14:paraId="396691F5" w14:textId="77777777" w:rsidR="00E702B4" w:rsidRPr="00A4451B" w:rsidRDefault="00E702B4" w:rsidP="00E702B4">
      <w:pPr>
        <w:spacing w:after="0" w:line="276" w:lineRule="auto"/>
        <w:jc w:val="left"/>
        <w:rPr>
          <w:noProof/>
          <w:szCs w:val="20"/>
          <w:highlight w:val="yellow"/>
          <w:lang w:eastAsia="cs-CZ"/>
        </w:rPr>
        <w:sectPr w:rsidR="00E702B4" w:rsidRPr="00A4451B" w:rsidSect="00E702B4">
          <w:type w:val="continuous"/>
          <w:pgSz w:w="11906" w:h="16838"/>
          <w:pgMar w:top="720" w:right="720" w:bottom="720" w:left="720" w:header="1020" w:footer="567" w:gutter="0"/>
          <w:cols w:num="2" w:space="708"/>
        </w:sectPr>
      </w:pPr>
    </w:p>
    <w:p w14:paraId="5C0F2B85" w14:textId="77777777" w:rsidR="004E25B9" w:rsidRPr="00A4451B" w:rsidRDefault="004E25B9" w:rsidP="000B2CAB">
      <w:pPr>
        <w:tabs>
          <w:tab w:val="left" w:pos="993"/>
        </w:tabs>
        <w:spacing w:after="160" w:line="276" w:lineRule="auto"/>
        <w:rPr>
          <w:szCs w:val="20"/>
          <w:highlight w:val="yellow"/>
        </w:rPr>
        <w:sectPr w:rsidR="004E25B9" w:rsidRPr="00A4451B" w:rsidSect="00283419">
          <w:type w:val="continuous"/>
          <w:pgSz w:w="11906" w:h="16838"/>
          <w:pgMar w:top="720" w:right="720" w:bottom="720" w:left="720" w:header="1020" w:footer="283" w:gutter="0"/>
          <w:cols w:num="2" w:space="708"/>
          <w:docGrid w:linePitch="360"/>
        </w:sectPr>
      </w:pPr>
    </w:p>
    <w:p w14:paraId="2A635B44" w14:textId="77777777" w:rsidR="004D2EE0" w:rsidRDefault="004D2EE0">
      <w:pPr>
        <w:spacing w:after="160" w:line="259" w:lineRule="auto"/>
        <w:jc w:val="left"/>
        <w:rPr>
          <w:rFonts w:ascii="Arial" w:eastAsiaTheme="majorEastAsia" w:hAnsi="Arial" w:cstheme="majorBidi"/>
          <w:b/>
          <w:color w:val="12093F" w:themeColor="accent1" w:themeShade="BF"/>
          <w:sz w:val="26"/>
          <w:szCs w:val="26"/>
          <w:highlight w:val="yellow"/>
        </w:rPr>
      </w:pPr>
      <w:bookmarkStart w:id="8" w:name="_Toc470514514"/>
      <w:bookmarkStart w:id="9" w:name="_Toc473281863"/>
      <w:bookmarkStart w:id="10" w:name="_Toc473899239"/>
      <w:bookmarkStart w:id="11" w:name="_Toc474189649"/>
      <w:bookmarkStart w:id="12" w:name="_Toc507063135"/>
      <w:r>
        <w:rPr>
          <w:highlight w:val="yellow"/>
        </w:rPr>
        <w:lastRenderedPageBreak/>
        <w:br w:type="page"/>
      </w:r>
    </w:p>
    <w:p w14:paraId="5B6263E1" w14:textId="0861C8DC" w:rsidR="00B54BE9" w:rsidRPr="004D2EE0" w:rsidRDefault="00B54BE9" w:rsidP="000B2CAB">
      <w:pPr>
        <w:pStyle w:val="Nadpis2"/>
        <w:tabs>
          <w:tab w:val="left" w:pos="993"/>
        </w:tabs>
      </w:pPr>
      <w:bookmarkStart w:id="13" w:name="_Toc536185136"/>
      <w:r w:rsidRPr="004D2EE0">
        <w:lastRenderedPageBreak/>
        <w:t>Přehled událostí</w:t>
      </w:r>
      <w:bookmarkEnd w:id="8"/>
      <w:bookmarkEnd w:id="9"/>
      <w:bookmarkEnd w:id="10"/>
      <w:bookmarkEnd w:id="11"/>
      <w:bookmarkEnd w:id="12"/>
      <w:bookmarkEnd w:id="13"/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609"/>
        <w:gridCol w:w="2980"/>
        <w:gridCol w:w="827"/>
        <w:gridCol w:w="827"/>
        <w:gridCol w:w="827"/>
        <w:gridCol w:w="827"/>
        <w:gridCol w:w="827"/>
        <w:gridCol w:w="827"/>
        <w:gridCol w:w="827"/>
        <w:gridCol w:w="828"/>
      </w:tblGrid>
      <w:tr w:rsidR="00AD41CD" w:rsidRPr="00981077" w14:paraId="610BE257" w14:textId="77777777" w:rsidTr="00AD4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589" w:type="dxa"/>
            <w:gridSpan w:val="2"/>
            <w:hideMark/>
          </w:tcPr>
          <w:p w14:paraId="63134A0E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Okres (ORP</w: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begin"/>
            </w:r>
            <w:r w:rsidRPr="00C7089A">
              <w:rPr>
                <w:color w:val="FFFFFF" w:themeColor="background1"/>
                <w:szCs w:val="20"/>
                <w:lang w:eastAsia="cs-CZ"/>
              </w:rPr>
              <w:instrText xml:space="preserve"> XE "ORP:Obec s rozšířenou působností" </w:instrTex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end"/>
            </w:r>
            <w:r w:rsidRPr="00C7089A">
              <w:rPr>
                <w:color w:val="FFFFFF" w:themeColor="background1"/>
                <w:szCs w:val="20"/>
                <w:lang w:eastAsia="cs-CZ"/>
              </w:rPr>
              <w:t>)</w:t>
            </w:r>
          </w:p>
        </w:tc>
        <w:tc>
          <w:tcPr>
            <w:tcW w:w="827" w:type="dxa"/>
            <w:hideMark/>
          </w:tcPr>
          <w:p w14:paraId="760CE076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P</w: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begin"/>
            </w:r>
            <w:r w:rsidRPr="00C7089A">
              <w:rPr>
                <w:color w:val="FFFFFF" w:themeColor="background1"/>
                <w:szCs w:val="20"/>
                <w:lang w:eastAsia="cs-CZ"/>
              </w:rPr>
              <w:instrText xml:space="preserve"> XE "P:Požár" </w:instrTex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end"/>
            </w:r>
          </w:p>
        </w:tc>
        <w:tc>
          <w:tcPr>
            <w:tcW w:w="827" w:type="dxa"/>
            <w:hideMark/>
          </w:tcPr>
          <w:p w14:paraId="670C05DA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DN</w: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begin"/>
            </w:r>
            <w:r w:rsidRPr="00C7089A">
              <w:rPr>
                <w:color w:val="FFFFFF" w:themeColor="background1"/>
                <w:szCs w:val="20"/>
                <w:lang w:eastAsia="cs-CZ"/>
              </w:rPr>
              <w:instrText xml:space="preserve"> XE "DN:Dopravní nehoda" </w:instrTex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end"/>
            </w:r>
          </w:p>
        </w:tc>
        <w:tc>
          <w:tcPr>
            <w:tcW w:w="827" w:type="dxa"/>
            <w:hideMark/>
          </w:tcPr>
          <w:p w14:paraId="5349671E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ZOZ</w: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begin"/>
            </w:r>
            <w:r w:rsidRPr="00C7089A">
              <w:rPr>
                <w:color w:val="FFFFFF" w:themeColor="background1"/>
                <w:szCs w:val="20"/>
                <w:lang w:eastAsia="cs-CZ"/>
              </w:rPr>
              <w:instrText xml:space="preserve"> XE "ZOZ:Záchrana osob a zvířat" </w:instrTex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end"/>
            </w:r>
          </w:p>
        </w:tc>
        <w:tc>
          <w:tcPr>
            <w:tcW w:w="827" w:type="dxa"/>
            <w:hideMark/>
          </w:tcPr>
          <w:p w14:paraId="4205CB75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UNL</w: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begin"/>
            </w:r>
            <w:r w:rsidRPr="00C7089A">
              <w:rPr>
                <w:color w:val="FFFFFF" w:themeColor="background1"/>
                <w:szCs w:val="20"/>
                <w:lang w:eastAsia="cs-CZ"/>
              </w:rPr>
              <w:instrText xml:space="preserve"> XE "UNL:Únik nebezpečné látky" </w:instrTex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end"/>
            </w:r>
          </w:p>
        </w:tc>
        <w:tc>
          <w:tcPr>
            <w:tcW w:w="827" w:type="dxa"/>
            <w:hideMark/>
          </w:tcPr>
          <w:p w14:paraId="735B0E02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TP</w: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begin"/>
            </w:r>
            <w:r w:rsidRPr="00C7089A">
              <w:rPr>
                <w:color w:val="FFFFFF" w:themeColor="background1"/>
                <w:szCs w:val="20"/>
                <w:lang w:eastAsia="cs-CZ"/>
              </w:rPr>
              <w:instrText xml:space="preserve"> XE "TP:Technická pomoc" </w:instrTex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end"/>
            </w:r>
          </w:p>
        </w:tc>
        <w:tc>
          <w:tcPr>
            <w:tcW w:w="827" w:type="dxa"/>
            <w:hideMark/>
          </w:tcPr>
          <w:p w14:paraId="07356003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PP</w: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begin"/>
            </w:r>
            <w:r w:rsidRPr="00C7089A">
              <w:rPr>
                <w:color w:val="FFFFFF" w:themeColor="background1"/>
                <w:szCs w:val="20"/>
                <w:lang w:eastAsia="cs-CZ"/>
              </w:rPr>
              <w:instrText xml:space="preserve"> XE "PP:Planý poplach" </w:instrText>
            </w:r>
            <w:r w:rsidRPr="00C7089A">
              <w:rPr>
                <w:color w:val="FFFFFF" w:themeColor="background1"/>
                <w:szCs w:val="20"/>
                <w:lang w:eastAsia="cs-CZ"/>
              </w:rPr>
              <w:fldChar w:fldCharType="end"/>
            </w:r>
          </w:p>
        </w:tc>
        <w:tc>
          <w:tcPr>
            <w:tcW w:w="827" w:type="dxa"/>
            <w:hideMark/>
          </w:tcPr>
          <w:p w14:paraId="25B0FB2E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>
              <w:rPr>
                <w:color w:val="FFFFFF" w:themeColor="background1"/>
                <w:szCs w:val="20"/>
                <w:lang w:eastAsia="cs-CZ"/>
              </w:rPr>
              <w:t>OMU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  <w:hideMark/>
          </w:tcPr>
          <w:p w14:paraId="11A0CE02" w14:textId="77777777" w:rsidR="00AD41CD" w:rsidRPr="00C7089A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C7089A">
              <w:rPr>
                <w:color w:val="FFFFFF" w:themeColor="background1"/>
                <w:szCs w:val="20"/>
                <w:lang w:eastAsia="cs-CZ"/>
              </w:rPr>
              <w:t>Σ</w:t>
            </w:r>
          </w:p>
        </w:tc>
      </w:tr>
      <w:tr w:rsidR="000243F3" w:rsidRPr="00E00A5A" w14:paraId="4EA0D198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shd w:val="clear" w:color="auto" w:fill="9887ED"/>
            <w:noWrap/>
            <w:hideMark/>
          </w:tcPr>
          <w:p w14:paraId="1FF7059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OKRES BLANSKO</w:t>
            </w:r>
          </w:p>
        </w:tc>
        <w:tc>
          <w:tcPr>
            <w:tcW w:w="827" w:type="dxa"/>
            <w:shd w:val="clear" w:color="auto" w:fill="9887ED"/>
          </w:tcPr>
          <w:p w14:paraId="629F21F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139</w:t>
            </w:r>
          </w:p>
        </w:tc>
        <w:tc>
          <w:tcPr>
            <w:tcW w:w="827" w:type="dxa"/>
            <w:shd w:val="clear" w:color="auto" w:fill="9887ED"/>
          </w:tcPr>
          <w:p w14:paraId="0DE7CB7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275</w:t>
            </w:r>
          </w:p>
        </w:tc>
        <w:tc>
          <w:tcPr>
            <w:tcW w:w="827" w:type="dxa"/>
            <w:shd w:val="clear" w:color="auto" w:fill="9887ED"/>
          </w:tcPr>
          <w:p w14:paraId="107564E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158</w:t>
            </w:r>
          </w:p>
        </w:tc>
        <w:tc>
          <w:tcPr>
            <w:tcW w:w="827" w:type="dxa"/>
            <w:shd w:val="clear" w:color="auto" w:fill="9887ED"/>
          </w:tcPr>
          <w:p w14:paraId="02ADC9FE" w14:textId="1C9BD56C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60</w:t>
            </w:r>
          </w:p>
        </w:tc>
        <w:tc>
          <w:tcPr>
            <w:tcW w:w="827" w:type="dxa"/>
            <w:shd w:val="clear" w:color="auto" w:fill="9887ED"/>
          </w:tcPr>
          <w:p w14:paraId="602ACC58" w14:textId="308124E2" w:rsidR="000243F3" w:rsidRPr="00C7089A" w:rsidRDefault="000243F3" w:rsidP="000243F3">
            <w:pPr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666</w:t>
            </w:r>
          </w:p>
        </w:tc>
        <w:tc>
          <w:tcPr>
            <w:tcW w:w="827" w:type="dxa"/>
            <w:shd w:val="clear" w:color="auto" w:fill="9887ED"/>
          </w:tcPr>
          <w:p w14:paraId="64EE393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41</w:t>
            </w:r>
          </w:p>
        </w:tc>
        <w:tc>
          <w:tcPr>
            <w:tcW w:w="827" w:type="dxa"/>
            <w:shd w:val="clear" w:color="auto" w:fill="9887ED"/>
          </w:tcPr>
          <w:p w14:paraId="2215DD6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3BDAA961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1339</w:t>
            </w:r>
          </w:p>
        </w:tc>
      </w:tr>
      <w:tr w:rsidR="000243F3" w:rsidRPr="00E00A5A" w14:paraId="6058E21F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0A958884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25A2F0B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Blansko</w:t>
            </w:r>
          </w:p>
        </w:tc>
        <w:tc>
          <w:tcPr>
            <w:tcW w:w="827" w:type="dxa"/>
            <w:noWrap/>
          </w:tcPr>
          <w:p w14:paraId="76F88DB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70</w:t>
            </w:r>
          </w:p>
        </w:tc>
        <w:tc>
          <w:tcPr>
            <w:tcW w:w="827" w:type="dxa"/>
            <w:noWrap/>
          </w:tcPr>
          <w:p w14:paraId="38628AE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135</w:t>
            </w:r>
          </w:p>
        </w:tc>
        <w:tc>
          <w:tcPr>
            <w:tcW w:w="827" w:type="dxa"/>
            <w:noWrap/>
          </w:tcPr>
          <w:p w14:paraId="377710C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93</w:t>
            </w:r>
          </w:p>
        </w:tc>
        <w:tc>
          <w:tcPr>
            <w:tcW w:w="827" w:type="dxa"/>
            <w:noWrap/>
          </w:tcPr>
          <w:p w14:paraId="6DCBE58E" w14:textId="3921FF85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36</w:t>
            </w:r>
          </w:p>
        </w:tc>
        <w:tc>
          <w:tcPr>
            <w:tcW w:w="827" w:type="dxa"/>
            <w:noWrap/>
          </w:tcPr>
          <w:p w14:paraId="42326010" w14:textId="26689179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319</w:t>
            </w:r>
          </w:p>
        </w:tc>
        <w:tc>
          <w:tcPr>
            <w:tcW w:w="827" w:type="dxa"/>
            <w:noWrap/>
          </w:tcPr>
          <w:p w14:paraId="219C19C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20</w:t>
            </w:r>
          </w:p>
        </w:tc>
        <w:tc>
          <w:tcPr>
            <w:tcW w:w="827" w:type="dxa"/>
            <w:noWrap/>
          </w:tcPr>
          <w:p w14:paraId="7C96E56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43EC6E86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673</w:t>
            </w:r>
          </w:p>
        </w:tc>
      </w:tr>
      <w:tr w:rsidR="000243F3" w:rsidRPr="00E00A5A" w14:paraId="3DC93F6C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4CE79820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6BC3EDC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Boskovice</w:t>
            </w:r>
          </w:p>
        </w:tc>
        <w:tc>
          <w:tcPr>
            <w:tcW w:w="827" w:type="dxa"/>
            <w:noWrap/>
          </w:tcPr>
          <w:p w14:paraId="568693B5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69</w:t>
            </w:r>
          </w:p>
        </w:tc>
        <w:tc>
          <w:tcPr>
            <w:tcW w:w="827" w:type="dxa"/>
            <w:noWrap/>
          </w:tcPr>
          <w:p w14:paraId="03DD767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140</w:t>
            </w:r>
          </w:p>
        </w:tc>
        <w:tc>
          <w:tcPr>
            <w:tcW w:w="827" w:type="dxa"/>
            <w:noWrap/>
          </w:tcPr>
          <w:p w14:paraId="6216D32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827" w:type="dxa"/>
            <w:noWrap/>
          </w:tcPr>
          <w:p w14:paraId="20AE644B" w14:textId="08272026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24</w:t>
            </w:r>
          </w:p>
        </w:tc>
        <w:tc>
          <w:tcPr>
            <w:tcW w:w="827" w:type="dxa"/>
            <w:noWrap/>
          </w:tcPr>
          <w:p w14:paraId="5D4A59C6" w14:textId="1742FDE4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347</w:t>
            </w:r>
          </w:p>
        </w:tc>
        <w:tc>
          <w:tcPr>
            <w:tcW w:w="827" w:type="dxa"/>
            <w:noWrap/>
          </w:tcPr>
          <w:p w14:paraId="0862FA8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21</w:t>
            </w:r>
          </w:p>
        </w:tc>
        <w:tc>
          <w:tcPr>
            <w:tcW w:w="827" w:type="dxa"/>
            <w:noWrap/>
          </w:tcPr>
          <w:p w14:paraId="5832526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1D902431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666</w:t>
            </w:r>
          </w:p>
        </w:tc>
      </w:tr>
      <w:tr w:rsidR="000243F3" w:rsidRPr="00E00A5A" w14:paraId="37250571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shd w:val="clear" w:color="auto" w:fill="9887ED"/>
            <w:noWrap/>
            <w:hideMark/>
          </w:tcPr>
          <w:p w14:paraId="6C92E0F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OKRES BRNO-město</w:t>
            </w:r>
          </w:p>
        </w:tc>
        <w:tc>
          <w:tcPr>
            <w:tcW w:w="827" w:type="dxa"/>
            <w:shd w:val="clear" w:color="auto" w:fill="9887ED"/>
            <w:noWrap/>
          </w:tcPr>
          <w:p w14:paraId="59CDF9B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556</w:t>
            </w:r>
          </w:p>
        </w:tc>
        <w:tc>
          <w:tcPr>
            <w:tcW w:w="827" w:type="dxa"/>
            <w:shd w:val="clear" w:color="auto" w:fill="9887ED"/>
            <w:noWrap/>
          </w:tcPr>
          <w:p w14:paraId="4DF1B71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592</w:t>
            </w:r>
          </w:p>
        </w:tc>
        <w:tc>
          <w:tcPr>
            <w:tcW w:w="827" w:type="dxa"/>
            <w:shd w:val="clear" w:color="auto" w:fill="9887ED"/>
            <w:noWrap/>
          </w:tcPr>
          <w:p w14:paraId="4D0B11B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765</w:t>
            </w:r>
          </w:p>
        </w:tc>
        <w:tc>
          <w:tcPr>
            <w:tcW w:w="827" w:type="dxa"/>
            <w:shd w:val="clear" w:color="auto" w:fill="9887ED"/>
            <w:noWrap/>
          </w:tcPr>
          <w:p w14:paraId="3CB30061" w14:textId="3414368A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229</w:t>
            </w:r>
          </w:p>
        </w:tc>
        <w:tc>
          <w:tcPr>
            <w:tcW w:w="827" w:type="dxa"/>
            <w:shd w:val="clear" w:color="auto" w:fill="9887ED"/>
            <w:noWrap/>
          </w:tcPr>
          <w:p w14:paraId="3A2268D9" w14:textId="29831816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1179</w:t>
            </w:r>
          </w:p>
        </w:tc>
        <w:tc>
          <w:tcPr>
            <w:tcW w:w="827" w:type="dxa"/>
            <w:shd w:val="clear" w:color="auto" w:fill="9887ED"/>
            <w:noWrap/>
          </w:tcPr>
          <w:p w14:paraId="551D1DF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338</w:t>
            </w:r>
          </w:p>
        </w:tc>
        <w:tc>
          <w:tcPr>
            <w:tcW w:w="827" w:type="dxa"/>
            <w:shd w:val="clear" w:color="auto" w:fill="9887ED"/>
            <w:noWrap/>
          </w:tcPr>
          <w:p w14:paraId="5913F52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6DB0EA9A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3661</w:t>
            </w:r>
          </w:p>
        </w:tc>
      </w:tr>
      <w:tr w:rsidR="000243F3" w:rsidRPr="00E00A5A" w14:paraId="59B4EA20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shd w:val="clear" w:color="auto" w:fill="9887ED"/>
            <w:noWrap/>
            <w:hideMark/>
          </w:tcPr>
          <w:p w14:paraId="224E7E5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OKRES BRNO-venkov</w:t>
            </w:r>
          </w:p>
        </w:tc>
        <w:tc>
          <w:tcPr>
            <w:tcW w:w="827" w:type="dxa"/>
            <w:shd w:val="clear" w:color="auto" w:fill="9887ED"/>
            <w:noWrap/>
          </w:tcPr>
          <w:p w14:paraId="3850C11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335</w:t>
            </w:r>
          </w:p>
        </w:tc>
        <w:tc>
          <w:tcPr>
            <w:tcW w:w="827" w:type="dxa"/>
            <w:shd w:val="clear" w:color="auto" w:fill="9887ED"/>
            <w:noWrap/>
          </w:tcPr>
          <w:p w14:paraId="0D0C7D2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625</w:t>
            </w:r>
          </w:p>
        </w:tc>
        <w:tc>
          <w:tcPr>
            <w:tcW w:w="827" w:type="dxa"/>
            <w:shd w:val="clear" w:color="auto" w:fill="9887ED"/>
            <w:noWrap/>
          </w:tcPr>
          <w:p w14:paraId="3329127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296</w:t>
            </w:r>
          </w:p>
        </w:tc>
        <w:tc>
          <w:tcPr>
            <w:tcW w:w="827" w:type="dxa"/>
            <w:shd w:val="clear" w:color="auto" w:fill="9887ED"/>
            <w:noWrap/>
          </w:tcPr>
          <w:p w14:paraId="49B5160C" w14:textId="445645D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131</w:t>
            </w:r>
          </w:p>
        </w:tc>
        <w:tc>
          <w:tcPr>
            <w:tcW w:w="827" w:type="dxa"/>
            <w:shd w:val="clear" w:color="auto" w:fill="9887ED"/>
            <w:noWrap/>
          </w:tcPr>
          <w:p w14:paraId="431BAF83" w14:textId="19CFD85C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827" w:type="dxa"/>
            <w:shd w:val="clear" w:color="auto" w:fill="9887ED"/>
            <w:noWrap/>
          </w:tcPr>
          <w:p w14:paraId="182916A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142</w:t>
            </w:r>
          </w:p>
        </w:tc>
        <w:tc>
          <w:tcPr>
            <w:tcW w:w="827" w:type="dxa"/>
            <w:shd w:val="clear" w:color="auto" w:fill="9887ED"/>
            <w:noWrap/>
          </w:tcPr>
          <w:p w14:paraId="7B579567" w14:textId="3A820928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6A0B9736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2456</w:t>
            </w:r>
          </w:p>
        </w:tc>
      </w:tr>
      <w:tr w:rsidR="000243F3" w:rsidRPr="00E00A5A" w14:paraId="019FC15B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0C86C2F7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28F2427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Ivančice</w:t>
            </w:r>
          </w:p>
        </w:tc>
        <w:tc>
          <w:tcPr>
            <w:tcW w:w="827" w:type="dxa"/>
            <w:noWrap/>
          </w:tcPr>
          <w:p w14:paraId="70EBB22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35</w:t>
            </w:r>
          </w:p>
        </w:tc>
        <w:tc>
          <w:tcPr>
            <w:tcW w:w="827" w:type="dxa"/>
            <w:noWrap/>
          </w:tcPr>
          <w:p w14:paraId="1D1F735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48</w:t>
            </w:r>
          </w:p>
        </w:tc>
        <w:tc>
          <w:tcPr>
            <w:tcW w:w="827" w:type="dxa"/>
            <w:noWrap/>
          </w:tcPr>
          <w:p w14:paraId="5A98A85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30</w:t>
            </w:r>
          </w:p>
        </w:tc>
        <w:tc>
          <w:tcPr>
            <w:tcW w:w="827" w:type="dxa"/>
            <w:noWrap/>
          </w:tcPr>
          <w:p w14:paraId="2D7F2CB5" w14:textId="08E8D2C4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16</w:t>
            </w:r>
          </w:p>
        </w:tc>
        <w:tc>
          <w:tcPr>
            <w:tcW w:w="827" w:type="dxa"/>
            <w:noWrap/>
          </w:tcPr>
          <w:p w14:paraId="02E2F572" w14:textId="3BC5FD9C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125</w:t>
            </w:r>
          </w:p>
        </w:tc>
        <w:tc>
          <w:tcPr>
            <w:tcW w:w="827" w:type="dxa"/>
            <w:noWrap/>
          </w:tcPr>
          <w:p w14:paraId="57EEDA2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</w:t>
            </w:r>
          </w:p>
        </w:tc>
        <w:tc>
          <w:tcPr>
            <w:tcW w:w="827" w:type="dxa"/>
            <w:noWrap/>
          </w:tcPr>
          <w:p w14:paraId="0133C57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3A2A3E2B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260</w:t>
            </w:r>
          </w:p>
        </w:tc>
      </w:tr>
      <w:tr w:rsidR="000243F3" w:rsidRPr="00E00A5A" w14:paraId="4234F933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68C974CE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1392FE3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Kuřim</w:t>
            </w:r>
          </w:p>
        </w:tc>
        <w:tc>
          <w:tcPr>
            <w:tcW w:w="827" w:type="dxa"/>
            <w:noWrap/>
          </w:tcPr>
          <w:p w14:paraId="09307C0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23</w:t>
            </w:r>
          </w:p>
        </w:tc>
        <w:tc>
          <w:tcPr>
            <w:tcW w:w="827" w:type="dxa"/>
            <w:noWrap/>
          </w:tcPr>
          <w:p w14:paraId="2413A4F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62</w:t>
            </w:r>
          </w:p>
        </w:tc>
        <w:tc>
          <w:tcPr>
            <w:tcW w:w="827" w:type="dxa"/>
            <w:noWrap/>
          </w:tcPr>
          <w:p w14:paraId="20AB571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26</w:t>
            </w:r>
          </w:p>
        </w:tc>
        <w:tc>
          <w:tcPr>
            <w:tcW w:w="827" w:type="dxa"/>
            <w:noWrap/>
          </w:tcPr>
          <w:p w14:paraId="6838E744" w14:textId="4634DBEC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5</w:t>
            </w:r>
          </w:p>
        </w:tc>
        <w:tc>
          <w:tcPr>
            <w:tcW w:w="827" w:type="dxa"/>
            <w:noWrap/>
          </w:tcPr>
          <w:p w14:paraId="6A0D1AB4" w14:textId="34AF2F70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61</w:t>
            </w:r>
          </w:p>
        </w:tc>
        <w:tc>
          <w:tcPr>
            <w:tcW w:w="827" w:type="dxa"/>
            <w:noWrap/>
          </w:tcPr>
          <w:p w14:paraId="13C6670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15</w:t>
            </w:r>
          </w:p>
        </w:tc>
        <w:tc>
          <w:tcPr>
            <w:tcW w:w="827" w:type="dxa"/>
            <w:noWrap/>
          </w:tcPr>
          <w:p w14:paraId="3D6B1FC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51AF03E3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192</w:t>
            </w:r>
          </w:p>
        </w:tc>
      </w:tr>
      <w:tr w:rsidR="000243F3" w:rsidRPr="00E00A5A" w14:paraId="420C3BEF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0548FC49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5C033F6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Pohořelice</w:t>
            </w:r>
          </w:p>
        </w:tc>
        <w:tc>
          <w:tcPr>
            <w:tcW w:w="827" w:type="dxa"/>
            <w:noWrap/>
          </w:tcPr>
          <w:p w14:paraId="03A540A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32</w:t>
            </w:r>
          </w:p>
        </w:tc>
        <w:tc>
          <w:tcPr>
            <w:tcW w:w="827" w:type="dxa"/>
            <w:noWrap/>
          </w:tcPr>
          <w:p w14:paraId="75AEB49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62</w:t>
            </w:r>
          </w:p>
        </w:tc>
        <w:tc>
          <w:tcPr>
            <w:tcW w:w="827" w:type="dxa"/>
            <w:noWrap/>
          </w:tcPr>
          <w:p w14:paraId="4A51ED5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30</w:t>
            </w:r>
          </w:p>
        </w:tc>
        <w:tc>
          <w:tcPr>
            <w:tcW w:w="827" w:type="dxa"/>
            <w:noWrap/>
          </w:tcPr>
          <w:p w14:paraId="440B650B" w14:textId="2E0586D1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827" w:type="dxa"/>
            <w:noWrap/>
          </w:tcPr>
          <w:p w14:paraId="04303E8D" w14:textId="1B13BD0D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76</w:t>
            </w:r>
          </w:p>
        </w:tc>
        <w:tc>
          <w:tcPr>
            <w:tcW w:w="827" w:type="dxa"/>
            <w:noWrap/>
          </w:tcPr>
          <w:p w14:paraId="49DC5BB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827" w:type="dxa"/>
            <w:noWrap/>
          </w:tcPr>
          <w:p w14:paraId="25B894E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3534B4E3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221</w:t>
            </w:r>
          </w:p>
        </w:tc>
      </w:tr>
      <w:tr w:rsidR="000243F3" w:rsidRPr="00E00A5A" w14:paraId="08B212A9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6A642700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1F39096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Rosice</w:t>
            </w:r>
          </w:p>
        </w:tc>
        <w:tc>
          <w:tcPr>
            <w:tcW w:w="827" w:type="dxa"/>
            <w:noWrap/>
          </w:tcPr>
          <w:p w14:paraId="6A2AD5E3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36</w:t>
            </w:r>
          </w:p>
        </w:tc>
        <w:tc>
          <w:tcPr>
            <w:tcW w:w="827" w:type="dxa"/>
            <w:noWrap/>
          </w:tcPr>
          <w:p w14:paraId="085C500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111</w:t>
            </w:r>
          </w:p>
        </w:tc>
        <w:tc>
          <w:tcPr>
            <w:tcW w:w="827" w:type="dxa"/>
            <w:noWrap/>
          </w:tcPr>
          <w:p w14:paraId="5876682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54</w:t>
            </w:r>
          </w:p>
        </w:tc>
        <w:tc>
          <w:tcPr>
            <w:tcW w:w="827" w:type="dxa"/>
            <w:noWrap/>
          </w:tcPr>
          <w:p w14:paraId="518714BC" w14:textId="378E94E1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15</w:t>
            </w:r>
          </w:p>
        </w:tc>
        <w:tc>
          <w:tcPr>
            <w:tcW w:w="827" w:type="dxa"/>
            <w:noWrap/>
          </w:tcPr>
          <w:p w14:paraId="46334557" w14:textId="75D39505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140</w:t>
            </w:r>
          </w:p>
        </w:tc>
        <w:tc>
          <w:tcPr>
            <w:tcW w:w="827" w:type="dxa"/>
            <w:noWrap/>
          </w:tcPr>
          <w:p w14:paraId="37F7FAA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12</w:t>
            </w:r>
          </w:p>
        </w:tc>
        <w:tc>
          <w:tcPr>
            <w:tcW w:w="827" w:type="dxa"/>
            <w:noWrap/>
          </w:tcPr>
          <w:p w14:paraId="3F58205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32DDF94F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368</w:t>
            </w:r>
          </w:p>
        </w:tc>
      </w:tr>
      <w:tr w:rsidR="000243F3" w:rsidRPr="00E00A5A" w14:paraId="03899217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32829165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5610ABC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Šlapanice</w:t>
            </w:r>
          </w:p>
        </w:tc>
        <w:tc>
          <w:tcPr>
            <w:tcW w:w="827" w:type="dxa"/>
            <w:noWrap/>
          </w:tcPr>
          <w:p w14:paraId="589AD43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90</w:t>
            </w:r>
          </w:p>
        </w:tc>
        <w:tc>
          <w:tcPr>
            <w:tcW w:w="827" w:type="dxa"/>
            <w:noWrap/>
          </w:tcPr>
          <w:p w14:paraId="46CB796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198</w:t>
            </w:r>
          </w:p>
        </w:tc>
        <w:tc>
          <w:tcPr>
            <w:tcW w:w="827" w:type="dxa"/>
            <w:noWrap/>
          </w:tcPr>
          <w:p w14:paraId="06FC315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70</w:t>
            </w:r>
          </w:p>
        </w:tc>
        <w:tc>
          <w:tcPr>
            <w:tcW w:w="827" w:type="dxa"/>
            <w:noWrap/>
          </w:tcPr>
          <w:p w14:paraId="13FDABCD" w14:textId="2F9F44E9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53</w:t>
            </w:r>
          </w:p>
        </w:tc>
        <w:tc>
          <w:tcPr>
            <w:tcW w:w="827" w:type="dxa"/>
            <w:noWrap/>
          </w:tcPr>
          <w:p w14:paraId="05B49F1C" w14:textId="5E007F4D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253</w:t>
            </w:r>
          </w:p>
        </w:tc>
        <w:tc>
          <w:tcPr>
            <w:tcW w:w="827" w:type="dxa"/>
            <w:noWrap/>
          </w:tcPr>
          <w:p w14:paraId="7D489B2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64</w:t>
            </w:r>
          </w:p>
        </w:tc>
        <w:tc>
          <w:tcPr>
            <w:tcW w:w="827" w:type="dxa"/>
            <w:noWrap/>
          </w:tcPr>
          <w:p w14:paraId="65755141" w14:textId="6BDC8FD2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60BB110A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728</w:t>
            </w:r>
          </w:p>
        </w:tc>
      </w:tr>
      <w:tr w:rsidR="000243F3" w:rsidRPr="00E00A5A" w14:paraId="0F37AA05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4FB62D95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1AFF93E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Tišnov</w:t>
            </w:r>
          </w:p>
        </w:tc>
        <w:tc>
          <w:tcPr>
            <w:tcW w:w="827" w:type="dxa"/>
            <w:noWrap/>
          </w:tcPr>
          <w:p w14:paraId="59DAF36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64</w:t>
            </w:r>
          </w:p>
        </w:tc>
        <w:tc>
          <w:tcPr>
            <w:tcW w:w="827" w:type="dxa"/>
            <w:noWrap/>
          </w:tcPr>
          <w:p w14:paraId="3FB82CA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67</w:t>
            </w:r>
          </w:p>
        </w:tc>
        <w:tc>
          <w:tcPr>
            <w:tcW w:w="827" w:type="dxa"/>
            <w:noWrap/>
          </w:tcPr>
          <w:p w14:paraId="1796D18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37</w:t>
            </w:r>
          </w:p>
        </w:tc>
        <w:tc>
          <w:tcPr>
            <w:tcW w:w="827" w:type="dxa"/>
            <w:noWrap/>
          </w:tcPr>
          <w:p w14:paraId="0FF0D202" w14:textId="43B02E50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16</w:t>
            </w:r>
          </w:p>
        </w:tc>
        <w:tc>
          <w:tcPr>
            <w:tcW w:w="827" w:type="dxa"/>
            <w:noWrap/>
          </w:tcPr>
          <w:p w14:paraId="24B53F6A" w14:textId="01B7EA85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179</w:t>
            </w:r>
          </w:p>
        </w:tc>
        <w:tc>
          <w:tcPr>
            <w:tcW w:w="827" w:type="dxa"/>
            <w:noWrap/>
          </w:tcPr>
          <w:p w14:paraId="584E912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18</w:t>
            </w:r>
          </w:p>
        </w:tc>
        <w:tc>
          <w:tcPr>
            <w:tcW w:w="827" w:type="dxa"/>
            <w:noWrap/>
          </w:tcPr>
          <w:p w14:paraId="5924A37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6D9F316A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381</w:t>
            </w:r>
          </w:p>
        </w:tc>
      </w:tr>
      <w:tr w:rsidR="000243F3" w:rsidRPr="00E00A5A" w14:paraId="112149A5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658234B1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4F2C50F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Židlochovice</w:t>
            </w:r>
          </w:p>
        </w:tc>
        <w:tc>
          <w:tcPr>
            <w:tcW w:w="827" w:type="dxa"/>
            <w:noWrap/>
          </w:tcPr>
          <w:p w14:paraId="722A74A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55</w:t>
            </w:r>
          </w:p>
        </w:tc>
        <w:tc>
          <w:tcPr>
            <w:tcW w:w="827" w:type="dxa"/>
            <w:noWrap/>
          </w:tcPr>
          <w:p w14:paraId="61C95C7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77</w:t>
            </w:r>
          </w:p>
        </w:tc>
        <w:tc>
          <w:tcPr>
            <w:tcW w:w="827" w:type="dxa"/>
            <w:noWrap/>
          </w:tcPr>
          <w:p w14:paraId="04EC42F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49</w:t>
            </w:r>
          </w:p>
        </w:tc>
        <w:tc>
          <w:tcPr>
            <w:tcW w:w="827" w:type="dxa"/>
            <w:noWrap/>
          </w:tcPr>
          <w:p w14:paraId="76D2482F" w14:textId="29802B68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16</w:t>
            </w:r>
          </w:p>
        </w:tc>
        <w:tc>
          <w:tcPr>
            <w:tcW w:w="827" w:type="dxa"/>
            <w:noWrap/>
          </w:tcPr>
          <w:p w14:paraId="7C282B55" w14:textId="03FDA0F8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93</w:t>
            </w:r>
          </w:p>
        </w:tc>
        <w:tc>
          <w:tcPr>
            <w:tcW w:w="827" w:type="dxa"/>
            <w:noWrap/>
          </w:tcPr>
          <w:p w14:paraId="2C134A4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16</w:t>
            </w:r>
          </w:p>
        </w:tc>
        <w:tc>
          <w:tcPr>
            <w:tcW w:w="827" w:type="dxa"/>
            <w:noWrap/>
          </w:tcPr>
          <w:p w14:paraId="7B14422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533AC841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306</w:t>
            </w:r>
          </w:p>
        </w:tc>
      </w:tr>
      <w:tr w:rsidR="000243F3" w:rsidRPr="00E00A5A" w14:paraId="5EA8B640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shd w:val="clear" w:color="auto" w:fill="9887ED"/>
            <w:noWrap/>
            <w:hideMark/>
          </w:tcPr>
          <w:p w14:paraId="4513053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OKRES BŘECLAV</w:t>
            </w:r>
          </w:p>
        </w:tc>
        <w:tc>
          <w:tcPr>
            <w:tcW w:w="827" w:type="dxa"/>
            <w:shd w:val="clear" w:color="auto" w:fill="9887ED"/>
            <w:noWrap/>
          </w:tcPr>
          <w:p w14:paraId="05BC441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204</w:t>
            </w:r>
          </w:p>
        </w:tc>
        <w:tc>
          <w:tcPr>
            <w:tcW w:w="827" w:type="dxa"/>
            <w:shd w:val="clear" w:color="auto" w:fill="9887ED"/>
            <w:noWrap/>
          </w:tcPr>
          <w:p w14:paraId="228CB47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253</w:t>
            </w:r>
          </w:p>
        </w:tc>
        <w:tc>
          <w:tcPr>
            <w:tcW w:w="827" w:type="dxa"/>
            <w:shd w:val="clear" w:color="auto" w:fill="9887ED"/>
            <w:noWrap/>
          </w:tcPr>
          <w:p w14:paraId="0AF3329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150</w:t>
            </w:r>
          </w:p>
        </w:tc>
        <w:tc>
          <w:tcPr>
            <w:tcW w:w="827" w:type="dxa"/>
            <w:shd w:val="clear" w:color="auto" w:fill="9887ED"/>
            <w:noWrap/>
          </w:tcPr>
          <w:p w14:paraId="2EE86EAC" w14:textId="5C1AE9E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57</w:t>
            </w:r>
          </w:p>
        </w:tc>
        <w:tc>
          <w:tcPr>
            <w:tcW w:w="827" w:type="dxa"/>
            <w:shd w:val="clear" w:color="auto" w:fill="9887ED"/>
            <w:noWrap/>
          </w:tcPr>
          <w:p w14:paraId="25EA8F95" w14:textId="6C662290" w:rsidR="000243F3" w:rsidRPr="000243F3" w:rsidRDefault="000243F3" w:rsidP="000243F3">
            <w:pPr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387</w:t>
            </w:r>
          </w:p>
        </w:tc>
        <w:tc>
          <w:tcPr>
            <w:tcW w:w="827" w:type="dxa"/>
            <w:shd w:val="clear" w:color="auto" w:fill="9887ED"/>
            <w:noWrap/>
          </w:tcPr>
          <w:p w14:paraId="32930B7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60</w:t>
            </w:r>
          </w:p>
        </w:tc>
        <w:tc>
          <w:tcPr>
            <w:tcW w:w="827" w:type="dxa"/>
            <w:shd w:val="clear" w:color="auto" w:fill="9887ED"/>
            <w:noWrap/>
          </w:tcPr>
          <w:p w14:paraId="4E2BA0E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7AC7D0F8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1113</w:t>
            </w:r>
          </w:p>
        </w:tc>
      </w:tr>
      <w:tr w:rsidR="000243F3" w:rsidRPr="00E00A5A" w14:paraId="653788F1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09648E58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71B5785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Břeclav</w:t>
            </w:r>
          </w:p>
        </w:tc>
        <w:tc>
          <w:tcPr>
            <w:tcW w:w="827" w:type="dxa"/>
            <w:noWrap/>
          </w:tcPr>
          <w:p w14:paraId="59D5BE0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80</w:t>
            </w:r>
          </w:p>
        </w:tc>
        <w:tc>
          <w:tcPr>
            <w:tcW w:w="827" w:type="dxa"/>
            <w:noWrap/>
          </w:tcPr>
          <w:p w14:paraId="77E7DD1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110</w:t>
            </w:r>
          </w:p>
        </w:tc>
        <w:tc>
          <w:tcPr>
            <w:tcW w:w="827" w:type="dxa"/>
            <w:noWrap/>
          </w:tcPr>
          <w:p w14:paraId="1519D7A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68</w:t>
            </w:r>
          </w:p>
        </w:tc>
        <w:tc>
          <w:tcPr>
            <w:tcW w:w="827" w:type="dxa"/>
            <w:noWrap/>
          </w:tcPr>
          <w:p w14:paraId="1B731E47" w14:textId="7E7EBFF2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25</w:t>
            </w:r>
          </w:p>
        </w:tc>
        <w:tc>
          <w:tcPr>
            <w:tcW w:w="827" w:type="dxa"/>
            <w:noWrap/>
          </w:tcPr>
          <w:p w14:paraId="2A5D3FE5" w14:textId="55CAE334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167</w:t>
            </w:r>
          </w:p>
        </w:tc>
        <w:tc>
          <w:tcPr>
            <w:tcW w:w="827" w:type="dxa"/>
            <w:noWrap/>
          </w:tcPr>
          <w:p w14:paraId="5668ED3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33</w:t>
            </w:r>
          </w:p>
        </w:tc>
        <w:tc>
          <w:tcPr>
            <w:tcW w:w="827" w:type="dxa"/>
            <w:noWrap/>
          </w:tcPr>
          <w:p w14:paraId="1261133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312B4D0C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485</w:t>
            </w:r>
          </w:p>
        </w:tc>
      </w:tr>
      <w:tr w:rsidR="000243F3" w:rsidRPr="00E00A5A" w14:paraId="0F82A3B6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1E8D7F9D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3565596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Hustopeče</w:t>
            </w:r>
          </w:p>
        </w:tc>
        <w:tc>
          <w:tcPr>
            <w:tcW w:w="827" w:type="dxa"/>
            <w:noWrap/>
          </w:tcPr>
          <w:p w14:paraId="0C23236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68</w:t>
            </w:r>
          </w:p>
        </w:tc>
        <w:tc>
          <w:tcPr>
            <w:tcW w:w="827" w:type="dxa"/>
            <w:noWrap/>
          </w:tcPr>
          <w:p w14:paraId="3B10EFB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81</w:t>
            </w:r>
          </w:p>
        </w:tc>
        <w:tc>
          <w:tcPr>
            <w:tcW w:w="827" w:type="dxa"/>
            <w:noWrap/>
          </w:tcPr>
          <w:p w14:paraId="13CA2C0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41</w:t>
            </w:r>
          </w:p>
        </w:tc>
        <w:tc>
          <w:tcPr>
            <w:tcW w:w="827" w:type="dxa"/>
            <w:noWrap/>
          </w:tcPr>
          <w:p w14:paraId="4E07165A" w14:textId="339E442A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23</w:t>
            </w:r>
          </w:p>
        </w:tc>
        <w:tc>
          <w:tcPr>
            <w:tcW w:w="827" w:type="dxa"/>
            <w:noWrap/>
          </w:tcPr>
          <w:p w14:paraId="00F15B6F" w14:textId="08647E42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103</w:t>
            </w:r>
          </w:p>
        </w:tc>
        <w:tc>
          <w:tcPr>
            <w:tcW w:w="827" w:type="dxa"/>
            <w:noWrap/>
          </w:tcPr>
          <w:p w14:paraId="464D518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14</w:t>
            </w:r>
          </w:p>
        </w:tc>
        <w:tc>
          <w:tcPr>
            <w:tcW w:w="827" w:type="dxa"/>
            <w:noWrap/>
          </w:tcPr>
          <w:p w14:paraId="1F3E1F6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2D46C865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330</w:t>
            </w:r>
          </w:p>
        </w:tc>
      </w:tr>
      <w:tr w:rsidR="000243F3" w:rsidRPr="00E00A5A" w14:paraId="5E54F484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21CF2881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235196D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Mikulov</w:t>
            </w:r>
          </w:p>
        </w:tc>
        <w:tc>
          <w:tcPr>
            <w:tcW w:w="827" w:type="dxa"/>
            <w:noWrap/>
          </w:tcPr>
          <w:p w14:paraId="0C15400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56</w:t>
            </w:r>
          </w:p>
        </w:tc>
        <w:tc>
          <w:tcPr>
            <w:tcW w:w="827" w:type="dxa"/>
            <w:noWrap/>
          </w:tcPr>
          <w:p w14:paraId="264618A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62</w:t>
            </w:r>
          </w:p>
        </w:tc>
        <w:tc>
          <w:tcPr>
            <w:tcW w:w="827" w:type="dxa"/>
            <w:noWrap/>
          </w:tcPr>
          <w:p w14:paraId="6A2D46F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41</w:t>
            </w:r>
          </w:p>
        </w:tc>
        <w:tc>
          <w:tcPr>
            <w:tcW w:w="827" w:type="dxa"/>
            <w:noWrap/>
          </w:tcPr>
          <w:p w14:paraId="660757D3" w14:textId="615CA3E3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9</w:t>
            </w:r>
          </w:p>
        </w:tc>
        <w:tc>
          <w:tcPr>
            <w:tcW w:w="827" w:type="dxa"/>
            <w:noWrap/>
          </w:tcPr>
          <w:p w14:paraId="42C13668" w14:textId="19619D85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117</w:t>
            </w:r>
          </w:p>
        </w:tc>
        <w:tc>
          <w:tcPr>
            <w:tcW w:w="827" w:type="dxa"/>
            <w:noWrap/>
          </w:tcPr>
          <w:p w14:paraId="09511E2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13</w:t>
            </w:r>
          </w:p>
        </w:tc>
        <w:tc>
          <w:tcPr>
            <w:tcW w:w="827" w:type="dxa"/>
            <w:noWrap/>
          </w:tcPr>
          <w:p w14:paraId="07FFA1D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74F10B8C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298</w:t>
            </w:r>
          </w:p>
        </w:tc>
      </w:tr>
      <w:tr w:rsidR="000243F3" w:rsidRPr="00E00A5A" w14:paraId="6F5F1D6B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shd w:val="clear" w:color="auto" w:fill="9887ED"/>
            <w:noWrap/>
            <w:hideMark/>
          </w:tcPr>
          <w:p w14:paraId="7C35532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OKRES HODONÍN</w:t>
            </w:r>
          </w:p>
        </w:tc>
        <w:tc>
          <w:tcPr>
            <w:tcW w:w="827" w:type="dxa"/>
            <w:shd w:val="clear" w:color="auto" w:fill="9887ED"/>
            <w:noWrap/>
          </w:tcPr>
          <w:p w14:paraId="24C2F76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227</w:t>
            </w:r>
          </w:p>
        </w:tc>
        <w:tc>
          <w:tcPr>
            <w:tcW w:w="827" w:type="dxa"/>
            <w:shd w:val="clear" w:color="auto" w:fill="9887ED"/>
            <w:noWrap/>
          </w:tcPr>
          <w:p w14:paraId="6699D8C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273</w:t>
            </w:r>
          </w:p>
        </w:tc>
        <w:tc>
          <w:tcPr>
            <w:tcW w:w="827" w:type="dxa"/>
            <w:shd w:val="clear" w:color="auto" w:fill="9887ED"/>
            <w:noWrap/>
          </w:tcPr>
          <w:p w14:paraId="371EF4A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161</w:t>
            </w:r>
          </w:p>
        </w:tc>
        <w:tc>
          <w:tcPr>
            <w:tcW w:w="827" w:type="dxa"/>
            <w:shd w:val="clear" w:color="auto" w:fill="9887ED"/>
            <w:noWrap/>
          </w:tcPr>
          <w:p w14:paraId="399CB61C" w14:textId="613FD4B6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41</w:t>
            </w:r>
          </w:p>
        </w:tc>
        <w:tc>
          <w:tcPr>
            <w:tcW w:w="827" w:type="dxa"/>
            <w:shd w:val="clear" w:color="auto" w:fill="9887ED"/>
            <w:noWrap/>
          </w:tcPr>
          <w:p w14:paraId="4C032B49" w14:textId="5281E628" w:rsidR="000243F3" w:rsidRPr="000243F3" w:rsidRDefault="000243F3" w:rsidP="000243F3">
            <w:pPr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386</w:t>
            </w:r>
          </w:p>
        </w:tc>
        <w:tc>
          <w:tcPr>
            <w:tcW w:w="827" w:type="dxa"/>
            <w:shd w:val="clear" w:color="auto" w:fill="9887ED"/>
            <w:noWrap/>
          </w:tcPr>
          <w:p w14:paraId="30A0649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39</w:t>
            </w:r>
          </w:p>
        </w:tc>
        <w:tc>
          <w:tcPr>
            <w:tcW w:w="827" w:type="dxa"/>
            <w:shd w:val="clear" w:color="auto" w:fill="9887ED"/>
            <w:noWrap/>
          </w:tcPr>
          <w:p w14:paraId="143EC86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4799B91B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1127</w:t>
            </w:r>
          </w:p>
        </w:tc>
      </w:tr>
      <w:tr w:rsidR="000243F3" w:rsidRPr="00E00A5A" w14:paraId="70D76C8E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2EF87F31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0E34553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Hodonín</w:t>
            </w:r>
          </w:p>
        </w:tc>
        <w:tc>
          <w:tcPr>
            <w:tcW w:w="827" w:type="dxa"/>
            <w:noWrap/>
          </w:tcPr>
          <w:p w14:paraId="08B6E83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98</w:t>
            </w:r>
          </w:p>
        </w:tc>
        <w:tc>
          <w:tcPr>
            <w:tcW w:w="827" w:type="dxa"/>
            <w:noWrap/>
          </w:tcPr>
          <w:p w14:paraId="6BF764C3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108</w:t>
            </w:r>
          </w:p>
        </w:tc>
        <w:tc>
          <w:tcPr>
            <w:tcW w:w="827" w:type="dxa"/>
            <w:noWrap/>
          </w:tcPr>
          <w:p w14:paraId="0CE1846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70</w:t>
            </w:r>
          </w:p>
        </w:tc>
        <w:tc>
          <w:tcPr>
            <w:tcW w:w="827" w:type="dxa"/>
            <w:noWrap/>
          </w:tcPr>
          <w:p w14:paraId="42A21F8A" w14:textId="1DF367F3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12</w:t>
            </w:r>
          </w:p>
        </w:tc>
        <w:tc>
          <w:tcPr>
            <w:tcW w:w="827" w:type="dxa"/>
            <w:noWrap/>
          </w:tcPr>
          <w:p w14:paraId="60A0D815" w14:textId="3EDB8A5F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163</w:t>
            </w:r>
          </w:p>
        </w:tc>
        <w:tc>
          <w:tcPr>
            <w:tcW w:w="827" w:type="dxa"/>
            <w:noWrap/>
          </w:tcPr>
          <w:p w14:paraId="158E8D8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13</w:t>
            </w:r>
          </w:p>
        </w:tc>
        <w:tc>
          <w:tcPr>
            <w:tcW w:w="827" w:type="dxa"/>
            <w:noWrap/>
          </w:tcPr>
          <w:p w14:paraId="18D7223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10498DF3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464</w:t>
            </w:r>
          </w:p>
        </w:tc>
      </w:tr>
      <w:tr w:rsidR="000243F3" w:rsidRPr="00E00A5A" w14:paraId="2ECF0616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136C7628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42FD85A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Kyjov</w:t>
            </w:r>
          </w:p>
        </w:tc>
        <w:tc>
          <w:tcPr>
            <w:tcW w:w="827" w:type="dxa"/>
            <w:noWrap/>
          </w:tcPr>
          <w:p w14:paraId="12FDC04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80</w:t>
            </w:r>
          </w:p>
        </w:tc>
        <w:tc>
          <w:tcPr>
            <w:tcW w:w="827" w:type="dxa"/>
            <w:noWrap/>
          </w:tcPr>
          <w:p w14:paraId="2BC5038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95</w:t>
            </w:r>
          </w:p>
        </w:tc>
        <w:tc>
          <w:tcPr>
            <w:tcW w:w="827" w:type="dxa"/>
            <w:noWrap/>
          </w:tcPr>
          <w:p w14:paraId="40255FA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45</w:t>
            </w:r>
          </w:p>
        </w:tc>
        <w:tc>
          <w:tcPr>
            <w:tcW w:w="827" w:type="dxa"/>
            <w:noWrap/>
          </w:tcPr>
          <w:p w14:paraId="74D39568" w14:textId="5B19505F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17</w:t>
            </w:r>
          </w:p>
        </w:tc>
        <w:tc>
          <w:tcPr>
            <w:tcW w:w="827" w:type="dxa"/>
            <w:noWrap/>
          </w:tcPr>
          <w:p w14:paraId="7417ADC4" w14:textId="5FB2D824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120</w:t>
            </w:r>
          </w:p>
        </w:tc>
        <w:tc>
          <w:tcPr>
            <w:tcW w:w="827" w:type="dxa"/>
            <w:noWrap/>
          </w:tcPr>
          <w:p w14:paraId="4B72232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14</w:t>
            </w:r>
          </w:p>
        </w:tc>
        <w:tc>
          <w:tcPr>
            <w:tcW w:w="827" w:type="dxa"/>
            <w:noWrap/>
          </w:tcPr>
          <w:p w14:paraId="74BA644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2DA50574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371</w:t>
            </w:r>
          </w:p>
        </w:tc>
      </w:tr>
      <w:tr w:rsidR="000243F3" w:rsidRPr="00E00A5A" w14:paraId="59746B70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572956C1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67F1FF0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Veselí n. Mor. </w:t>
            </w:r>
          </w:p>
        </w:tc>
        <w:tc>
          <w:tcPr>
            <w:tcW w:w="827" w:type="dxa"/>
            <w:noWrap/>
          </w:tcPr>
          <w:p w14:paraId="49D0C1D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49</w:t>
            </w:r>
          </w:p>
        </w:tc>
        <w:tc>
          <w:tcPr>
            <w:tcW w:w="827" w:type="dxa"/>
            <w:noWrap/>
          </w:tcPr>
          <w:p w14:paraId="68A97EA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70</w:t>
            </w:r>
          </w:p>
        </w:tc>
        <w:tc>
          <w:tcPr>
            <w:tcW w:w="827" w:type="dxa"/>
            <w:noWrap/>
          </w:tcPr>
          <w:p w14:paraId="496D41F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46</w:t>
            </w:r>
          </w:p>
        </w:tc>
        <w:tc>
          <w:tcPr>
            <w:tcW w:w="827" w:type="dxa"/>
            <w:noWrap/>
          </w:tcPr>
          <w:p w14:paraId="7F892E8B" w14:textId="63BA131C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12</w:t>
            </w:r>
          </w:p>
        </w:tc>
        <w:tc>
          <w:tcPr>
            <w:tcW w:w="827" w:type="dxa"/>
            <w:noWrap/>
          </w:tcPr>
          <w:p w14:paraId="4CCB8E12" w14:textId="7BE51BA9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103</w:t>
            </w:r>
          </w:p>
        </w:tc>
        <w:tc>
          <w:tcPr>
            <w:tcW w:w="827" w:type="dxa"/>
            <w:noWrap/>
          </w:tcPr>
          <w:p w14:paraId="381620E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12</w:t>
            </w:r>
          </w:p>
        </w:tc>
        <w:tc>
          <w:tcPr>
            <w:tcW w:w="827" w:type="dxa"/>
            <w:noWrap/>
          </w:tcPr>
          <w:p w14:paraId="43F8377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2475E239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292</w:t>
            </w:r>
          </w:p>
        </w:tc>
      </w:tr>
      <w:tr w:rsidR="000243F3" w:rsidRPr="00E00A5A" w14:paraId="4C846DB1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shd w:val="clear" w:color="auto" w:fill="9887ED"/>
            <w:noWrap/>
            <w:hideMark/>
          </w:tcPr>
          <w:p w14:paraId="624A9382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OKRES VYŠKOV</w:t>
            </w:r>
          </w:p>
        </w:tc>
        <w:tc>
          <w:tcPr>
            <w:tcW w:w="827" w:type="dxa"/>
            <w:shd w:val="clear" w:color="auto" w:fill="9887ED"/>
            <w:noWrap/>
          </w:tcPr>
          <w:p w14:paraId="6209CAA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122</w:t>
            </w:r>
          </w:p>
        </w:tc>
        <w:tc>
          <w:tcPr>
            <w:tcW w:w="827" w:type="dxa"/>
            <w:shd w:val="clear" w:color="auto" w:fill="9887ED"/>
            <w:noWrap/>
          </w:tcPr>
          <w:p w14:paraId="2CB130A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238</w:t>
            </w:r>
          </w:p>
        </w:tc>
        <w:tc>
          <w:tcPr>
            <w:tcW w:w="827" w:type="dxa"/>
            <w:shd w:val="clear" w:color="auto" w:fill="9887ED"/>
            <w:noWrap/>
          </w:tcPr>
          <w:p w14:paraId="24A36BE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104</w:t>
            </w:r>
          </w:p>
        </w:tc>
        <w:tc>
          <w:tcPr>
            <w:tcW w:w="827" w:type="dxa"/>
            <w:shd w:val="clear" w:color="auto" w:fill="9887ED"/>
            <w:noWrap/>
          </w:tcPr>
          <w:p w14:paraId="2C6F4779" w14:textId="1498C12C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56</w:t>
            </w:r>
          </w:p>
        </w:tc>
        <w:tc>
          <w:tcPr>
            <w:tcW w:w="827" w:type="dxa"/>
            <w:shd w:val="clear" w:color="auto" w:fill="9887ED"/>
            <w:noWrap/>
          </w:tcPr>
          <w:p w14:paraId="4415BC88" w14:textId="451F2E56" w:rsidR="000243F3" w:rsidRPr="00C7089A" w:rsidRDefault="000243F3" w:rsidP="000243F3">
            <w:pPr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418</w:t>
            </w:r>
          </w:p>
        </w:tc>
        <w:tc>
          <w:tcPr>
            <w:tcW w:w="827" w:type="dxa"/>
            <w:shd w:val="clear" w:color="auto" w:fill="9887ED"/>
            <w:noWrap/>
          </w:tcPr>
          <w:p w14:paraId="10EE838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33</w:t>
            </w:r>
          </w:p>
        </w:tc>
        <w:tc>
          <w:tcPr>
            <w:tcW w:w="827" w:type="dxa"/>
            <w:shd w:val="clear" w:color="auto" w:fill="9887ED"/>
            <w:noWrap/>
          </w:tcPr>
          <w:p w14:paraId="2937940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543691CE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971</w:t>
            </w:r>
          </w:p>
        </w:tc>
      </w:tr>
      <w:tr w:rsidR="000243F3" w:rsidRPr="00E00A5A" w14:paraId="57C3F639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0F7101AF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7D5A5D0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Bučovice</w:t>
            </w:r>
          </w:p>
        </w:tc>
        <w:tc>
          <w:tcPr>
            <w:tcW w:w="827" w:type="dxa"/>
            <w:noWrap/>
          </w:tcPr>
          <w:p w14:paraId="0EAEE5A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31</w:t>
            </w:r>
          </w:p>
        </w:tc>
        <w:tc>
          <w:tcPr>
            <w:tcW w:w="827" w:type="dxa"/>
            <w:noWrap/>
          </w:tcPr>
          <w:p w14:paraId="66ADF07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49</w:t>
            </w:r>
          </w:p>
        </w:tc>
        <w:tc>
          <w:tcPr>
            <w:tcW w:w="827" w:type="dxa"/>
            <w:noWrap/>
          </w:tcPr>
          <w:p w14:paraId="39EFF90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18</w:t>
            </w:r>
          </w:p>
        </w:tc>
        <w:tc>
          <w:tcPr>
            <w:tcW w:w="827" w:type="dxa"/>
            <w:noWrap/>
          </w:tcPr>
          <w:p w14:paraId="4631408F" w14:textId="26383DAF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14</w:t>
            </w:r>
          </w:p>
        </w:tc>
        <w:tc>
          <w:tcPr>
            <w:tcW w:w="827" w:type="dxa"/>
            <w:noWrap/>
          </w:tcPr>
          <w:p w14:paraId="6A867E92" w14:textId="55BE1EB5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95</w:t>
            </w:r>
          </w:p>
        </w:tc>
        <w:tc>
          <w:tcPr>
            <w:tcW w:w="827" w:type="dxa"/>
            <w:noWrap/>
          </w:tcPr>
          <w:p w14:paraId="44B291F6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</w:t>
            </w:r>
          </w:p>
        </w:tc>
        <w:tc>
          <w:tcPr>
            <w:tcW w:w="827" w:type="dxa"/>
            <w:noWrap/>
          </w:tcPr>
          <w:p w14:paraId="11966BE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52B7299B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213</w:t>
            </w:r>
          </w:p>
        </w:tc>
      </w:tr>
      <w:tr w:rsidR="000243F3" w:rsidRPr="00E00A5A" w14:paraId="45F7E327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13C9DD86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424417F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Slavkov u Brna</w:t>
            </w:r>
          </w:p>
        </w:tc>
        <w:tc>
          <w:tcPr>
            <w:tcW w:w="827" w:type="dxa"/>
            <w:noWrap/>
          </w:tcPr>
          <w:p w14:paraId="4958916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20</w:t>
            </w:r>
          </w:p>
        </w:tc>
        <w:tc>
          <w:tcPr>
            <w:tcW w:w="827" w:type="dxa"/>
            <w:noWrap/>
          </w:tcPr>
          <w:p w14:paraId="65D0315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67</w:t>
            </w:r>
          </w:p>
        </w:tc>
        <w:tc>
          <w:tcPr>
            <w:tcW w:w="827" w:type="dxa"/>
            <w:noWrap/>
          </w:tcPr>
          <w:p w14:paraId="7F0153D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30</w:t>
            </w:r>
          </w:p>
        </w:tc>
        <w:tc>
          <w:tcPr>
            <w:tcW w:w="827" w:type="dxa"/>
            <w:noWrap/>
          </w:tcPr>
          <w:p w14:paraId="70F9F6EE" w14:textId="4D68D62A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827" w:type="dxa"/>
            <w:noWrap/>
          </w:tcPr>
          <w:p w14:paraId="4082FFAC" w14:textId="790A7061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95</w:t>
            </w:r>
          </w:p>
        </w:tc>
        <w:tc>
          <w:tcPr>
            <w:tcW w:w="827" w:type="dxa"/>
            <w:noWrap/>
          </w:tcPr>
          <w:p w14:paraId="7C974305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827" w:type="dxa"/>
            <w:noWrap/>
          </w:tcPr>
          <w:p w14:paraId="51F3195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762008A0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224</w:t>
            </w:r>
          </w:p>
        </w:tc>
      </w:tr>
      <w:tr w:rsidR="000243F3" w:rsidRPr="00E00A5A" w14:paraId="1EE56518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51D220EA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0545915F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Vyškov</w:t>
            </w:r>
          </w:p>
        </w:tc>
        <w:tc>
          <w:tcPr>
            <w:tcW w:w="827" w:type="dxa"/>
            <w:noWrap/>
          </w:tcPr>
          <w:p w14:paraId="58E68D4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71</w:t>
            </w:r>
          </w:p>
        </w:tc>
        <w:tc>
          <w:tcPr>
            <w:tcW w:w="827" w:type="dxa"/>
            <w:noWrap/>
          </w:tcPr>
          <w:p w14:paraId="1FC5C2B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122</w:t>
            </w:r>
          </w:p>
        </w:tc>
        <w:tc>
          <w:tcPr>
            <w:tcW w:w="827" w:type="dxa"/>
            <w:noWrap/>
          </w:tcPr>
          <w:p w14:paraId="00CCBB7C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56</w:t>
            </w:r>
          </w:p>
        </w:tc>
        <w:tc>
          <w:tcPr>
            <w:tcW w:w="827" w:type="dxa"/>
            <w:noWrap/>
          </w:tcPr>
          <w:p w14:paraId="494129F6" w14:textId="2140F734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32</w:t>
            </w:r>
          </w:p>
        </w:tc>
        <w:tc>
          <w:tcPr>
            <w:tcW w:w="827" w:type="dxa"/>
            <w:noWrap/>
          </w:tcPr>
          <w:p w14:paraId="63F398C2" w14:textId="550F1B8F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228</w:t>
            </w:r>
          </w:p>
        </w:tc>
        <w:tc>
          <w:tcPr>
            <w:tcW w:w="827" w:type="dxa"/>
            <w:noWrap/>
          </w:tcPr>
          <w:p w14:paraId="1338405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25</w:t>
            </w:r>
          </w:p>
        </w:tc>
        <w:tc>
          <w:tcPr>
            <w:tcW w:w="827" w:type="dxa"/>
            <w:noWrap/>
          </w:tcPr>
          <w:p w14:paraId="700918B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28069095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534</w:t>
            </w:r>
          </w:p>
        </w:tc>
      </w:tr>
      <w:tr w:rsidR="000243F3" w:rsidRPr="00E00A5A" w14:paraId="1BFEEF85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shd w:val="clear" w:color="auto" w:fill="9887ED"/>
            <w:noWrap/>
            <w:hideMark/>
          </w:tcPr>
          <w:p w14:paraId="61640FB3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OKRES ZNOJMO</w:t>
            </w:r>
          </w:p>
        </w:tc>
        <w:tc>
          <w:tcPr>
            <w:tcW w:w="827" w:type="dxa"/>
            <w:shd w:val="clear" w:color="auto" w:fill="9887ED"/>
            <w:noWrap/>
          </w:tcPr>
          <w:p w14:paraId="56BB38E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261</w:t>
            </w:r>
          </w:p>
        </w:tc>
        <w:tc>
          <w:tcPr>
            <w:tcW w:w="827" w:type="dxa"/>
            <w:shd w:val="clear" w:color="auto" w:fill="9887ED"/>
            <w:noWrap/>
          </w:tcPr>
          <w:p w14:paraId="67826E2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246</w:t>
            </w:r>
          </w:p>
        </w:tc>
        <w:tc>
          <w:tcPr>
            <w:tcW w:w="827" w:type="dxa"/>
            <w:shd w:val="clear" w:color="auto" w:fill="9887ED"/>
            <w:noWrap/>
          </w:tcPr>
          <w:p w14:paraId="11C79FAA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161</w:t>
            </w:r>
          </w:p>
        </w:tc>
        <w:tc>
          <w:tcPr>
            <w:tcW w:w="827" w:type="dxa"/>
            <w:shd w:val="clear" w:color="auto" w:fill="9887ED"/>
            <w:noWrap/>
          </w:tcPr>
          <w:p w14:paraId="3244EEA9" w14:textId="6AF5B9C2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71</w:t>
            </w:r>
          </w:p>
        </w:tc>
        <w:tc>
          <w:tcPr>
            <w:tcW w:w="827" w:type="dxa"/>
            <w:shd w:val="clear" w:color="auto" w:fill="9887ED"/>
            <w:noWrap/>
          </w:tcPr>
          <w:p w14:paraId="1984A230" w14:textId="15742E68" w:rsidR="000243F3" w:rsidRPr="00C7089A" w:rsidRDefault="000243F3" w:rsidP="000243F3">
            <w:pPr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402</w:t>
            </w:r>
          </w:p>
        </w:tc>
        <w:tc>
          <w:tcPr>
            <w:tcW w:w="827" w:type="dxa"/>
            <w:shd w:val="clear" w:color="auto" w:fill="9887ED"/>
            <w:noWrap/>
          </w:tcPr>
          <w:p w14:paraId="104EC848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59</w:t>
            </w:r>
          </w:p>
        </w:tc>
        <w:tc>
          <w:tcPr>
            <w:tcW w:w="827" w:type="dxa"/>
            <w:shd w:val="clear" w:color="auto" w:fill="9887ED"/>
            <w:noWrap/>
          </w:tcPr>
          <w:p w14:paraId="3966388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2192E8EF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1200</w:t>
            </w:r>
          </w:p>
        </w:tc>
      </w:tr>
      <w:tr w:rsidR="000243F3" w:rsidRPr="00E00A5A" w14:paraId="19A7A089" w14:textId="77777777" w:rsidTr="000243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1E377ADD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517136F1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Mor. Krumlov</w:t>
            </w:r>
          </w:p>
        </w:tc>
        <w:tc>
          <w:tcPr>
            <w:tcW w:w="827" w:type="dxa"/>
            <w:noWrap/>
          </w:tcPr>
          <w:p w14:paraId="7F55A067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29</w:t>
            </w:r>
          </w:p>
        </w:tc>
        <w:tc>
          <w:tcPr>
            <w:tcW w:w="827" w:type="dxa"/>
            <w:noWrap/>
          </w:tcPr>
          <w:p w14:paraId="12F77BFE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56</w:t>
            </w:r>
          </w:p>
        </w:tc>
        <w:tc>
          <w:tcPr>
            <w:tcW w:w="827" w:type="dxa"/>
            <w:noWrap/>
          </w:tcPr>
          <w:p w14:paraId="3B5C7A64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32</w:t>
            </w:r>
          </w:p>
        </w:tc>
        <w:tc>
          <w:tcPr>
            <w:tcW w:w="827" w:type="dxa"/>
            <w:noWrap/>
          </w:tcPr>
          <w:p w14:paraId="65D0343B" w14:textId="2B90032D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12</w:t>
            </w:r>
          </w:p>
        </w:tc>
        <w:tc>
          <w:tcPr>
            <w:tcW w:w="827" w:type="dxa"/>
            <w:noWrap/>
          </w:tcPr>
          <w:p w14:paraId="7F709678" w14:textId="0D5007BB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77</w:t>
            </w:r>
          </w:p>
        </w:tc>
        <w:tc>
          <w:tcPr>
            <w:tcW w:w="827" w:type="dxa"/>
            <w:noWrap/>
          </w:tcPr>
          <w:p w14:paraId="1D496E0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15</w:t>
            </w:r>
          </w:p>
        </w:tc>
        <w:tc>
          <w:tcPr>
            <w:tcW w:w="827" w:type="dxa"/>
            <w:noWrap/>
          </w:tcPr>
          <w:p w14:paraId="250F0D3D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4D7B98F4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221</w:t>
            </w:r>
          </w:p>
        </w:tc>
      </w:tr>
      <w:tr w:rsidR="000243F3" w:rsidRPr="00E00A5A" w14:paraId="3A59CA18" w14:textId="77777777" w:rsidTr="000243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09" w:type="dxa"/>
            <w:noWrap/>
            <w:hideMark/>
          </w:tcPr>
          <w:p w14:paraId="4EC65DB8" w14:textId="77777777" w:rsidR="000243F3" w:rsidRPr="00E00A5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E00A5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2980" w:type="dxa"/>
            <w:noWrap/>
            <w:hideMark/>
          </w:tcPr>
          <w:p w14:paraId="2B062D4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>ORP</w: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begin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instrText xml:space="preserve"> XE "ORP:Obec s rozšířenou působností" </w:instrText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fldChar w:fldCharType="end"/>
            </w:r>
            <w:r w:rsidRPr="00C7089A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Znojmo</w:t>
            </w:r>
          </w:p>
        </w:tc>
        <w:tc>
          <w:tcPr>
            <w:tcW w:w="827" w:type="dxa"/>
            <w:noWrap/>
          </w:tcPr>
          <w:p w14:paraId="27045ABB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232</w:t>
            </w:r>
          </w:p>
        </w:tc>
        <w:tc>
          <w:tcPr>
            <w:tcW w:w="827" w:type="dxa"/>
            <w:noWrap/>
          </w:tcPr>
          <w:p w14:paraId="6D199285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190</w:t>
            </w:r>
          </w:p>
        </w:tc>
        <w:tc>
          <w:tcPr>
            <w:tcW w:w="827" w:type="dxa"/>
            <w:noWrap/>
          </w:tcPr>
          <w:p w14:paraId="0916E95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129</w:t>
            </w:r>
          </w:p>
        </w:tc>
        <w:tc>
          <w:tcPr>
            <w:tcW w:w="827" w:type="dxa"/>
            <w:noWrap/>
          </w:tcPr>
          <w:p w14:paraId="4F01523E" w14:textId="19C9FB9E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59</w:t>
            </w:r>
          </w:p>
        </w:tc>
        <w:tc>
          <w:tcPr>
            <w:tcW w:w="827" w:type="dxa"/>
            <w:noWrap/>
          </w:tcPr>
          <w:p w14:paraId="00BCE680" w14:textId="492E516C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325</w:t>
            </w:r>
          </w:p>
        </w:tc>
        <w:tc>
          <w:tcPr>
            <w:tcW w:w="827" w:type="dxa"/>
            <w:noWrap/>
          </w:tcPr>
          <w:p w14:paraId="69E36509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44</w:t>
            </w:r>
          </w:p>
        </w:tc>
        <w:tc>
          <w:tcPr>
            <w:tcW w:w="827" w:type="dxa"/>
            <w:noWrap/>
          </w:tcPr>
          <w:p w14:paraId="53A7EE60" w14:textId="77777777" w:rsidR="000243F3" w:rsidRPr="00C7089A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6C70B196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979</w:t>
            </w:r>
          </w:p>
        </w:tc>
      </w:tr>
      <w:tr w:rsidR="000243F3" w:rsidRPr="00170FE5" w14:paraId="5DFB1584" w14:textId="77777777" w:rsidTr="000243F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589" w:type="dxa"/>
            <w:gridSpan w:val="2"/>
            <w:noWrap/>
            <w:hideMark/>
          </w:tcPr>
          <w:p w14:paraId="21AAC546" w14:textId="77777777" w:rsidR="000243F3" w:rsidRPr="00170FE5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left"/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</w:pPr>
            <w:r w:rsidRPr="00170FE5">
              <w:rPr>
                <w:rFonts w:asciiTheme="minorHAnsi" w:hAnsiTheme="minorHAns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827" w:type="dxa"/>
            <w:noWrap/>
          </w:tcPr>
          <w:p w14:paraId="2F5EDE01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1844</w:t>
            </w:r>
          </w:p>
        </w:tc>
        <w:tc>
          <w:tcPr>
            <w:tcW w:w="827" w:type="dxa"/>
            <w:noWrap/>
          </w:tcPr>
          <w:p w14:paraId="6577A274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2502</w:t>
            </w:r>
          </w:p>
        </w:tc>
        <w:tc>
          <w:tcPr>
            <w:tcW w:w="827" w:type="dxa"/>
            <w:noWrap/>
          </w:tcPr>
          <w:p w14:paraId="39A03108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1795</w:t>
            </w:r>
          </w:p>
        </w:tc>
        <w:tc>
          <w:tcPr>
            <w:tcW w:w="827" w:type="dxa"/>
            <w:noWrap/>
          </w:tcPr>
          <w:p w14:paraId="5185C12B" w14:textId="788FA5C2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645</w:t>
            </w:r>
          </w:p>
        </w:tc>
        <w:tc>
          <w:tcPr>
            <w:tcW w:w="827" w:type="dxa"/>
            <w:noWrap/>
          </w:tcPr>
          <w:p w14:paraId="1350707B" w14:textId="543A5A93" w:rsidR="000243F3" w:rsidRPr="000243F3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0243F3">
              <w:rPr>
                <w:rFonts w:ascii="Calibri" w:hAnsi="Calibri"/>
                <w:bCs/>
                <w:color w:val="auto"/>
                <w:sz w:val="16"/>
                <w:szCs w:val="16"/>
              </w:rPr>
              <w:t>4365</w:t>
            </w:r>
          </w:p>
        </w:tc>
        <w:tc>
          <w:tcPr>
            <w:tcW w:w="827" w:type="dxa"/>
            <w:noWrap/>
          </w:tcPr>
          <w:p w14:paraId="0FF7DAB4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712</w:t>
            </w:r>
          </w:p>
        </w:tc>
        <w:tc>
          <w:tcPr>
            <w:tcW w:w="827" w:type="dxa"/>
            <w:noWrap/>
          </w:tcPr>
          <w:p w14:paraId="328DF1D3" w14:textId="6F3A0012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auto"/>
                <w:sz w:val="16"/>
                <w:szCs w:val="16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8" w:type="dxa"/>
          </w:tcPr>
          <w:p w14:paraId="0A82FB9B" w14:textId="77777777" w:rsidR="000243F3" w:rsidRPr="00AB30C6" w:rsidRDefault="000243F3" w:rsidP="000243F3">
            <w:pPr>
              <w:tabs>
                <w:tab w:val="left" w:pos="993"/>
                <w:tab w:val="left" w:pos="2694"/>
              </w:tabs>
              <w:spacing w:after="0"/>
              <w:jc w:val="center"/>
              <w:rPr>
                <w:rFonts w:ascii="Calibri" w:hAnsi="Calibri"/>
                <w:bCs/>
                <w:color w:val="auto"/>
                <w:sz w:val="16"/>
                <w:szCs w:val="16"/>
              </w:rPr>
            </w:pPr>
            <w:r w:rsidRPr="001275AD">
              <w:rPr>
                <w:rFonts w:ascii="Calibri" w:hAnsi="Calibri"/>
                <w:bCs/>
                <w:color w:val="auto"/>
                <w:sz w:val="16"/>
                <w:szCs w:val="16"/>
              </w:rPr>
              <w:t>11867</w:t>
            </w:r>
          </w:p>
        </w:tc>
      </w:tr>
    </w:tbl>
    <w:p w14:paraId="629BC072" w14:textId="1A616ED1" w:rsidR="000B2CAB" w:rsidRPr="00A4451B" w:rsidRDefault="004D2EE0" w:rsidP="000B2CAB">
      <w:pPr>
        <w:tabs>
          <w:tab w:val="left" w:pos="993"/>
        </w:tabs>
        <w:rPr>
          <w:highlight w:val="yellow"/>
        </w:rPr>
      </w:pPr>
      <w:r>
        <w:rPr>
          <w:noProof/>
          <w:lang w:eastAsia="cs-CZ"/>
        </w:rPr>
        <w:drawing>
          <wp:anchor distT="0" distB="0" distL="114300" distR="114300" simplePos="0" relativeHeight="251632640" behindDoc="0" locked="0" layoutInCell="1" allowOverlap="1" wp14:anchorId="3A047766" wp14:editId="63A1E062">
            <wp:simplePos x="0" y="0"/>
            <wp:positionH relativeFrom="margin">
              <wp:align>right</wp:align>
            </wp:positionH>
            <wp:positionV relativeFrom="paragraph">
              <wp:posOffset>269191</wp:posOffset>
            </wp:positionV>
            <wp:extent cx="3098165" cy="1741170"/>
            <wp:effectExtent l="0" t="0" r="6985" b="0"/>
            <wp:wrapSquare wrapText="bothSides"/>
            <wp:docPr id="24" name="Obrázek 2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9FD8DF" w14:textId="412B492F" w:rsidR="00E50565" w:rsidRPr="00A4451B" w:rsidRDefault="00E50565" w:rsidP="00E50565">
      <w:pPr>
        <w:tabs>
          <w:tab w:val="left" w:pos="993"/>
        </w:tabs>
        <w:rPr>
          <w:highlight w:val="yellow"/>
        </w:rPr>
        <w:sectPr w:rsidR="00E50565" w:rsidRPr="00A4451B" w:rsidSect="00627133">
          <w:footerReference w:type="even" r:id="rId18"/>
          <w:headerReference w:type="first" r:id="rId19"/>
          <w:footerReference w:type="first" r:id="rId20"/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12100808" w14:textId="27873311" w:rsidR="00F5121C" w:rsidRPr="00A4451B" w:rsidRDefault="006B7B69" w:rsidP="00F5121C">
      <w:pPr>
        <w:rPr>
          <w:highlight w:val="yellow"/>
        </w:rPr>
      </w:pPr>
      <w:r w:rsidRPr="001F004A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3986C335" wp14:editId="6D36927A">
                <wp:simplePos x="0" y="0"/>
                <wp:positionH relativeFrom="margin">
                  <wp:posOffset>3397250</wp:posOffset>
                </wp:positionH>
                <wp:positionV relativeFrom="paragraph">
                  <wp:posOffset>1810948</wp:posOffset>
                </wp:positionV>
                <wp:extent cx="3240000" cy="361315"/>
                <wp:effectExtent l="0" t="0" r="0" b="0"/>
                <wp:wrapSquare wrapText="bothSides"/>
                <wp:docPr id="2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00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2C3B8" w14:textId="1E9F495E" w:rsidR="00FF175C" w:rsidRDefault="00FF175C" w:rsidP="00F5121C">
                            <w:pPr>
                              <w:pStyle w:val="Titulek"/>
                              <w:rPr>
                                <w:sz w:val="18"/>
                              </w:rPr>
                            </w:pPr>
                            <w:r w:rsidRPr="006B7B69">
                              <w:rPr>
                                <w:sz w:val="18"/>
                              </w:rPr>
                              <w:t>10. 9. 2018</w:t>
                            </w:r>
                            <w:r>
                              <w:rPr>
                                <w:sz w:val="18"/>
                              </w:rPr>
                              <w:t>, Dopravní nehoda</w:t>
                            </w:r>
                          </w:p>
                          <w:p w14:paraId="7581DD34" w14:textId="2C3FFAC6" w:rsidR="00FF175C" w:rsidRPr="000352AA" w:rsidRDefault="00FF175C" w:rsidP="00F5121C">
                            <w:pPr>
                              <w:pStyle w:val="Titulek"/>
                              <w:rPr>
                                <w:sz w:val="18"/>
                              </w:rPr>
                            </w:pPr>
                            <w:r w:rsidRPr="006B7B69">
                              <w:rPr>
                                <w:sz w:val="18"/>
                              </w:rPr>
                              <w:t>okr. Brno – venkov, Úsuší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2" type="#_x0000_t202" style="position:absolute;left:0;text-align:left;margin-left:267.5pt;margin-top:142.6pt;width:255.1pt;height:28.45pt;z-index:251629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" stroked="f">
                <v:textbox style="mso-fit-shape-to-text:t">
                  <w:txbxContent>
                    <w:p w14:paraId="5842C3B8" w14:textId="1E9F495E" w:rsidR="00FF175C" w:rsidRDefault="00FF175C" w:rsidP="00F5121C">
                      <w:pPr>
                        <w:pStyle w:val="Titulek"/>
                        <w:rPr>
                          <w:sz w:val="18"/>
                        </w:rPr>
                      </w:pPr>
                      <w:r w:rsidRPr="006B7B69">
                        <w:rPr>
                          <w:sz w:val="18"/>
                        </w:rPr>
                        <w:t>10. 9. 2018</w:t>
                      </w:r>
                      <w:r>
                        <w:rPr>
                          <w:sz w:val="18"/>
                        </w:rPr>
                        <w:t>, Dopravní nehoda</w:t>
                      </w:r>
                    </w:p>
                    <w:p w14:paraId="7581DD34" w14:textId="2C3FFAC6" w:rsidR="00FF175C" w:rsidRPr="000352AA" w:rsidRDefault="00FF175C" w:rsidP="00F5121C">
                      <w:pPr>
                        <w:pStyle w:val="Titulek"/>
                        <w:rPr>
                          <w:sz w:val="18"/>
                        </w:rPr>
                      </w:pPr>
                      <w:r w:rsidRPr="006B7B69">
                        <w:rPr>
                          <w:sz w:val="18"/>
                        </w:rPr>
                        <w:t>okr. Brno – venkov, Úsuší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EFC" w:rsidRPr="001F004A">
        <w:t>Rok 201</w:t>
      </w:r>
      <w:r w:rsidR="001F004A" w:rsidRPr="001F004A">
        <w:t>8 byl zah</w:t>
      </w:r>
      <w:r w:rsidR="000327BC">
        <w:t>ájen požárem solárních panelů a </w:t>
      </w:r>
      <w:r w:rsidR="001F004A" w:rsidRPr="001F004A">
        <w:t>částí střechy</w:t>
      </w:r>
      <w:r w:rsidR="000C23FF">
        <w:t xml:space="preserve"> plaveckého pavilonu</w:t>
      </w:r>
      <w:r w:rsidR="001F004A" w:rsidRPr="001F004A">
        <w:t xml:space="preserve"> ve Znojmě.</w:t>
      </w:r>
      <w:r w:rsidR="00620EFC" w:rsidRPr="001F004A">
        <w:t xml:space="preserve"> </w:t>
      </w:r>
      <w:r w:rsidR="001F004A" w:rsidRPr="001F004A">
        <w:t>K</w:t>
      </w:r>
      <w:r w:rsidR="001F004A">
        <w:t> </w:t>
      </w:r>
      <w:r w:rsidR="001F004A" w:rsidRPr="001F004A">
        <w:t>požáru</w:t>
      </w:r>
      <w:r w:rsidR="001F004A">
        <w:t xml:space="preserve"> došlo 23 minut po půlnoci. Na místo v</w:t>
      </w:r>
      <w:r w:rsidR="001F004A" w:rsidRPr="001F004A">
        <w:t xml:space="preserve">yjely 4 jednotky </w:t>
      </w:r>
      <w:r w:rsidR="000C23FF">
        <w:t>hasičů a škoda se vyšplhala na 5</w:t>
      </w:r>
      <w:r w:rsidR="001F004A" w:rsidRPr="001F004A">
        <w:t xml:space="preserve">00 000 Kč. </w:t>
      </w:r>
      <w:r w:rsidR="00620EFC" w:rsidRPr="001F004A">
        <w:t xml:space="preserve">Celkem </w:t>
      </w:r>
      <w:r w:rsidR="00620EFC" w:rsidRPr="004C7A08">
        <w:t xml:space="preserve">na Nový rok vyjížděly jednotky </w:t>
      </w:r>
      <w:r w:rsidR="00620EFC" w:rsidRPr="00F47909">
        <w:t xml:space="preserve">k </w:t>
      </w:r>
      <w:r w:rsidR="00F47909" w:rsidRPr="00F47909">
        <w:rPr>
          <w:b/>
          <w:i/>
        </w:rPr>
        <w:t>28</w:t>
      </w:r>
      <w:r w:rsidR="00620EFC" w:rsidRPr="00F47909">
        <w:t xml:space="preserve"> </w:t>
      </w:r>
      <w:r w:rsidR="00620EFC" w:rsidRPr="004C7A08">
        <w:t>událostem. Na první místo v po</w:t>
      </w:r>
      <w:r w:rsidR="004C7A08" w:rsidRPr="004C7A08">
        <w:t>čtu řešených událostí se řadí 30</w:t>
      </w:r>
      <w:r w:rsidR="00620EFC" w:rsidRPr="004C7A08">
        <w:t>. říjen. V</w:t>
      </w:r>
      <w:r w:rsidR="00CC3A2F" w:rsidRPr="004C7A08">
        <w:t> </w:t>
      </w:r>
      <w:r w:rsidR="00620EFC" w:rsidRPr="004C7A08">
        <w:t>tento</w:t>
      </w:r>
      <w:r w:rsidR="00CC3A2F" w:rsidRPr="004C7A08">
        <w:t xml:space="preserve"> </w:t>
      </w:r>
      <w:r w:rsidR="00620EFC" w:rsidRPr="004C7A08">
        <w:t>den</w:t>
      </w:r>
      <w:r w:rsidR="00CC3A2F" w:rsidRPr="004C7A08">
        <w:t xml:space="preserve"> </w:t>
      </w:r>
      <w:r w:rsidR="00620EFC" w:rsidRPr="004C7A08">
        <w:t xml:space="preserve">hasiči řešili </w:t>
      </w:r>
      <w:r w:rsidR="004C7A08" w:rsidRPr="004C7A08">
        <w:rPr>
          <w:b/>
          <w:i/>
        </w:rPr>
        <w:t>223</w:t>
      </w:r>
      <w:r w:rsidR="00620EFC" w:rsidRPr="004C7A08">
        <w:t xml:space="preserve"> událostí, a to převážně ve</w:t>
      </w:r>
      <w:r w:rsidR="00CC3A2F" w:rsidRPr="004C7A08">
        <w:t> </w:t>
      </w:r>
      <w:r w:rsidR="004C7A08" w:rsidRPr="004C7A08">
        <w:t xml:space="preserve">spojitosti se silným větrem, </w:t>
      </w:r>
      <w:r w:rsidR="00620EFC" w:rsidRPr="004C7A08">
        <w:t>k</w:t>
      </w:r>
      <w:r w:rsidR="001F18C5" w:rsidRPr="004C7A08">
        <w:t xml:space="preserve">terý </w:t>
      </w:r>
      <w:r w:rsidR="007E731D" w:rsidRPr="004C7A08">
        <w:t>se přehnal</w:t>
      </w:r>
      <w:r w:rsidR="00620EFC" w:rsidRPr="004C7A08">
        <w:t xml:space="preserve"> přes naše území.</w:t>
      </w:r>
      <w:r w:rsidR="007262DB" w:rsidRPr="004C7A08">
        <w:t xml:space="preserve"> </w:t>
      </w:r>
      <w:r w:rsidR="00620EFC" w:rsidRPr="004C7A08">
        <w:t>Poslední den v roce vyjížděli</w:t>
      </w:r>
      <w:r w:rsidR="00620EFC" w:rsidRPr="001F004A">
        <w:t xml:space="preserve"> hasiči celkem </w:t>
      </w:r>
      <w:r w:rsidR="00620EFC" w:rsidRPr="00F47909">
        <w:t xml:space="preserve">k </w:t>
      </w:r>
      <w:r w:rsidR="00F47909" w:rsidRPr="00F47909">
        <w:rPr>
          <w:b/>
          <w:i/>
        </w:rPr>
        <w:t>27</w:t>
      </w:r>
      <w:r w:rsidR="00620EFC" w:rsidRPr="00B11336">
        <w:rPr>
          <w:color w:val="FF0000"/>
        </w:rPr>
        <w:t xml:space="preserve"> </w:t>
      </w:r>
      <w:r w:rsidR="00620EFC" w:rsidRPr="001F004A">
        <w:t xml:space="preserve">událostem. </w:t>
      </w:r>
      <w:r w:rsidR="00620EFC" w:rsidRPr="00326108">
        <w:t xml:space="preserve">Nejčastěji se jednalo o </w:t>
      </w:r>
      <w:r w:rsidR="00326108" w:rsidRPr="00326108">
        <w:t>požár</w:t>
      </w:r>
      <w:r w:rsidR="00620EFC" w:rsidRPr="00326108">
        <w:t>, a to v</w:t>
      </w:r>
      <w:r w:rsidR="004C7A08">
        <w:t>e</w:t>
      </w:r>
      <w:r w:rsidR="00CC3A2F" w:rsidRPr="00326108">
        <w:t> </w:t>
      </w:r>
      <w:r w:rsidR="00326108" w:rsidRPr="00326108">
        <w:t>12</w:t>
      </w:r>
      <w:r w:rsidR="00CC3A2F" w:rsidRPr="00326108">
        <w:t> </w:t>
      </w:r>
      <w:r w:rsidR="00620EFC" w:rsidRPr="00326108">
        <w:t xml:space="preserve">případech. </w:t>
      </w:r>
      <w:r w:rsidR="00620EFC" w:rsidRPr="001F004A">
        <w:t>Poslední událostí v roce 201</w:t>
      </w:r>
      <w:r w:rsidR="001F004A">
        <w:t>8 byl</w:t>
      </w:r>
      <w:r w:rsidR="00620EFC" w:rsidRPr="001F004A">
        <w:t xml:space="preserve"> v čase 2</w:t>
      </w:r>
      <w:r w:rsidR="001F004A">
        <w:t>3:28</w:t>
      </w:r>
      <w:r w:rsidR="00620EFC" w:rsidRPr="001F004A">
        <w:t xml:space="preserve"> </w:t>
      </w:r>
      <w:r w:rsidR="004D2EE0">
        <w:t xml:space="preserve">požár kontejneru na papír </w:t>
      </w:r>
      <w:r w:rsidR="001F004A">
        <w:t>v Brně, při kterém vznikla škoda 5 000 Kč.</w:t>
      </w:r>
      <w:r w:rsidR="00B11336" w:rsidRPr="00B11336">
        <w:rPr>
          <w:noProof/>
          <w:lang w:eastAsia="cs-CZ"/>
        </w:rPr>
        <w:t xml:space="preserve"> </w:t>
      </w:r>
    </w:p>
    <w:p w14:paraId="0C10E35E" w14:textId="3F814A66" w:rsidR="00F5121C" w:rsidRPr="00A4451B" w:rsidRDefault="00F5121C" w:rsidP="00F5121C">
      <w:pPr>
        <w:rPr>
          <w:highlight w:val="yellow"/>
        </w:rPr>
      </w:pPr>
    </w:p>
    <w:p w14:paraId="3F6A5302" w14:textId="33B2B323" w:rsidR="004D2EE0" w:rsidRPr="00A4451B" w:rsidRDefault="004D2EE0" w:rsidP="00F5121C">
      <w:pPr>
        <w:tabs>
          <w:tab w:val="left" w:pos="993"/>
        </w:tabs>
        <w:spacing w:after="160" w:line="259" w:lineRule="auto"/>
        <w:jc w:val="left"/>
        <w:rPr>
          <w:highlight w:val="yellow"/>
        </w:rPr>
        <w:sectPr w:rsidR="004D2EE0" w:rsidRPr="00A4451B" w:rsidSect="00F5121C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75683ACC" w14:textId="07C66C95" w:rsidR="00EE27EE" w:rsidRPr="004D2EE0" w:rsidRDefault="00197A35" w:rsidP="0097420C">
      <w:pPr>
        <w:tabs>
          <w:tab w:val="left" w:pos="993"/>
        </w:tabs>
        <w:spacing w:after="160" w:line="259" w:lineRule="auto"/>
        <w:jc w:val="center"/>
      </w:pPr>
      <w:r w:rsidRPr="004D2EE0">
        <w:rPr>
          <w:noProof/>
          <w:lang w:eastAsia="cs-CZ"/>
        </w:rPr>
        <w:lastRenderedPageBreak/>
        <w:drawing>
          <wp:inline distT="0" distB="0" distL="0" distR="0" wp14:anchorId="25A81414" wp14:editId="4CBDDAEE">
            <wp:extent cx="6480000" cy="449582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0" cy="4495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045CBB" w14:textId="2DD93DA6" w:rsidR="00197A35" w:rsidRPr="004D2EE0" w:rsidRDefault="001E5800" w:rsidP="0097420C">
      <w:pPr>
        <w:tabs>
          <w:tab w:val="left" w:pos="993"/>
        </w:tabs>
        <w:spacing w:after="160" w:line="259" w:lineRule="auto"/>
        <w:jc w:val="center"/>
      </w:pPr>
      <w:r w:rsidRPr="004D2EE0">
        <w:rPr>
          <w:noProof/>
          <w:lang w:eastAsia="cs-CZ"/>
        </w:rPr>
        <w:drawing>
          <wp:inline distT="0" distB="0" distL="0" distR="0" wp14:anchorId="21B65CE4" wp14:editId="24713A86">
            <wp:extent cx="6480000" cy="449582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0" cy="4495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2EBB86" w14:textId="61450876" w:rsidR="00197A35" w:rsidRPr="00A4451B" w:rsidRDefault="00197A35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</w:p>
    <w:p w14:paraId="43745643" w14:textId="06A847AA" w:rsidR="00E960C9" w:rsidRPr="00A4451B" w:rsidRDefault="004D2EE0" w:rsidP="007E0309">
      <w:pPr>
        <w:tabs>
          <w:tab w:val="left" w:pos="993"/>
        </w:tabs>
        <w:spacing w:after="160" w:line="259" w:lineRule="auto"/>
        <w:jc w:val="center"/>
        <w:rPr>
          <w:highlight w:val="yellow"/>
        </w:rPr>
      </w:pPr>
      <w:r>
        <w:rPr>
          <w:noProof/>
          <w:lang w:eastAsia="cs-CZ"/>
        </w:rPr>
        <w:drawing>
          <wp:inline distT="0" distB="0" distL="0" distR="0" wp14:anchorId="2D1A529C" wp14:editId="18696651">
            <wp:extent cx="6480000" cy="4320000"/>
            <wp:effectExtent l="0" t="0" r="0" b="4445"/>
            <wp:docPr id="653" name="Graf 653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="003157E6">
        <w:rPr>
          <w:noProof/>
          <w:lang w:eastAsia="cs-CZ"/>
        </w:rPr>
        <w:drawing>
          <wp:inline distT="0" distB="0" distL="0" distR="0" wp14:anchorId="00D1F308" wp14:editId="3E4DE883">
            <wp:extent cx="6645910" cy="4088765"/>
            <wp:effectExtent l="0" t="0" r="2540" b="6985"/>
            <wp:docPr id="1" name="Graf 1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559C7261" w14:textId="56E23AD7" w:rsidR="00197A35" w:rsidRPr="004D2EE0" w:rsidRDefault="00197A35" w:rsidP="000B2CAB">
      <w:pPr>
        <w:pStyle w:val="Nadpis2"/>
        <w:tabs>
          <w:tab w:val="left" w:pos="993"/>
        </w:tabs>
      </w:pPr>
      <w:bookmarkStart w:id="14" w:name="_Toc470514515"/>
      <w:bookmarkStart w:id="15" w:name="_Toc473281864"/>
      <w:bookmarkStart w:id="16" w:name="_Toc473899240"/>
      <w:bookmarkStart w:id="17" w:name="_Toc474189650"/>
      <w:bookmarkStart w:id="18" w:name="_Toc507063136"/>
      <w:bookmarkStart w:id="19" w:name="_Toc536185137"/>
      <w:r w:rsidRPr="004D2EE0">
        <w:lastRenderedPageBreak/>
        <w:t>Přehled událostí za posledních 5 let</w:t>
      </w:r>
      <w:bookmarkEnd w:id="14"/>
      <w:bookmarkEnd w:id="15"/>
      <w:bookmarkEnd w:id="16"/>
      <w:bookmarkEnd w:id="17"/>
      <w:bookmarkEnd w:id="18"/>
      <w:bookmarkEnd w:id="19"/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638"/>
        <w:gridCol w:w="3164"/>
        <w:gridCol w:w="1067"/>
        <w:gridCol w:w="1067"/>
        <w:gridCol w:w="1068"/>
        <w:gridCol w:w="1067"/>
        <w:gridCol w:w="1067"/>
        <w:gridCol w:w="1068"/>
      </w:tblGrid>
      <w:tr w:rsidR="00AD41CD" w:rsidRPr="00197A35" w14:paraId="1B5EFBFC" w14:textId="77777777" w:rsidTr="00AD4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802" w:type="dxa"/>
            <w:gridSpan w:val="2"/>
            <w:hideMark/>
          </w:tcPr>
          <w:p w14:paraId="5BAAFDB7" w14:textId="77777777" w:rsidR="00AD41CD" w:rsidRPr="00197A3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197A35">
              <w:rPr>
                <w:color w:val="FFFFFF" w:themeColor="background1"/>
                <w:szCs w:val="20"/>
                <w:lang w:eastAsia="cs-CZ"/>
              </w:rPr>
              <w:t>Okres (ORP)</w:t>
            </w:r>
          </w:p>
        </w:tc>
        <w:tc>
          <w:tcPr>
            <w:tcW w:w="1067" w:type="dxa"/>
            <w:hideMark/>
          </w:tcPr>
          <w:p w14:paraId="49D44D11" w14:textId="77777777" w:rsidR="00AD41CD" w:rsidRPr="00197A3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>
              <w:rPr>
                <w:color w:val="FFFFFF" w:themeColor="background1"/>
                <w:szCs w:val="20"/>
                <w:lang w:eastAsia="cs-CZ"/>
              </w:rPr>
              <w:t>2014</w:t>
            </w:r>
          </w:p>
        </w:tc>
        <w:tc>
          <w:tcPr>
            <w:tcW w:w="1067" w:type="dxa"/>
            <w:hideMark/>
          </w:tcPr>
          <w:p w14:paraId="709D5B1E" w14:textId="77777777" w:rsidR="00AD41CD" w:rsidRPr="00197A3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>
              <w:rPr>
                <w:color w:val="FFFFFF" w:themeColor="background1"/>
                <w:szCs w:val="20"/>
                <w:lang w:eastAsia="cs-CZ"/>
              </w:rPr>
              <w:t>2015</w:t>
            </w:r>
          </w:p>
        </w:tc>
        <w:tc>
          <w:tcPr>
            <w:tcW w:w="1068" w:type="dxa"/>
            <w:hideMark/>
          </w:tcPr>
          <w:p w14:paraId="5FBD74D9" w14:textId="77777777" w:rsidR="00AD41CD" w:rsidRPr="00197A3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>
              <w:rPr>
                <w:color w:val="FFFFFF" w:themeColor="background1"/>
                <w:szCs w:val="20"/>
                <w:lang w:eastAsia="cs-CZ"/>
              </w:rPr>
              <w:t>2016</w:t>
            </w:r>
          </w:p>
        </w:tc>
        <w:tc>
          <w:tcPr>
            <w:tcW w:w="1067" w:type="dxa"/>
            <w:hideMark/>
          </w:tcPr>
          <w:p w14:paraId="023898DB" w14:textId="77777777" w:rsidR="00AD41CD" w:rsidRPr="00197A3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>
              <w:rPr>
                <w:color w:val="FFFFFF" w:themeColor="background1"/>
                <w:szCs w:val="20"/>
                <w:lang w:eastAsia="cs-CZ"/>
              </w:rPr>
              <w:t>2017</w:t>
            </w:r>
          </w:p>
        </w:tc>
        <w:tc>
          <w:tcPr>
            <w:tcW w:w="1067" w:type="dxa"/>
            <w:hideMark/>
          </w:tcPr>
          <w:p w14:paraId="504CABE0" w14:textId="77777777" w:rsidR="00AD41CD" w:rsidRPr="00197A3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>
              <w:rPr>
                <w:color w:val="FFFFFF" w:themeColor="background1"/>
                <w:szCs w:val="20"/>
                <w:lang w:eastAsia="cs-CZ"/>
              </w:rPr>
              <w:t>2018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hideMark/>
          </w:tcPr>
          <w:p w14:paraId="286A9190" w14:textId="77777777" w:rsidR="00AD41CD" w:rsidRPr="00170FE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  <w:lang w:eastAsia="cs-CZ"/>
              </w:rPr>
            </w:pPr>
            <w:r w:rsidRPr="0045034F">
              <w:rPr>
                <w:color w:val="FFFFFF" w:themeColor="background1"/>
                <w:szCs w:val="20"/>
                <w:lang w:eastAsia="cs-CZ"/>
              </w:rPr>
              <w:t>Průměr</w:t>
            </w:r>
          </w:p>
        </w:tc>
      </w:tr>
      <w:tr w:rsidR="00AD41CD" w14:paraId="765D540D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shd w:val="clear" w:color="auto" w:fill="9887ED"/>
            <w:noWrap/>
            <w:hideMark/>
          </w:tcPr>
          <w:p w14:paraId="25F5AEA4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OKRES BLANSKO</w:t>
            </w:r>
          </w:p>
        </w:tc>
        <w:tc>
          <w:tcPr>
            <w:tcW w:w="1067" w:type="dxa"/>
            <w:shd w:val="clear" w:color="auto" w:fill="9887ED"/>
            <w:hideMark/>
          </w:tcPr>
          <w:p w14:paraId="5D3996F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901</w:t>
            </w:r>
          </w:p>
        </w:tc>
        <w:tc>
          <w:tcPr>
            <w:tcW w:w="1067" w:type="dxa"/>
            <w:shd w:val="clear" w:color="auto" w:fill="9887ED"/>
            <w:hideMark/>
          </w:tcPr>
          <w:p w14:paraId="0561E70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1039</w:t>
            </w:r>
          </w:p>
        </w:tc>
        <w:tc>
          <w:tcPr>
            <w:tcW w:w="1068" w:type="dxa"/>
            <w:shd w:val="clear" w:color="auto" w:fill="9887ED"/>
            <w:hideMark/>
          </w:tcPr>
          <w:p w14:paraId="17E8310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1080</w:t>
            </w:r>
          </w:p>
        </w:tc>
        <w:tc>
          <w:tcPr>
            <w:tcW w:w="1067" w:type="dxa"/>
            <w:shd w:val="clear" w:color="auto" w:fill="9887ED"/>
            <w:hideMark/>
          </w:tcPr>
          <w:p w14:paraId="41AE030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1266</w:t>
            </w:r>
          </w:p>
        </w:tc>
        <w:tc>
          <w:tcPr>
            <w:tcW w:w="1067" w:type="dxa"/>
            <w:shd w:val="clear" w:color="auto" w:fill="9887ED"/>
            <w:hideMark/>
          </w:tcPr>
          <w:p w14:paraId="4BB71ECD" w14:textId="77777777" w:rsidR="00AD41CD" w:rsidRPr="00A82442" w:rsidRDefault="00AD41CD" w:rsidP="00AD41CD">
            <w:pPr>
              <w:tabs>
                <w:tab w:val="left" w:pos="993"/>
              </w:tabs>
              <w:spacing w:after="0"/>
              <w:jc w:val="center"/>
              <w:rPr>
                <w:rFonts w:asciiTheme="minorHAnsi" w:hAnsiTheme="minorHAns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hideMark/>
          </w:tcPr>
          <w:p w14:paraId="4B257098" w14:textId="77777777" w:rsidR="00AD41CD" w:rsidRPr="0045034F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1077</w:t>
            </w:r>
          </w:p>
        </w:tc>
      </w:tr>
      <w:tr w:rsidR="00AD41CD" w14:paraId="2B40DE05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756E78F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2A22D06E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Blansko</w:t>
            </w:r>
          </w:p>
        </w:tc>
        <w:tc>
          <w:tcPr>
            <w:tcW w:w="1067" w:type="dxa"/>
            <w:noWrap/>
            <w:hideMark/>
          </w:tcPr>
          <w:p w14:paraId="14A2D0D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1067" w:type="dxa"/>
            <w:noWrap/>
            <w:hideMark/>
          </w:tcPr>
          <w:p w14:paraId="4531DF5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479</w:t>
            </w:r>
          </w:p>
        </w:tc>
        <w:tc>
          <w:tcPr>
            <w:tcW w:w="1068" w:type="dxa"/>
            <w:noWrap/>
            <w:hideMark/>
          </w:tcPr>
          <w:p w14:paraId="2552827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67" w:type="dxa"/>
            <w:noWrap/>
            <w:hideMark/>
          </w:tcPr>
          <w:p w14:paraId="696327D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621</w:t>
            </w:r>
          </w:p>
        </w:tc>
        <w:tc>
          <w:tcPr>
            <w:tcW w:w="1067" w:type="dxa"/>
            <w:noWrap/>
            <w:hideMark/>
          </w:tcPr>
          <w:p w14:paraId="1BFBD6BF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276A11FD" w14:textId="77777777" w:rsidR="00AD41CD" w:rsidRPr="0045034F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520</w:t>
            </w:r>
          </w:p>
        </w:tc>
      </w:tr>
      <w:tr w:rsidR="00AD41CD" w14:paraId="42DB36A2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729227C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6C0BEAF5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Boskovice</w:t>
            </w:r>
          </w:p>
        </w:tc>
        <w:tc>
          <w:tcPr>
            <w:tcW w:w="1067" w:type="dxa"/>
            <w:noWrap/>
            <w:hideMark/>
          </w:tcPr>
          <w:p w14:paraId="20419CB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1067" w:type="dxa"/>
            <w:noWrap/>
            <w:hideMark/>
          </w:tcPr>
          <w:p w14:paraId="1026A92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1068" w:type="dxa"/>
            <w:noWrap/>
            <w:hideMark/>
          </w:tcPr>
          <w:p w14:paraId="3633C9E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1067" w:type="dxa"/>
            <w:noWrap/>
            <w:hideMark/>
          </w:tcPr>
          <w:p w14:paraId="7BD59E79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645</w:t>
            </w:r>
          </w:p>
        </w:tc>
        <w:tc>
          <w:tcPr>
            <w:tcW w:w="1067" w:type="dxa"/>
            <w:noWrap/>
            <w:hideMark/>
          </w:tcPr>
          <w:p w14:paraId="4D2D75F4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6412DDFE" w14:textId="77777777" w:rsidR="00AD41CD" w:rsidRPr="0045034F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557</w:t>
            </w:r>
          </w:p>
        </w:tc>
      </w:tr>
      <w:tr w:rsidR="00AD41CD" w14:paraId="34C23291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shd w:val="clear" w:color="auto" w:fill="9887ED"/>
            <w:noWrap/>
            <w:hideMark/>
          </w:tcPr>
          <w:p w14:paraId="6ECBCB20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OKRES BRNO-město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1B3C888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2848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7C4D9CB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3081</w:t>
            </w:r>
          </w:p>
        </w:tc>
        <w:tc>
          <w:tcPr>
            <w:tcW w:w="1068" w:type="dxa"/>
            <w:shd w:val="clear" w:color="auto" w:fill="9887ED"/>
            <w:noWrap/>
            <w:hideMark/>
          </w:tcPr>
          <w:p w14:paraId="48813EB7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2962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214FDB9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3716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0FA89D15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529EE4F3" w14:textId="77777777" w:rsidR="00AD41CD" w:rsidRPr="0045034F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3207</w:t>
            </w:r>
          </w:p>
        </w:tc>
      </w:tr>
      <w:tr w:rsidR="00AD41CD" w14:paraId="7CFC1DEC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shd w:val="clear" w:color="auto" w:fill="9887ED"/>
            <w:noWrap/>
            <w:hideMark/>
          </w:tcPr>
          <w:p w14:paraId="191ABAE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OKRES BRNO-venkov</w:t>
            </w:r>
          </w:p>
        </w:tc>
        <w:tc>
          <w:tcPr>
            <w:tcW w:w="1067" w:type="dxa"/>
            <w:shd w:val="clear" w:color="auto" w:fill="9887ED"/>
            <w:hideMark/>
          </w:tcPr>
          <w:p w14:paraId="3181A5D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2271</w:t>
            </w:r>
          </w:p>
        </w:tc>
        <w:tc>
          <w:tcPr>
            <w:tcW w:w="1067" w:type="dxa"/>
            <w:shd w:val="clear" w:color="auto" w:fill="9887ED"/>
            <w:hideMark/>
          </w:tcPr>
          <w:p w14:paraId="55C3BBC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068" w:type="dxa"/>
            <w:shd w:val="clear" w:color="auto" w:fill="9887ED"/>
            <w:hideMark/>
          </w:tcPr>
          <w:p w14:paraId="51070A7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1983</w:t>
            </w:r>
          </w:p>
        </w:tc>
        <w:tc>
          <w:tcPr>
            <w:tcW w:w="1067" w:type="dxa"/>
            <w:shd w:val="clear" w:color="auto" w:fill="9887ED"/>
            <w:hideMark/>
          </w:tcPr>
          <w:p w14:paraId="162892C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2420</w:t>
            </w:r>
          </w:p>
        </w:tc>
        <w:tc>
          <w:tcPr>
            <w:tcW w:w="1067" w:type="dxa"/>
            <w:shd w:val="clear" w:color="auto" w:fill="9887ED"/>
            <w:hideMark/>
          </w:tcPr>
          <w:p w14:paraId="2D92B9B3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70EADBB8" w14:textId="77777777" w:rsidR="00AD41CD" w:rsidRPr="0045034F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2150</w:t>
            </w:r>
          </w:p>
        </w:tc>
      </w:tr>
      <w:tr w:rsidR="00AD41CD" w14:paraId="26E19378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6F14DF2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0EC16463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Ivančice</w:t>
            </w:r>
          </w:p>
        </w:tc>
        <w:tc>
          <w:tcPr>
            <w:tcW w:w="1067" w:type="dxa"/>
            <w:noWrap/>
            <w:hideMark/>
          </w:tcPr>
          <w:p w14:paraId="2C34EAA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067" w:type="dxa"/>
            <w:noWrap/>
            <w:hideMark/>
          </w:tcPr>
          <w:p w14:paraId="0519F2F7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068" w:type="dxa"/>
            <w:noWrap/>
            <w:hideMark/>
          </w:tcPr>
          <w:p w14:paraId="4F8AA45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067" w:type="dxa"/>
            <w:noWrap/>
            <w:hideMark/>
          </w:tcPr>
          <w:p w14:paraId="14CFFA7F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067" w:type="dxa"/>
            <w:noWrap/>
            <w:hideMark/>
          </w:tcPr>
          <w:p w14:paraId="09C99FE6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1707F228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245</w:t>
            </w:r>
          </w:p>
        </w:tc>
      </w:tr>
      <w:tr w:rsidR="00AD41CD" w14:paraId="4E9DA374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36E3192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41485CE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Kuřim</w:t>
            </w:r>
          </w:p>
        </w:tc>
        <w:tc>
          <w:tcPr>
            <w:tcW w:w="1067" w:type="dxa"/>
            <w:noWrap/>
            <w:hideMark/>
          </w:tcPr>
          <w:p w14:paraId="10212087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67" w:type="dxa"/>
            <w:noWrap/>
            <w:hideMark/>
          </w:tcPr>
          <w:p w14:paraId="61E9924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068" w:type="dxa"/>
            <w:noWrap/>
            <w:hideMark/>
          </w:tcPr>
          <w:p w14:paraId="589D0F8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067" w:type="dxa"/>
            <w:noWrap/>
            <w:hideMark/>
          </w:tcPr>
          <w:p w14:paraId="1C6952D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067" w:type="dxa"/>
            <w:noWrap/>
            <w:hideMark/>
          </w:tcPr>
          <w:p w14:paraId="0F9B9657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5EE33CBA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166</w:t>
            </w:r>
          </w:p>
        </w:tc>
      </w:tr>
      <w:tr w:rsidR="00AD41CD" w14:paraId="6ECD1B96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10948AF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2DA3AF7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Pohořelice</w:t>
            </w:r>
          </w:p>
        </w:tc>
        <w:tc>
          <w:tcPr>
            <w:tcW w:w="1067" w:type="dxa"/>
            <w:noWrap/>
            <w:hideMark/>
          </w:tcPr>
          <w:p w14:paraId="7B8F7FF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1067" w:type="dxa"/>
            <w:noWrap/>
            <w:hideMark/>
          </w:tcPr>
          <w:p w14:paraId="4B2CD36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1068" w:type="dxa"/>
            <w:noWrap/>
            <w:hideMark/>
          </w:tcPr>
          <w:p w14:paraId="11B660B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67" w:type="dxa"/>
            <w:noWrap/>
            <w:hideMark/>
          </w:tcPr>
          <w:p w14:paraId="1CA85D7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067" w:type="dxa"/>
            <w:noWrap/>
            <w:hideMark/>
          </w:tcPr>
          <w:p w14:paraId="02156430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09B13864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162</w:t>
            </w:r>
          </w:p>
        </w:tc>
      </w:tr>
      <w:tr w:rsidR="00AD41CD" w14:paraId="6F6E7EF2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4DA8305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4854131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Rosice</w:t>
            </w:r>
          </w:p>
        </w:tc>
        <w:tc>
          <w:tcPr>
            <w:tcW w:w="1067" w:type="dxa"/>
            <w:noWrap/>
            <w:hideMark/>
          </w:tcPr>
          <w:p w14:paraId="5C6E034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1067" w:type="dxa"/>
            <w:noWrap/>
            <w:hideMark/>
          </w:tcPr>
          <w:p w14:paraId="03804FB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1068" w:type="dxa"/>
            <w:noWrap/>
            <w:hideMark/>
          </w:tcPr>
          <w:p w14:paraId="6C7E538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067" w:type="dxa"/>
            <w:noWrap/>
            <w:hideMark/>
          </w:tcPr>
          <w:p w14:paraId="45564EA9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067" w:type="dxa"/>
            <w:noWrap/>
            <w:hideMark/>
          </w:tcPr>
          <w:p w14:paraId="1B14784C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7B57B959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371</w:t>
            </w:r>
          </w:p>
        </w:tc>
      </w:tr>
      <w:tr w:rsidR="00AD41CD" w14:paraId="36D7F194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7D08EE3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5AA8A2C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Šlapanice</w:t>
            </w:r>
          </w:p>
        </w:tc>
        <w:tc>
          <w:tcPr>
            <w:tcW w:w="1067" w:type="dxa"/>
            <w:noWrap/>
            <w:hideMark/>
          </w:tcPr>
          <w:p w14:paraId="1278A50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067" w:type="dxa"/>
            <w:noWrap/>
            <w:hideMark/>
          </w:tcPr>
          <w:p w14:paraId="39609C8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1068" w:type="dxa"/>
            <w:noWrap/>
            <w:hideMark/>
          </w:tcPr>
          <w:p w14:paraId="4A61680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067" w:type="dxa"/>
            <w:noWrap/>
            <w:hideMark/>
          </w:tcPr>
          <w:p w14:paraId="15E0492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624</w:t>
            </w:r>
          </w:p>
        </w:tc>
        <w:tc>
          <w:tcPr>
            <w:tcW w:w="1067" w:type="dxa"/>
            <w:noWrap/>
            <w:hideMark/>
          </w:tcPr>
          <w:p w14:paraId="586345FE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7380FF88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597</w:t>
            </w:r>
          </w:p>
        </w:tc>
      </w:tr>
      <w:tr w:rsidR="00AD41CD" w14:paraId="6F58542A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155B874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736126FF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Tišnov</w:t>
            </w:r>
          </w:p>
        </w:tc>
        <w:tc>
          <w:tcPr>
            <w:tcW w:w="1067" w:type="dxa"/>
            <w:noWrap/>
            <w:hideMark/>
          </w:tcPr>
          <w:p w14:paraId="7122090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316</w:t>
            </w:r>
          </w:p>
        </w:tc>
        <w:tc>
          <w:tcPr>
            <w:tcW w:w="1067" w:type="dxa"/>
            <w:noWrap/>
            <w:hideMark/>
          </w:tcPr>
          <w:p w14:paraId="41C1769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297</w:t>
            </w:r>
          </w:p>
        </w:tc>
        <w:tc>
          <w:tcPr>
            <w:tcW w:w="1068" w:type="dxa"/>
            <w:noWrap/>
            <w:hideMark/>
          </w:tcPr>
          <w:p w14:paraId="35F01E8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327</w:t>
            </w:r>
          </w:p>
        </w:tc>
        <w:tc>
          <w:tcPr>
            <w:tcW w:w="1067" w:type="dxa"/>
            <w:noWrap/>
            <w:hideMark/>
          </w:tcPr>
          <w:p w14:paraId="57CF20E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1067" w:type="dxa"/>
            <w:noWrap/>
            <w:hideMark/>
          </w:tcPr>
          <w:p w14:paraId="402E99FC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56D61E61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323</w:t>
            </w:r>
          </w:p>
        </w:tc>
      </w:tr>
      <w:tr w:rsidR="00AD41CD" w14:paraId="2FAB73BA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2AA1C2C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1ABAE98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Židlochovice</w:t>
            </w:r>
          </w:p>
        </w:tc>
        <w:tc>
          <w:tcPr>
            <w:tcW w:w="1067" w:type="dxa"/>
            <w:noWrap/>
            <w:hideMark/>
          </w:tcPr>
          <w:p w14:paraId="0F9E66BF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1067" w:type="dxa"/>
            <w:noWrap/>
            <w:hideMark/>
          </w:tcPr>
          <w:p w14:paraId="4AD85A6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1068" w:type="dxa"/>
            <w:noWrap/>
            <w:hideMark/>
          </w:tcPr>
          <w:p w14:paraId="69119B1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067" w:type="dxa"/>
            <w:noWrap/>
            <w:hideMark/>
          </w:tcPr>
          <w:p w14:paraId="637730C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1067" w:type="dxa"/>
            <w:noWrap/>
            <w:hideMark/>
          </w:tcPr>
          <w:p w14:paraId="6E97D67A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520BF464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286</w:t>
            </w:r>
          </w:p>
        </w:tc>
      </w:tr>
      <w:tr w:rsidR="00AD41CD" w14:paraId="16B4AEDB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shd w:val="clear" w:color="auto" w:fill="9887ED"/>
            <w:noWrap/>
            <w:hideMark/>
          </w:tcPr>
          <w:p w14:paraId="5F83606A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OKRES BŘECLAV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4E16A50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941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55C6450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845</w:t>
            </w:r>
          </w:p>
        </w:tc>
        <w:tc>
          <w:tcPr>
            <w:tcW w:w="1068" w:type="dxa"/>
            <w:shd w:val="clear" w:color="auto" w:fill="9887ED"/>
            <w:noWrap/>
            <w:hideMark/>
          </w:tcPr>
          <w:p w14:paraId="3251FF1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842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0EB328D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1235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0A33592A" w14:textId="77777777" w:rsidR="00AD41CD" w:rsidRPr="00A82442" w:rsidRDefault="00AD41CD" w:rsidP="00AD41CD">
            <w:pPr>
              <w:tabs>
                <w:tab w:val="left" w:pos="993"/>
              </w:tabs>
              <w:spacing w:after="0"/>
              <w:jc w:val="center"/>
              <w:rPr>
                <w:rFonts w:asciiTheme="minorHAnsi" w:hAnsiTheme="minorHAns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6EF0608B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966</w:t>
            </w:r>
          </w:p>
        </w:tc>
      </w:tr>
      <w:tr w:rsidR="00AD41CD" w14:paraId="5FFA70CB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2CA4D2D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4A3A30D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Břeclav</w:t>
            </w:r>
          </w:p>
        </w:tc>
        <w:tc>
          <w:tcPr>
            <w:tcW w:w="1067" w:type="dxa"/>
            <w:noWrap/>
            <w:hideMark/>
          </w:tcPr>
          <w:p w14:paraId="356F952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067" w:type="dxa"/>
            <w:noWrap/>
            <w:hideMark/>
          </w:tcPr>
          <w:p w14:paraId="14BA8B4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1068" w:type="dxa"/>
            <w:noWrap/>
            <w:hideMark/>
          </w:tcPr>
          <w:p w14:paraId="537D276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067" w:type="dxa"/>
            <w:noWrap/>
            <w:hideMark/>
          </w:tcPr>
          <w:p w14:paraId="035CD497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584</w:t>
            </w:r>
          </w:p>
        </w:tc>
        <w:tc>
          <w:tcPr>
            <w:tcW w:w="1067" w:type="dxa"/>
            <w:noWrap/>
            <w:hideMark/>
          </w:tcPr>
          <w:p w14:paraId="1B544D3F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0C2419B2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448</w:t>
            </w:r>
          </w:p>
        </w:tc>
      </w:tr>
      <w:tr w:rsidR="00AD41CD" w14:paraId="0A6FCFDF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25C5FF4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37DE1C7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Hustopeče</w:t>
            </w:r>
          </w:p>
        </w:tc>
        <w:tc>
          <w:tcPr>
            <w:tcW w:w="1067" w:type="dxa"/>
            <w:noWrap/>
            <w:hideMark/>
          </w:tcPr>
          <w:p w14:paraId="5EF7798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067" w:type="dxa"/>
            <w:noWrap/>
            <w:hideMark/>
          </w:tcPr>
          <w:p w14:paraId="56FEA1B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068" w:type="dxa"/>
            <w:noWrap/>
            <w:hideMark/>
          </w:tcPr>
          <w:p w14:paraId="018DAEC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67" w:type="dxa"/>
            <w:noWrap/>
            <w:hideMark/>
          </w:tcPr>
          <w:p w14:paraId="33762FC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1067" w:type="dxa"/>
            <w:noWrap/>
            <w:hideMark/>
          </w:tcPr>
          <w:p w14:paraId="5814B7D2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2DDCCB4B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258</w:t>
            </w:r>
          </w:p>
        </w:tc>
      </w:tr>
      <w:tr w:rsidR="00AD41CD" w14:paraId="25D388FD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7E86466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00478D3A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Mikulov</w:t>
            </w:r>
          </w:p>
        </w:tc>
        <w:tc>
          <w:tcPr>
            <w:tcW w:w="1067" w:type="dxa"/>
            <w:noWrap/>
            <w:hideMark/>
          </w:tcPr>
          <w:p w14:paraId="54019959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067" w:type="dxa"/>
            <w:noWrap/>
            <w:hideMark/>
          </w:tcPr>
          <w:p w14:paraId="5C64DCC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068" w:type="dxa"/>
            <w:noWrap/>
            <w:hideMark/>
          </w:tcPr>
          <w:p w14:paraId="2476804F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067" w:type="dxa"/>
            <w:noWrap/>
            <w:hideMark/>
          </w:tcPr>
          <w:p w14:paraId="71250B2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313</w:t>
            </w:r>
          </w:p>
        </w:tc>
        <w:tc>
          <w:tcPr>
            <w:tcW w:w="1067" w:type="dxa"/>
            <w:noWrap/>
            <w:hideMark/>
          </w:tcPr>
          <w:p w14:paraId="35299057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169323DD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260</w:t>
            </w:r>
          </w:p>
        </w:tc>
      </w:tr>
      <w:tr w:rsidR="00AD41CD" w14:paraId="13A06A59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shd w:val="clear" w:color="auto" w:fill="9887ED"/>
            <w:noWrap/>
            <w:hideMark/>
          </w:tcPr>
          <w:p w14:paraId="3F3B1220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OKRES HODONÍN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583322A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834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3CC5300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973</w:t>
            </w:r>
          </w:p>
        </w:tc>
        <w:tc>
          <w:tcPr>
            <w:tcW w:w="1068" w:type="dxa"/>
            <w:shd w:val="clear" w:color="auto" w:fill="9887ED"/>
            <w:noWrap/>
            <w:hideMark/>
          </w:tcPr>
          <w:p w14:paraId="73CFF10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0B5D8E4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1298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1F2713D4" w14:textId="77777777" w:rsidR="00AD41CD" w:rsidRPr="00A82442" w:rsidRDefault="00AD41CD" w:rsidP="00AD41CD">
            <w:pPr>
              <w:tabs>
                <w:tab w:val="left" w:pos="993"/>
              </w:tabs>
              <w:spacing w:after="0"/>
              <w:jc w:val="center"/>
              <w:rPr>
                <w:rFonts w:asciiTheme="minorHAnsi" w:hAnsiTheme="minorHAns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3930790B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973</w:t>
            </w:r>
          </w:p>
        </w:tc>
      </w:tr>
      <w:tr w:rsidR="00AD41CD" w14:paraId="38549E9C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0C1C998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403A5E34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Hodonín</w:t>
            </w:r>
          </w:p>
        </w:tc>
        <w:tc>
          <w:tcPr>
            <w:tcW w:w="1067" w:type="dxa"/>
            <w:noWrap/>
            <w:hideMark/>
          </w:tcPr>
          <w:p w14:paraId="1A3CD76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1067" w:type="dxa"/>
            <w:noWrap/>
            <w:hideMark/>
          </w:tcPr>
          <w:p w14:paraId="2B2003C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1068" w:type="dxa"/>
            <w:noWrap/>
            <w:hideMark/>
          </w:tcPr>
          <w:p w14:paraId="063CB039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1067" w:type="dxa"/>
            <w:noWrap/>
            <w:hideMark/>
          </w:tcPr>
          <w:p w14:paraId="61413B8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532</w:t>
            </w:r>
          </w:p>
        </w:tc>
        <w:tc>
          <w:tcPr>
            <w:tcW w:w="1067" w:type="dxa"/>
            <w:noWrap/>
            <w:hideMark/>
          </w:tcPr>
          <w:p w14:paraId="1E953BBA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5E212350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415</w:t>
            </w:r>
          </w:p>
        </w:tc>
      </w:tr>
      <w:tr w:rsidR="00AD41CD" w14:paraId="5DB32764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2155ABC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6EAABFD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Kyjov</w:t>
            </w:r>
          </w:p>
        </w:tc>
        <w:tc>
          <w:tcPr>
            <w:tcW w:w="1067" w:type="dxa"/>
            <w:noWrap/>
            <w:hideMark/>
          </w:tcPr>
          <w:p w14:paraId="278F565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297</w:t>
            </w:r>
          </w:p>
        </w:tc>
        <w:tc>
          <w:tcPr>
            <w:tcW w:w="1067" w:type="dxa"/>
            <w:noWrap/>
            <w:hideMark/>
          </w:tcPr>
          <w:p w14:paraId="40EFB4A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1068" w:type="dxa"/>
            <w:noWrap/>
            <w:hideMark/>
          </w:tcPr>
          <w:p w14:paraId="46F21FD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1067" w:type="dxa"/>
            <w:noWrap/>
            <w:hideMark/>
          </w:tcPr>
          <w:p w14:paraId="51BD602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1067" w:type="dxa"/>
            <w:noWrap/>
            <w:hideMark/>
          </w:tcPr>
          <w:p w14:paraId="691E0C68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40CEEEFD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319</w:t>
            </w:r>
          </w:p>
        </w:tc>
      </w:tr>
      <w:tr w:rsidR="00AD41CD" w14:paraId="0463910C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3CFB0C1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060C4D6A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Veselí n. Mor.</w:t>
            </w:r>
          </w:p>
        </w:tc>
        <w:tc>
          <w:tcPr>
            <w:tcW w:w="1067" w:type="dxa"/>
            <w:noWrap/>
            <w:hideMark/>
          </w:tcPr>
          <w:p w14:paraId="21029AA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1067" w:type="dxa"/>
            <w:noWrap/>
            <w:hideMark/>
          </w:tcPr>
          <w:p w14:paraId="7BF4970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068" w:type="dxa"/>
            <w:noWrap/>
            <w:hideMark/>
          </w:tcPr>
          <w:p w14:paraId="715363A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1067" w:type="dxa"/>
            <w:noWrap/>
            <w:hideMark/>
          </w:tcPr>
          <w:p w14:paraId="2723C63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1067" w:type="dxa"/>
            <w:noWrap/>
            <w:hideMark/>
          </w:tcPr>
          <w:p w14:paraId="22788BF1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059D7379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239</w:t>
            </w:r>
          </w:p>
        </w:tc>
      </w:tr>
      <w:tr w:rsidR="00AD41CD" w14:paraId="61829FDE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shd w:val="clear" w:color="auto" w:fill="9887ED"/>
            <w:noWrap/>
            <w:hideMark/>
          </w:tcPr>
          <w:p w14:paraId="7AC033A6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OKRES VYŠKOV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3A8A73A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873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6C83630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876</w:t>
            </w:r>
          </w:p>
        </w:tc>
        <w:tc>
          <w:tcPr>
            <w:tcW w:w="1068" w:type="dxa"/>
            <w:shd w:val="clear" w:color="auto" w:fill="9887ED"/>
            <w:noWrap/>
            <w:hideMark/>
          </w:tcPr>
          <w:p w14:paraId="077AAE1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887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0875FBE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967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314CB7D0" w14:textId="77777777" w:rsidR="00AD41CD" w:rsidRPr="00A82442" w:rsidRDefault="00AD41CD" w:rsidP="00AD41CD">
            <w:pPr>
              <w:tabs>
                <w:tab w:val="left" w:pos="993"/>
              </w:tabs>
              <w:spacing w:after="0"/>
              <w:jc w:val="center"/>
              <w:rPr>
                <w:rFonts w:asciiTheme="minorHAnsi" w:hAnsiTheme="minorHAns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67346E91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887</w:t>
            </w:r>
          </w:p>
        </w:tc>
      </w:tr>
      <w:tr w:rsidR="00AD41CD" w14:paraId="3208BDD6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6B3BF6C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7676A55A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Bučovice</w:t>
            </w:r>
          </w:p>
        </w:tc>
        <w:tc>
          <w:tcPr>
            <w:tcW w:w="1067" w:type="dxa"/>
            <w:noWrap/>
            <w:hideMark/>
          </w:tcPr>
          <w:p w14:paraId="40B25A1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1067" w:type="dxa"/>
            <w:noWrap/>
            <w:hideMark/>
          </w:tcPr>
          <w:p w14:paraId="1538047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068" w:type="dxa"/>
            <w:noWrap/>
            <w:hideMark/>
          </w:tcPr>
          <w:p w14:paraId="210F513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1067" w:type="dxa"/>
            <w:noWrap/>
            <w:hideMark/>
          </w:tcPr>
          <w:p w14:paraId="63AAC57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1067" w:type="dxa"/>
            <w:noWrap/>
            <w:hideMark/>
          </w:tcPr>
          <w:p w14:paraId="2965C843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40C07301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207</w:t>
            </w:r>
          </w:p>
        </w:tc>
      </w:tr>
      <w:tr w:rsidR="00AD41CD" w14:paraId="5A97A1CA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146797B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6534A45E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Slavkov u Brna</w:t>
            </w:r>
          </w:p>
        </w:tc>
        <w:tc>
          <w:tcPr>
            <w:tcW w:w="1067" w:type="dxa"/>
            <w:noWrap/>
            <w:hideMark/>
          </w:tcPr>
          <w:p w14:paraId="2F92964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067" w:type="dxa"/>
            <w:noWrap/>
            <w:hideMark/>
          </w:tcPr>
          <w:p w14:paraId="259BB307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068" w:type="dxa"/>
            <w:noWrap/>
            <w:hideMark/>
          </w:tcPr>
          <w:p w14:paraId="612FE4D7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1067" w:type="dxa"/>
            <w:noWrap/>
            <w:hideMark/>
          </w:tcPr>
          <w:p w14:paraId="056AE90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067" w:type="dxa"/>
            <w:noWrap/>
            <w:hideMark/>
          </w:tcPr>
          <w:p w14:paraId="717A2148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755BB765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193</w:t>
            </w:r>
          </w:p>
        </w:tc>
      </w:tr>
      <w:tr w:rsidR="00AD41CD" w14:paraId="027FDF8E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0626A53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139CF8D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Vyškov</w:t>
            </w:r>
          </w:p>
        </w:tc>
        <w:tc>
          <w:tcPr>
            <w:tcW w:w="1067" w:type="dxa"/>
            <w:noWrap/>
            <w:hideMark/>
          </w:tcPr>
          <w:p w14:paraId="0803ED8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484</w:t>
            </w:r>
          </w:p>
        </w:tc>
        <w:tc>
          <w:tcPr>
            <w:tcW w:w="1067" w:type="dxa"/>
            <w:noWrap/>
            <w:hideMark/>
          </w:tcPr>
          <w:p w14:paraId="19BB690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1068" w:type="dxa"/>
            <w:noWrap/>
            <w:hideMark/>
          </w:tcPr>
          <w:p w14:paraId="45B9BC8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484</w:t>
            </w:r>
          </w:p>
        </w:tc>
        <w:tc>
          <w:tcPr>
            <w:tcW w:w="1067" w:type="dxa"/>
            <w:noWrap/>
            <w:hideMark/>
          </w:tcPr>
          <w:p w14:paraId="0181CE8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578</w:t>
            </w:r>
          </w:p>
        </w:tc>
        <w:tc>
          <w:tcPr>
            <w:tcW w:w="1067" w:type="dxa"/>
            <w:noWrap/>
            <w:hideMark/>
          </w:tcPr>
          <w:p w14:paraId="6BDDAC58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3229A3DB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487</w:t>
            </w:r>
          </w:p>
        </w:tc>
      </w:tr>
      <w:tr w:rsidR="00AD41CD" w14:paraId="2BCC5689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shd w:val="clear" w:color="auto" w:fill="9887ED"/>
            <w:noWrap/>
            <w:hideMark/>
          </w:tcPr>
          <w:p w14:paraId="7EAFF9A3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OKRES ZNOJMO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4008E51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304A86E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895</w:t>
            </w:r>
          </w:p>
        </w:tc>
        <w:tc>
          <w:tcPr>
            <w:tcW w:w="1068" w:type="dxa"/>
            <w:shd w:val="clear" w:color="auto" w:fill="9887ED"/>
            <w:noWrap/>
            <w:hideMark/>
          </w:tcPr>
          <w:p w14:paraId="3625AE3F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5E9A836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1207</w:t>
            </w:r>
          </w:p>
        </w:tc>
        <w:tc>
          <w:tcPr>
            <w:tcW w:w="1067" w:type="dxa"/>
            <w:shd w:val="clear" w:color="auto" w:fill="9887ED"/>
            <w:noWrap/>
            <w:hideMark/>
          </w:tcPr>
          <w:p w14:paraId="68B0AC96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5CD9D4FA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994</w:t>
            </w:r>
          </w:p>
        </w:tc>
      </w:tr>
      <w:tr w:rsidR="00AD41CD" w14:paraId="1834B52D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592085D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4FBB21D5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Mor. Krumlov</w:t>
            </w:r>
          </w:p>
        </w:tc>
        <w:tc>
          <w:tcPr>
            <w:tcW w:w="1067" w:type="dxa"/>
            <w:noWrap/>
            <w:hideMark/>
          </w:tcPr>
          <w:p w14:paraId="590DBFF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1067" w:type="dxa"/>
            <w:noWrap/>
            <w:hideMark/>
          </w:tcPr>
          <w:p w14:paraId="7F8A73E4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068" w:type="dxa"/>
            <w:noWrap/>
            <w:hideMark/>
          </w:tcPr>
          <w:p w14:paraId="7D8CFA1F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67" w:type="dxa"/>
            <w:noWrap/>
            <w:hideMark/>
          </w:tcPr>
          <w:p w14:paraId="246460B0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067" w:type="dxa"/>
            <w:noWrap/>
            <w:hideMark/>
          </w:tcPr>
          <w:p w14:paraId="39DE094B" w14:textId="77777777" w:rsidR="00AD41CD" w:rsidRPr="00A82442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1617556B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203</w:t>
            </w:r>
          </w:p>
        </w:tc>
      </w:tr>
      <w:tr w:rsidR="00AD41CD" w14:paraId="5ED70050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8" w:type="dxa"/>
            <w:noWrap/>
            <w:hideMark/>
          </w:tcPr>
          <w:p w14:paraId="391747E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64" w:type="dxa"/>
            <w:noWrap/>
            <w:hideMark/>
          </w:tcPr>
          <w:p w14:paraId="4D2D55F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color w:val="000000"/>
                <w:sz w:val="16"/>
                <w:szCs w:val="16"/>
                <w:lang w:eastAsia="cs-CZ"/>
              </w:rPr>
              <w:t>ORP Znojmo</w:t>
            </w:r>
          </w:p>
        </w:tc>
        <w:tc>
          <w:tcPr>
            <w:tcW w:w="1067" w:type="dxa"/>
            <w:noWrap/>
            <w:hideMark/>
          </w:tcPr>
          <w:p w14:paraId="5F4876D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067" w:type="dxa"/>
            <w:noWrap/>
            <w:hideMark/>
          </w:tcPr>
          <w:p w14:paraId="7A031AB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1068" w:type="dxa"/>
            <w:noWrap/>
            <w:hideMark/>
          </w:tcPr>
          <w:p w14:paraId="642418A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750</w:t>
            </w:r>
          </w:p>
        </w:tc>
        <w:tc>
          <w:tcPr>
            <w:tcW w:w="1067" w:type="dxa"/>
            <w:noWrap/>
            <w:hideMark/>
          </w:tcPr>
          <w:p w14:paraId="57D2670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941</w:t>
            </w:r>
          </w:p>
        </w:tc>
        <w:tc>
          <w:tcPr>
            <w:tcW w:w="1067" w:type="dxa"/>
            <w:noWrap/>
            <w:hideMark/>
          </w:tcPr>
          <w:p w14:paraId="3DC85A4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4A3B451B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790</w:t>
            </w:r>
          </w:p>
        </w:tc>
      </w:tr>
      <w:tr w:rsidR="00AD41CD" w:rsidRPr="00A82442" w14:paraId="24AA448F" w14:textId="77777777" w:rsidTr="00AD41C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802" w:type="dxa"/>
            <w:gridSpan w:val="2"/>
            <w:noWrap/>
            <w:hideMark/>
          </w:tcPr>
          <w:p w14:paraId="7933DF4A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rPr>
                <w:color w:val="FFFFFF" w:themeColor="background1"/>
                <w:sz w:val="16"/>
                <w:szCs w:val="16"/>
                <w:lang w:eastAsia="cs-CZ"/>
              </w:rPr>
            </w:pPr>
            <w:r w:rsidRPr="00AB30C6">
              <w:rPr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067" w:type="dxa"/>
            <w:noWrap/>
            <w:hideMark/>
          </w:tcPr>
          <w:p w14:paraId="560A1F1B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9668</w:t>
            </w:r>
          </w:p>
        </w:tc>
        <w:tc>
          <w:tcPr>
            <w:tcW w:w="1067" w:type="dxa"/>
            <w:noWrap/>
            <w:hideMark/>
          </w:tcPr>
          <w:p w14:paraId="5D582726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9719</w:t>
            </w:r>
          </w:p>
        </w:tc>
        <w:tc>
          <w:tcPr>
            <w:tcW w:w="1068" w:type="dxa"/>
            <w:noWrap/>
            <w:hideMark/>
          </w:tcPr>
          <w:p w14:paraId="19E2BC91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9488</w:t>
            </w:r>
          </w:p>
        </w:tc>
        <w:tc>
          <w:tcPr>
            <w:tcW w:w="1067" w:type="dxa"/>
            <w:noWrap/>
            <w:hideMark/>
          </w:tcPr>
          <w:p w14:paraId="2A68BF66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12109</w:t>
            </w:r>
          </w:p>
        </w:tc>
        <w:tc>
          <w:tcPr>
            <w:tcW w:w="1067" w:type="dxa"/>
            <w:noWrap/>
            <w:hideMark/>
          </w:tcPr>
          <w:p w14:paraId="0F8372CA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11867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68" w:type="dxa"/>
            <w:shd w:val="clear" w:color="auto" w:fill="190D55" w:themeFill="text1"/>
            <w:noWrap/>
            <w:hideMark/>
          </w:tcPr>
          <w:p w14:paraId="40D774D7" w14:textId="77777777" w:rsidR="00AD41CD" w:rsidRPr="00AB30C6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9931</w:t>
            </w:r>
          </w:p>
        </w:tc>
      </w:tr>
    </w:tbl>
    <w:p w14:paraId="634BEC8B" w14:textId="370F616B" w:rsidR="00FA3330" w:rsidRPr="00A4451B" w:rsidRDefault="00FA3330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  <w:sectPr w:rsidR="00FA3330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217106C5" w14:textId="1DE751EF" w:rsidR="008D5610" w:rsidRPr="00A4451B" w:rsidRDefault="00A24319" w:rsidP="00620EFC">
      <w:pPr>
        <w:rPr>
          <w:highlight w:val="yellow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34688" behindDoc="0" locked="0" layoutInCell="1" allowOverlap="1" wp14:anchorId="05012654" wp14:editId="4E3EF772">
            <wp:simplePos x="0" y="0"/>
            <wp:positionH relativeFrom="column">
              <wp:posOffset>3490595</wp:posOffset>
            </wp:positionH>
            <wp:positionV relativeFrom="paragraph">
              <wp:posOffset>193675</wp:posOffset>
            </wp:positionV>
            <wp:extent cx="3098165" cy="1740535"/>
            <wp:effectExtent l="0" t="0" r="6985" b="0"/>
            <wp:wrapSquare wrapText="bothSides"/>
            <wp:docPr id="27" name="Obrázek 2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76ABF2" w14:textId="705C0118" w:rsidR="00CA606A" w:rsidRPr="00BB2047" w:rsidRDefault="00CA606A" w:rsidP="00620EFC">
      <w:r w:rsidRPr="00BB2047">
        <w:t xml:space="preserve">Ve srovnání s rokem 2017, který byl v počtu </w:t>
      </w:r>
      <w:r w:rsidRPr="001A5533">
        <w:t xml:space="preserve">událostí </w:t>
      </w:r>
      <w:r w:rsidR="00BB2047" w:rsidRPr="001A5533">
        <w:t xml:space="preserve">rokem zatím zcela </w:t>
      </w:r>
      <w:r w:rsidRPr="001A5533">
        <w:t>výjimečný</w:t>
      </w:r>
      <w:r w:rsidR="00BB2047" w:rsidRPr="001A5533">
        <w:t>m</w:t>
      </w:r>
      <w:r w:rsidRPr="001A5533">
        <w:t xml:space="preserve">, se počet událostí za rok 2018 snížil o 242. </w:t>
      </w:r>
      <w:r w:rsidR="001A5533" w:rsidRPr="001A5533">
        <w:t xml:space="preserve">Vysoký počet událostí daných v roce 2017 především </w:t>
      </w:r>
      <w:r w:rsidR="003D19E0" w:rsidRPr="00541EC0">
        <w:t>orkánem</w:t>
      </w:r>
      <w:r w:rsidR="001A5533" w:rsidRPr="00541EC0">
        <w:t xml:space="preserve"> </w:t>
      </w:r>
      <w:proofErr w:type="spellStart"/>
      <w:r w:rsidR="001A5533" w:rsidRPr="001A5533">
        <w:t>Herwart</w:t>
      </w:r>
      <w:proofErr w:type="spellEnd"/>
      <w:r w:rsidR="001A5533" w:rsidRPr="001A5533">
        <w:t xml:space="preserve"> byl však v roce 2018 téměř nahrazen zvýšeným počtem </w:t>
      </w:r>
      <w:r w:rsidR="0048235D" w:rsidRPr="00541EC0">
        <w:t xml:space="preserve">ostatních typů </w:t>
      </w:r>
      <w:r w:rsidR="001A5533" w:rsidRPr="00541EC0">
        <w:t>událostí</w:t>
      </w:r>
      <w:r w:rsidR="001A5533" w:rsidRPr="001A5533">
        <w:t>.</w:t>
      </w:r>
      <w:r w:rsidR="001A5533">
        <w:t xml:space="preserve"> </w:t>
      </w:r>
    </w:p>
    <w:p w14:paraId="763BDA5C" w14:textId="531425DE" w:rsidR="00BB2047" w:rsidRDefault="004D2EE0" w:rsidP="00620EFC">
      <w:r w:rsidRPr="00CC52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23F1024F" wp14:editId="0C6492D2">
                <wp:simplePos x="0" y="0"/>
                <wp:positionH relativeFrom="margin">
                  <wp:posOffset>3422015</wp:posOffset>
                </wp:positionH>
                <wp:positionV relativeFrom="paragraph">
                  <wp:posOffset>829410</wp:posOffset>
                </wp:positionV>
                <wp:extent cx="3239770" cy="361950"/>
                <wp:effectExtent l="0" t="0" r="0" b="0"/>
                <wp:wrapSquare wrapText="bothSides"/>
                <wp:docPr id="6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CA3DD" w14:textId="7E9BCFD2" w:rsidR="00FF175C" w:rsidRDefault="00FF175C" w:rsidP="00BA1B83">
                            <w:pPr>
                              <w:pStyle w:val="Titulek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23. 4</w:t>
                            </w:r>
                            <w:r w:rsidRPr="003413C7">
                              <w:rPr>
                                <w:sz w:val="18"/>
                              </w:rPr>
                              <w:t>. 201</w:t>
                            </w:r>
                            <w:r>
                              <w:rPr>
                                <w:sz w:val="18"/>
                              </w:rPr>
                              <w:t>8</w:t>
                            </w:r>
                            <w:r w:rsidRPr="003413C7">
                              <w:rPr>
                                <w:sz w:val="18"/>
                              </w:rPr>
                              <w:t xml:space="preserve">, </w:t>
                            </w:r>
                            <w:r>
                              <w:rPr>
                                <w:sz w:val="18"/>
                              </w:rPr>
                              <w:t>požár 2 osobních aut</w:t>
                            </w:r>
                          </w:p>
                          <w:p w14:paraId="6D3A70EF" w14:textId="69E9FEBC" w:rsidR="00FF175C" w:rsidRPr="003413C7" w:rsidRDefault="00FF175C" w:rsidP="00BA1B83">
                            <w:pPr>
                              <w:pStyle w:val="Titulek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okr. </w:t>
                            </w:r>
                            <w:r w:rsidRPr="003413C7">
                              <w:rPr>
                                <w:sz w:val="18"/>
                              </w:rPr>
                              <w:t>Brno</w:t>
                            </w:r>
                            <w:r>
                              <w:rPr>
                                <w:sz w:val="18"/>
                              </w:rPr>
                              <w:t xml:space="preserve"> – město</w:t>
                            </w:r>
                            <w:r w:rsidRPr="003413C7">
                              <w:rPr>
                                <w:sz w:val="18"/>
                              </w:rPr>
                              <w:t xml:space="preserve">, </w:t>
                            </w:r>
                            <w:r>
                              <w:rPr>
                                <w:sz w:val="18"/>
                              </w:rPr>
                              <w:t>Brno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69.45pt;margin-top:65.3pt;width:255.1pt;height:28.5pt;z-index: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" stroked="f">
                <v:textbox>
                  <w:txbxContent>
                    <w:p w14:paraId="739CA3DD" w14:textId="7E9BCFD2" w:rsidR="00FF175C" w:rsidRDefault="00FF175C" w:rsidP="00BA1B83">
                      <w:pPr>
                        <w:pStyle w:val="Titulek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23. 4</w:t>
                      </w:r>
                      <w:r w:rsidRPr="003413C7">
                        <w:rPr>
                          <w:sz w:val="18"/>
                        </w:rPr>
                        <w:t>. 201</w:t>
                      </w:r>
                      <w:r>
                        <w:rPr>
                          <w:sz w:val="18"/>
                        </w:rPr>
                        <w:t>8</w:t>
                      </w:r>
                      <w:r w:rsidRPr="003413C7">
                        <w:rPr>
                          <w:sz w:val="18"/>
                        </w:rPr>
                        <w:t xml:space="preserve">, </w:t>
                      </w:r>
                      <w:r>
                        <w:rPr>
                          <w:sz w:val="18"/>
                        </w:rPr>
                        <w:t>požár 2 osobních aut</w:t>
                      </w:r>
                    </w:p>
                    <w:p w14:paraId="6D3A70EF" w14:textId="69E9FEBC" w:rsidR="00FF175C" w:rsidRPr="003413C7" w:rsidRDefault="00FF175C" w:rsidP="00BA1B83">
                      <w:pPr>
                        <w:pStyle w:val="Titulek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okr. </w:t>
                      </w:r>
                      <w:r w:rsidRPr="003413C7">
                        <w:rPr>
                          <w:sz w:val="18"/>
                        </w:rPr>
                        <w:t>Brno</w:t>
                      </w:r>
                      <w:r>
                        <w:rPr>
                          <w:sz w:val="18"/>
                        </w:rPr>
                        <w:t xml:space="preserve"> – město</w:t>
                      </w:r>
                      <w:r w:rsidRPr="003413C7">
                        <w:rPr>
                          <w:sz w:val="18"/>
                        </w:rPr>
                        <w:t xml:space="preserve">, </w:t>
                      </w:r>
                      <w:r>
                        <w:rPr>
                          <w:sz w:val="18"/>
                        </w:rPr>
                        <w:t>Brno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EFC" w:rsidRPr="00CC52DA">
        <w:t xml:space="preserve">Průměrné hodnoty za pět let jednoznačně ukazují na Brno-město jako na okres s nejvyšším průměrným počtem událostí. Druhé místo připadá okresu Brno-venkov, třetí pak okresu Blansko. </w:t>
      </w:r>
      <w:r w:rsidR="00CA606A">
        <w:t xml:space="preserve">Z okresů </w:t>
      </w:r>
      <w:r w:rsidR="00620EFC" w:rsidRPr="00CA606A">
        <w:t>Znojmo, Hodonín a Břeclav</w:t>
      </w:r>
      <w:r w:rsidR="00CA606A" w:rsidRPr="00CA606A">
        <w:t xml:space="preserve"> žádný výrazně nevyčnívá, </w:t>
      </w:r>
      <w:r w:rsidR="00620EFC" w:rsidRPr="00CA606A">
        <w:t>v průměru za posledních pět let</w:t>
      </w:r>
      <w:r w:rsidR="00CA606A" w:rsidRPr="00CA606A">
        <w:t xml:space="preserve"> se</w:t>
      </w:r>
      <w:r w:rsidR="00620EFC" w:rsidRPr="00CA606A">
        <w:t xml:space="preserve"> pohybují na podobných počtech událostí.</w:t>
      </w:r>
      <w:r w:rsidR="00406380" w:rsidRPr="00CA606A">
        <w:t xml:space="preserve"> </w:t>
      </w:r>
      <w:r w:rsidR="007262DB" w:rsidRPr="00CC52DA">
        <w:t>Vyškov</w:t>
      </w:r>
      <w:r w:rsidR="00E014EB" w:rsidRPr="00CC52DA">
        <w:t xml:space="preserve"> ze statistického šetření </w:t>
      </w:r>
      <w:r w:rsidR="00983195" w:rsidRPr="00CC52DA">
        <w:t xml:space="preserve">vychází </w:t>
      </w:r>
      <w:r w:rsidR="00E014EB" w:rsidRPr="00CC52DA">
        <w:t>jako okres s nejmenším průměrným počtem událostí.</w:t>
      </w:r>
    </w:p>
    <w:p w14:paraId="1206C00D" w14:textId="6F189A60" w:rsidR="00316A12" w:rsidRPr="00A4451B" w:rsidRDefault="00155CF1" w:rsidP="00620EFC">
      <w:pPr>
        <w:rPr>
          <w:highlight w:val="yellow"/>
        </w:rPr>
      </w:pPr>
      <w:r w:rsidRPr="00155CF1">
        <w:t xml:space="preserve"> </w:t>
      </w:r>
    </w:p>
    <w:p w14:paraId="11B10C80" w14:textId="2C1A8426" w:rsidR="00FA3330" w:rsidRPr="00A4451B" w:rsidRDefault="00FA3330" w:rsidP="00FA3330">
      <w:pPr>
        <w:rPr>
          <w:highlight w:val="yellow"/>
        </w:rPr>
      </w:pPr>
    </w:p>
    <w:p w14:paraId="746BB707" w14:textId="1ABC0ACA" w:rsidR="00406380" w:rsidRPr="00A4451B" w:rsidRDefault="00406380" w:rsidP="00FA3330">
      <w:pPr>
        <w:rPr>
          <w:highlight w:val="yellow"/>
        </w:rPr>
        <w:sectPr w:rsidR="00406380" w:rsidRPr="00A4451B" w:rsidSect="00FA3330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6FA61E9E" w14:textId="46C0CFE6" w:rsidR="006E6D69" w:rsidRPr="00A4451B" w:rsidRDefault="006E6D69" w:rsidP="0097420C">
      <w:pPr>
        <w:jc w:val="center"/>
        <w:rPr>
          <w:highlight w:val="yellow"/>
        </w:rPr>
      </w:pPr>
    </w:p>
    <w:p w14:paraId="4E73CE38" w14:textId="060F300B" w:rsidR="000C2BD2" w:rsidRPr="00A4451B" w:rsidRDefault="000C2BD2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</w:p>
    <w:p w14:paraId="60A62799" w14:textId="58761F40" w:rsidR="00AB30C6" w:rsidRPr="00A4451B" w:rsidRDefault="00AB30C6" w:rsidP="00AD7127">
      <w:pPr>
        <w:tabs>
          <w:tab w:val="left" w:pos="993"/>
        </w:tabs>
        <w:spacing w:after="160" w:line="259" w:lineRule="auto"/>
        <w:jc w:val="center"/>
        <w:rPr>
          <w:highlight w:val="yellow"/>
        </w:rPr>
      </w:pPr>
      <w:bookmarkStart w:id="20" w:name="_Toc443584108"/>
      <w:bookmarkStart w:id="21" w:name="_Toc470514516"/>
    </w:p>
    <w:p w14:paraId="384C1766" w14:textId="3708AF96" w:rsidR="00C7089A" w:rsidRPr="00A4451B" w:rsidRDefault="004D2EE0" w:rsidP="00AD7127">
      <w:pPr>
        <w:tabs>
          <w:tab w:val="left" w:pos="993"/>
        </w:tabs>
        <w:spacing w:after="160" w:line="259" w:lineRule="auto"/>
        <w:jc w:val="center"/>
        <w:rPr>
          <w:rFonts w:asciiTheme="majorHAnsi" w:eastAsiaTheme="majorEastAsia" w:hAnsiTheme="majorHAnsi" w:cstheme="majorBidi"/>
          <w:b/>
          <w:color w:val="12093F" w:themeColor="accent1" w:themeShade="BF"/>
          <w:sz w:val="26"/>
          <w:szCs w:val="26"/>
          <w:highlight w:val="yellow"/>
        </w:rPr>
      </w:pPr>
      <w:r>
        <w:rPr>
          <w:noProof/>
          <w:lang w:eastAsia="cs-CZ"/>
        </w:rPr>
        <w:lastRenderedPageBreak/>
        <w:drawing>
          <wp:inline distT="0" distB="0" distL="0" distR="0" wp14:anchorId="39B70D6C" wp14:editId="798B2143">
            <wp:extent cx="6645910" cy="4298950"/>
            <wp:effectExtent l="0" t="0" r="2540" b="6350"/>
            <wp:docPr id="654" name="Graf 654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4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37D825C" wp14:editId="41A21F8D">
            <wp:extent cx="6645910" cy="4306570"/>
            <wp:effectExtent l="0" t="0" r="2540" b="0"/>
            <wp:docPr id="655" name="Graf 655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4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 wp14:anchorId="0A17A603" wp14:editId="41A370A3">
            <wp:extent cx="6645910" cy="2545080"/>
            <wp:effectExtent l="0" t="0" r="2540" b="7620"/>
            <wp:docPr id="656" name="Graf 656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44CA2F5" wp14:editId="10B0376D">
            <wp:extent cx="6645910" cy="2535555"/>
            <wp:effectExtent l="0" t="0" r="2540" b="0"/>
            <wp:docPr id="657" name="Graf 657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344E0A9" wp14:editId="741EE9B9">
            <wp:extent cx="6645910" cy="2790190"/>
            <wp:effectExtent l="0" t="0" r="2540" b="0"/>
            <wp:docPr id="658" name="Graf 658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  <w:r w:rsidR="00C7089A" w:rsidRPr="00A4451B">
        <w:rPr>
          <w:highlight w:val="yellow"/>
        </w:rPr>
        <w:br w:type="page"/>
      </w:r>
    </w:p>
    <w:p w14:paraId="53DCC628" w14:textId="309AA8D7" w:rsidR="000C2BD2" w:rsidRPr="004D2EE0" w:rsidRDefault="000C2BD2" w:rsidP="000B2CAB">
      <w:pPr>
        <w:pStyle w:val="Nadpis2"/>
        <w:tabs>
          <w:tab w:val="left" w:pos="993"/>
        </w:tabs>
      </w:pPr>
      <w:bookmarkStart w:id="22" w:name="_Toc473281865"/>
      <w:bookmarkStart w:id="23" w:name="_Toc473899241"/>
      <w:bookmarkStart w:id="24" w:name="_Toc474189651"/>
      <w:bookmarkStart w:id="25" w:name="_Toc507063137"/>
      <w:bookmarkStart w:id="26" w:name="_Toc536185138"/>
      <w:r w:rsidRPr="004D2EE0">
        <w:lastRenderedPageBreak/>
        <w:t>Spolupráce se složkami IZS</w:t>
      </w:r>
      <w:bookmarkEnd w:id="20"/>
      <w:bookmarkEnd w:id="21"/>
      <w:bookmarkEnd w:id="22"/>
      <w:bookmarkEnd w:id="23"/>
      <w:bookmarkEnd w:id="24"/>
      <w:bookmarkEnd w:id="25"/>
      <w:bookmarkEnd w:id="26"/>
      <w:r w:rsidRPr="004D2EE0">
        <w:fldChar w:fldCharType="begin"/>
      </w:r>
      <w:r w:rsidRPr="004D2EE0">
        <w:instrText xml:space="preserve"> XE "IZS:Integrovaný záchranný systém" </w:instrText>
      </w:r>
      <w:r w:rsidRPr="004D2EE0">
        <w:fldChar w:fldCharType="end"/>
      </w:r>
    </w:p>
    <w:tbl>
      <w:tblPr>
        <w:tblStyle w:val="Styl11"/>
        <w:tblW w:w="10206" w:type="dxa"/>
        <w:tblLayout w:type="fixed"/>
        <w:tblLook w:val="05A0" w:firstRow="1" w:lastRow="0" w:firstColumn="1" w:lastColumn="1" w:noHBand="0" w:noVBand="1"/>
      </w:tblPr>
      <w:tblGrid>
        <w:gridCol w:w="4152"/>
        <w:gridCol w:w="756"/>
        <w:gridCol w:w="757"/>
        <w:gridCol w:w="757"/>
        <w:gridCol w:w="757"/>
        <w:gridCol w:w="756"/>
        <w:gridCol w:w="757"/>
        <w:gridCol w:w="757"/>
        <w:gridCol w:w="757"/>
      </w:tblGrid>
      <w:tr w:rsidR="004D2EE0" w:rsidRPr="00A4451B" w14:paraId="6490B359" w14:textId="77777777" w:rsidTr="00D314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4152" w:type="dxa"/>
            <w:hideMark/>
          </w:tcPr>
          <w:p w14:paraId="46E8F72C" w14:textId="6118C13F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0C2BD2">
              <w:rPr>
                <w:color w:val="FFFFFF" w:themeColor="background1"/>
              </w:rPr>
              <w:t>Složka IZS/subjekt</w:t>
            </w:r>
          </w:p>
        </w:tc>
        <w:tc>
          <w:tcPr>
            <w:tcW w:w="756" w:type="dxa"/>
            <w:hideMark/>
          </w:tcPr>
          <w:p w14:paraId="725F313E" w14:textId="42EADF16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0C2BD2">
              <w:rPr>
                <w:color w:val="FFFFFF" w:themeColor="background1"/>
              </w:rPr>
              <w:t>P</w:t>
            </w:r>
          </w:p>
        </w:tc>
        <w:tc>
          <w:tcPr>
            <w:tcW w:w="757" w:type="dxa"/>
            <w:hideMark/>
          </w:tcPr>
          <w:p w14:paraId="48F104B2" w14:textId="2999ADC6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0C2BD2">
              <w:rPr>
                <w:color w:val="FFFFFF" w:themeColor="background1"/>
              </w:rPr>
              <w:t>DN</w:t>
            </w:r>
          </w:p>
        </w:tc>
        <w:tc>
          <w:tcPr>
            <w:tcW w:w="757" w:type="dxa"/>
            <w:hideMark/>
          </w:tcPr>
          <w:p w14:paraId="614DED2A" w14:textId="78BCD441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0C2BD2">
              <w:rPr>
                <w:color w:val="FFFFFF" w:themeColor="background1"/>
              </w:rPr>
              <w:t>ZOZ</w:t>
            </w:r>
          </w:p>
        </w:tc>
        <w:tc>
          <w:tcPr>
            <w:tcW w:w="757" w:type="dxa"/>
            <w:hideMark/>
          </w:tcPr>
          <w:p w14:paraId="05904F8F" w14:textId="33E4396E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0C2BD2">
              <w:rPr>
                <w:color w:val="FFFFFF" w:themeColor="background1"/>
              </w:rPr>
              <w:t>UNL</w:t>
            </w:r>
          </w:p>
        </w:tc>
        <w:tc>
          <w:tcPr>
            <w:tcW w:w="756" w:type="dxa"/>
            <w:hideMark/>
          </w:tcPr>
          <w:p w14:paraId="0C48D8A0" w14:textId="139D21CD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0C2BD2">
              <w:rPr>
                <w:color w:val="FFFFFF" w:themeColor="background1"/>
              </w:rPr>
              <w:t>TP</w:t>
            </w:r>
          </w:p>
        </w:tc>
        <w:tc>
          <w:tcPr>
            <w:tcW w:w="757" w:type="dxa"/>
            <w:hideMark/>
          </w:tcPr>
          <w:p w14:paraId="61AB2407" w14:textId="74D9A9D3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0C2BD2">
              <w:rPr>
                <w:color w:val="FFFFFF" w:themeColor="background1"/>
              </w:rPr>
              <w:t>PP</w:t>
            </w:r>
          </w:p>
        </w:tc>
        <w:tc>
          <w:tcPr>
            <w:tcW w:w="757" w:type="dxa"/>
            <w:hideMark/>
          </w:tcPr>
          <w:p w14:paraId="7D91F954" w14:textId="1D6B6962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>
              <w:rPr>
                <w:color w:val="FFFFFF" w:themeColor="background1"/>
              </w:rPr>
              <w:t>OMU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hideMark/>
          </w:tcPr>
          <w:p w14:paraId="64171515" w14:textId="431EC6F6" w:rsidR="004D2EE0" w:rsidRPr="00A4451B" w:rsidRDefault="004D2EE0" w:rsidP="004D2EE0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highlight w:val="yellow"/>
              </w:rPr>
            </w:pPr>
            <w:r w:rsidRPr="00170FE5">
              <w:rPr>
                <w:color w:val="FFFFFF" w:themeColor="background1"/>
              </w:rPr>
              <w:t>Σ</w:t>
            </w:r>
          </w:p>
        </w:tc>
      </w:tr>
      <w:tr w:rsidR="00720FEE" w:rsidRPr="00A4451B" w14:paraId="5C6617B2" w14:textId="77777777" w:rsidTr="003E6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1E3D4CAE" w14:textId="02F9102E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 w:rsidRPr="00D3142E">
              <w:rPr>
                <w:color w:val="auto"/>
                <w:sz w:val="16"/>
                <w:szCs w:val="16"/>
              </w:rPr>
              <w:t>Policie České republiky</w:t>
            </w:r>
          </w:p>
        </w:tc>
        <w:tc>
          <w:tcPr>
            <w:tcW w:w="756" w:type="dxa"/>
            <w:noWrap/>
            <w:vAlign w:val="top"/>
            <w:hideMark/>
          </w:tcPr>
          <w:p w14:paraId="30B35F8A" w14:textId="7F64F384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1805</w:t>
            </w:r>
          </w:p>
        </w:tc>
        <w:tc>
          <w:tcPr>
            <w:tcW w:w="757" w:type="dxa"/>
            <w:noWrap/>
            <w:vAlign w:val="top"/>
            <w:hideMark/>
          </w:tcPr>
          <w:p w14:paraId="6C65110A" w14:textId="2BDCDFBB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2458</w:t>
            </w:r>
          </w:p>
        </w:tc>
        <w:tc>
          <w:tcPr>
            <w:tcW w:w="757" w:type="dxa"/>
            <w:noWrap/>
            <w:vAlign w:val="top"/>
            <w:hideMark/>
          </w:tcPr>
          <w:p w14:paraId="7C4B99A6" w14:textId="6B0944A9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1544</w:t>
            </w:r>
          </w:p>
        </w:tc>
        <w:tc>
          <w:tcPr>
            <w:tcW w:w="757" w:type="dxa"/>
            <w:noWrap/>
            <w:vAlign w:val="top"/>
            <w:hideMark/>
          </w:tcPr>
          <w:p w14:paraId="7B528098" w14:textId="44EDB4F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595</w:t>
            </w:r>
          </w:p>
        </w:tc>
        <w:tc>
          <w:tcPr>
            <w:tcW w:w="756" w:type="dxa"/>
            <w:noWrap/>
            <w:vAlign w:val="top"/>
            <w:hideMark/>
          </w:tcPr>
          <w:p w14:paraId="271C3AD6" w14:textId="48791BFC" w:rsidR="00720FEE" w:rsidRPr="00A4451B" w:rsidRDefault="000243F3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1372</w:t>
            </w:r>
          </w:p>
        </w:tc>
        <w:tc>
          <w:tcPr>
            <w:tcW w:w="757" w:type="dxa"/>
            <w:noWrap/>
            <w:vAlign w:val="top"/>
            <w:hideMark/>
          </w:tcPr>
          <w:p w14:paraId="0109E1B6" w14:textId="263C885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651</w:t>
            </w:r>
          </w:p>
        </w:tc>
        <w:tc>
          <w:tcPr>
            <w:tcW w:w="757" w:type="dxa"/>
            <w:noWrap/>
            <w:vAlign w:val="top"/>
            <w:hideMark/>
          </w:tcPr>
          <w:p w14:paraId="7324BEE8" w14:textId="68D2F9A2" w:rsidR="00720FEE" w:rsidRPr="00A4451B" w:rsidRDefault="000243F3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63BCC889" w14:textId="5BBF7714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8429</w:t>
            </w:r>
          </w:p>
        </w:tc>
      </w:tr>
      <w:tr w:rsidR="00720FEE" w:rsidRPr="00A4451B" w14:paraId="12D3F343" w14:textId="77777777" w:rsidTr="003E64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53A7DF08" w14:textId="471B5769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 w:rsidRPr="00D3142E">
              <w:rPr>
                <w:color w:val="auto"/>
                <w:sz w:val="16"/>
                <w:szCs w:val="16"/>
              </w:rPr>
              <w:t>Zdravotnická záchranná služba</w:t>
            </w:r>
          </w:p>
        </w:tc>
        <w:tc>
          <w:tcPr>
            <w:tcW w:w="756" w:type="dxa"/>
            <w:noWrap/>
            <w:vAlign w:val="top"/>
            <w:hideMark/>
          </w:tcPr>
          <w:p w14:paraId="6A2407CD" w14:textId="20A6F6B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164</w:t>
            </w:r>
          </w:p>
        </w:tc>
        <w:tc>
          <w:tcPr>
            <w:tcW w:w="757" w:type="dxa"/>
            <w:noWrap/>
            <w:vAlign w:val="top"/>
            <w:hideMark/>
          </w:tcPr>
          <w:p w14:paraId="034C31C5" w14:textId="0058E6FA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1740</w:t>
            </w:r>
          </w:p>
        </w:tc>
        <w:tc>
          <w:tcPr>
            <w:tcW w:w="757" w:type="dxa"/>
            <w:noWrap/>
            <w:vAlign w:val="top"/>
            <w:hideMark/>
          </w:tcPr>
          <w:p w14:paraId="1D1E146E" w14:textId="70F1443A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1143</w:t>
            </w:r>
          </w:p>
        </w:tc>
        <w:tc>
          <w:tcPr>
            <w:tcW w:w="757" w:type="dxa"/>
            <w:noWrap/>
            <w:vAlign w:val="top"/>
            <w:hideMark/>
          </w:tcPr>
          <w:p w14:paraId="26028CD7" w14:textId="31FB0A86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34</w:t>
            </w:r>
          </w:p>
        </w:tc>
        <w:tc>
          <w:tcPr>
            <w:tcW w:w="756" w:type="dxa"/>
            <w:noWrap/>
            <w:vAlign w:val="top"/>
            <w:hideMark/>
          </w:tcPr>
          <w:p w14:paraId="4AE1EC85" w14:textId="27002227" w:rsidR="00720FEE" w:rsidRPr="00A4451B" w:rsidRDefault="000243F3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649</w:t>
            </w:r>
          </w:p>
        </w:tc>
        <w:tc>
          <w:tcPr>
            <w:tcW w:w="757" w:type="dxa"/>
            <w:noWrap/>
            <w:vAlign w:val="top"/>
            <w:hideMark/>
          </w:tcPr>
          <w:p w14:paraId="583B910B" w14:textId="6EFC5DD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64</w:t>
            </w:r>
          </w:p>
        </w:tc>
        <w:tc>
          <w:tcPr>
            <w:tcW w:w="757" w:type="dxa"/>
            <w:noWrap/>
            <w:vAlign w:val="top"/>
            <w:hideMark/>
          </w:tcPr>
          <w:p w14:paraId="00382DF7" w14:textId="53E1C526" w:rsidR="00720FEE" w:rsidRPr="00A4451B" w:rsidRDefault="000243F3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0647FD7A" w14:textId="77A27CB1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3794</w:t>
            </w:r>
          </w:p>
        </w:tc>
      </w:tr>
      <w:tr w:rsidR="00720FEE" w:rsidRPr="00A4451B" w14:paraId="2D2D99E9" w14:textId="77777777" w:rsidTr="003E6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68280D31" w14:textId="2D56DBF0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 w:rsidRPr="00D3142E">
              <w:rPr>
                <w:color w:val="auto"/>
                <w:sz w:val="16"/>
                <w:szCs w:val="16"/>
              </w:rPr>
              <w:t>Obecní policie</w:t>
            </w:r>
          </w:p>
        </w:tc>
        <w:tc>
          <w:tcPr>
            <w:tcW w:w="756" w:type="dxa"/>
            <w:noWrap/>
            <w:vAlign w:val="top"/>
            <w:hideMark/>
          </w:tcPr>
          <w:p w14:paraId="638EFF21" w14:textId="57DEE7A8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757" w:type="dxa"/>
            <w:noWrap/>
            <w:vAlign w:val="top"/>
            <w:hideMark/>
          </w:tcPr>
          <w:p w14:paraId="7FDE93EA" w14:textId="037994CF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138</w:t>
            </w:r>
          </w:p>
        </w:tc>
        <w:tc>
          <w:tcPr>
            <w:tcW w:w="757" w:type="dxa"/>
            <w:noWrap/>
            <w:vAlign w:val="top"/>
            <w:hideMark/>
          </w:tcPr>
          <w:p w14:paraId="18DD6CAD" w14:textId="615F3B84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144</w:t>
            </w:r>
          </w:p>
        </w:tc>
        <w:tc>
          <w:tcPr>
            <w:tcW w:w="757" w:type="dxa"/>
            <w:noWrap/>
            <w:vAlign w:val="top"/>
            <w:hideMark/>
          </w:tcPr>
          <w:p w14:paraId="019ED549" w14:textId="18482A81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67</w:t>
            </w:r>
          </w:p>
        </w:tc>
        <w:tc>
          <w:tcPr>
            <w:tcW w:w="756" w:type="dxa"/>
            <w:noWrap/>
            <w:vAlign w:val="top"/>
            <w:hideMark/>
          </w:tcPr>
          <w:p w14:paraId="4568F9FB" w14:textId="6480BE4F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234</w:t>
            </w:r>
          </w:p>
        </w:tc>
        <w:tc>
          <w:tcPr>
            <w:tcW w:w="757" w:type="dxa"/>
            <w:noWrap/>
            <w:vAlign w:val="top"/>
            <w:hideMark/>
          </w:tcPr>
          <w:p w14:paraId="674AEF52" w14:textId="597425A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23</w:t>
            </w:r>
          </w:p>
        </w:tc>
        <w:tc>
          <w:tcPr>
            <w:tcW w:w="757" w:type="dxa"/>
            <w:noWrap/>
            <w:vAlign w:val="top"/>
            <w:hideMark/>
          </w:tcPr>
          <w:p w14:paraId="40CBF9A0" w14:textId="523F944C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6C344AFC" w14:textId="3E934FC8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746</w:t>
            </w:r>
          </w:p>
        </w:tc>
      </w:tr>
      <w:tr w:rsidR="00720FEE" w:rsidRPr="00A4451B" w14:paraId="54E223E8" w14:textId="77777777" w:rsidTr="003E64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49765CEE" w14:textId="344BE56E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>
              <w:rPr>
                <w:color w:val="auto"/>
                <w:sz w:val="16"/>
                <w:szCs w:val="16"/>
              </w:rPr>
              <w:t xml:space="preserve">Pohotovostní služba el. </w:t>
            </w:r>
            <w:proofErr w:type="gramStart"/>
            <w:r>
              <w:rPr>
                <w:color w:val="auto"/>
                <w:sz w:val="16"/>
                <w:szCs w:val="16"/>
              </w:rPr>
              <w:t>rozvodných</w:t>
            </w:r>
            <w:proofErr w:type="gramEnd"/>
            <w:r w:rsidRPr="00D3142E">
              <w:rPr>
                <w:color w:val="auto"/>
                <w:sz w:val="16"/>
                <w:szCs w:val="16"/>
              </w:rPr>
              <w:t xml:space="preserve"> závodů</w:t>
            </w:r>
          </w:p>
        </w:tc>
        <w:tc>
          <w:tcPr>
            <w:tcW w:w="756" w:type="dxa"/>
            <w:noWrap/>
            <w:vAlign w:val="top"/>
            <w:hideMark/>
          </w:tcPr>
          <w:p w14:paraId="5CD7F5C5" w14:textId="3F7B7647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42</w:t>
            </w:r>
          </w:p>
        </w:tc>
        <w:tc>
          <w:tcPr>
            <w:tcW w:w="757" w:type="dxa"/>
            <w:noWrap/>
            <w:vAlign w:val="top"/>
            <w:hideMark/>
          </w:tcPr>
          <w:p w14:paraId="63FC6234" w14:textId="7763065B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757" w:type="dxa"/>
            <w:noWrap/>
            <w:vAlign w:val="top"/>
            <w:hideMark/>
          </w:tcPr>
          <w:p w14:paraId="64504459" w14:textId="3A464789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757" w:type="dxa"/>
            <w:noWrap/>
            <w:vAlign w:val="top"/>
            <w:hideMark/>
          </w:tcPr>
          <w:p w14:paraId="765AF3E7" w14:textId="0693D63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6" w:type="dxa"/>
            <w:noWrap/>
            <w:vAlign w:val="top"/>
            <w:hideMark/>
          </w:tcPr>
          <w:p w14:paraId="1A4BE280" w14:textId="266BDE48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61</w:t>
            </w:r>
          </w:p>
        </w:tc>
        <w:tc>
          <w:tcPr>
            <w:tcW w:w="757" w:type="dxa"/>
            <w:noWrap/>
            <w:vAlign w:val="top"/>
            <w:hideMark/>
          </w:tcPr>
          <w:p w14:paraId="6C3D0C75" w14:textId="602BC001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7" w:type="dxa"/>
            <w:noWrap/>
            <w:vAlign w:val="top"/>
            <w:hideMark/>
          </w:tcPr>
          <w:p w14:paraId="7D13DB09" w14:textId="6C771618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7DC6F641" w14:textId="2688E552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220</w:t>
            </w:r>
          </w:p>
        </w:tc>
      </w:tr>
      <w:tr w:rsidR="00720FEE" w:rsidRPr="00A4451B" w14:paraId="0047DF1F" w14:textId="77777777" w:rsidTr="003E6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028864B6" w14:textId="0E68905C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 w:rsidRPr="00D3142E">
              <w:rPr>
                <w:color w:val="auto"/>
                <w:sz w:val="16"/>
                <w:szCs w:val="16"/>
              </w:rPr>
              <w:t>Plynárenská pohotovostní služba</w:t>
            </w:r>
          </w:p>
        </w:tc>
        <w:tc>
          <w:tcPr>
            <w:tcW w:w="756" w:type="dxa"/>
            <w:noWrap/>
            <w:vAlign w:val="top"/>
            <w:hideMark/>
          </w:tcPr>
          <w:p w14:paraId="458C3D09" w14:textId="58459B32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757" w:type="dxa"/>
            <w:noWrap/>
            <w:vAlign w:val="top"/>
            <w:hideMark/>
          </w:tcPr>
          <w:p w14:paraId="300E4E7A" w14:textId="4E06BDFE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757" w:type="dxa"/>
            <w:noWrap/>
            <w:vAlign w:val="top"/>
            <w:hideMark/>
          </w:tcPr>
          <w:p w14:paraId="2FE55E63" w14:textId="49F789FE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7" w:type="dxa"/>
            <w:noWrap/>
            <w:vAlign w:val="top"/>
            <w:hideMark/>
          </w:tcPr>
          <w:p w14:paraId="0D62BB0F" w14:textId="14E5C78E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172</w:t>
            </w:r>
          </w:p>
        </w:tc>
        <w:tc>
          <w:tcPr>
            <w:tcW w:w="756" w:type="dxa"/>
            <w:noWrap/>
            <w:vAlign w:val="top"/>
            <w:hideMark/>
          </w:tcPr>
          <w:p w14:paraId="1FAEDFAE" w14:textId="0A563EF3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34</w:t>
            </w:r>
          </w:p>
        </w:tc>
        <w:tc>
          <w:tcPr>
            <w:tcW w:w="757" w:type="dxa"/>
            <w:noWrap/>
            <w:vAlign w:val="top"/>
            <w:hideMark/>
          </w:tcPr>
          <w:p w14:paraId="12C7D6A7" w14:textId="51A97656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7" w:type="dxa"/>
            <w:noWrap/>
            <w:vAlign w:val="top"/>
            <w:hideMark/>
          </w:tcPr>
          <w:p w14:paraId="1782803D" w14:textId="0B3B73F1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047E6726" w14:textId="5C13D583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119</w:t>
            </w:r>
          </w:p>
        </w:tc>
      </w:tr>
      <w:tr w:rsidR="00720FEE" w:rsidRPr="00A4451B" w14:paraId="650498D1" w14:textId="77777777" w:rsidTr="003E64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60475238" w14:textId="5477272A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 w:rsidRPr="00D3142E">
              <w:rPr>
                <w:color w:val="auto"/>
                <w:sz w:val="16"/>
                <w:szCs w:val="16"/>
              </w:rPr>
              <w:t>Vodárenská pohotovostní služba</w:t>
            </w:r>
          </w:p>
        </w:tc>
        <w:tc>
          <w:tcPr>
            <w:tcW w:w="756" w:type="dxa"/>
            <w:noWrap/>
            <w:vAlign w:val="top"/>
            <w:hideMark/>
          </w:tcPr>
          <w:p w14:paraId="2B2A23C2" w14:textId="2A2C48A5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72</w:t>
            </w:r>
          </w:p>
        </w:tc>
        <w:tc>
          <w:tcPr>
            <w:tcW w:w="757" w:type="dxa"/>
            <w:noWrap/>
            <w:vAlign w:val="top"/>
            <w:hideMark/>
          </w:tcPr>
          <w:p w14:paraId="0AAAA38B" w14:textId="0EEF1798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757" w:type="dxa"/>
            <w:noWrap/>
            <w:vAlign w:val="top"/>
            <w:hideMark/>
          </w:tcPr>
          <w:p w14:paraId="4F50CBB6" w14:textId="2292D710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757" w:type="dxa"/>
            <w:noWrap/>
            <w:vAlign w:val="top"/>
            <w:hideMark/>
          </w:tcPr>
          <w:p w14:paraId="69A3D224" w14:textId="24F6850E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756" w:type="dxa"/>
            <w:noWrap/>
            <w:vAlign w:val="top"/>
            <w:hideMark/>
          </w:tcPr>
          <w:p w14:paraId="4CC1A4CA" w14:textId="66E53CCE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133</w:t>
            </w:r>
          </w:p>
        </w:tc>
        <w:tc>
          <w:tcPr>
            <w:tcW w:w="757" w:type="dxa"/>
            <w:noWrap/>
            <w:vAlign w:val="top"/>
            <w:hideMark/>
          </w:tcPr>
          <w:p w14:paraId="3BDBC0EF" w14:textId="4466DE16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757" w:type="dxa"/>
            <w:noWrap/>
            <w:vAlign w:val="top"/>
            <w:hideMark/>
          </w:tcPr>
          <w:p w14:paraId="78856BB6" w14:textId="1E497B05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31820B9F" w14:textId="259A1BA2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259</w:t>
            </w:r>
          </w:p>
        </w:tc>
      </w:tr>
      <w:tr w:rsidR="00720FEE" w:rsidRPr="00A4451B" w14:paraId="19A647F2" w14:textId="77777777" w:rsidTr="003E6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7C6783C1" w14:textId="6E7B2C72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 w:rsidRPr="00D3142E">
              <w:rPr>
                <w:color w:val="auto"/>
                <w:sz w:val="16"/>
                <w:szCs w:val="16"/>
              </w:rPr>
              <w:t>Teplárenská pohotovostní služba</w:t>
            </w:r>
          </w:p>
        </w:tc>
        <w:tc>
          <w:tcPr>
            <w:tcW w:w="756" w:type="dxa"/>
            <w:noWrap/>
            <w:vAlign w:val="top"/>
            <w:hideMark/>
          </w:tcPr>
          <w:p w14:paraId="2A3690A8" w14:textId="6BEF0856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7" w:type="dxa"/>
            <w:noWrap/>
            <w:vAlign w:val="top"/>
            <w:hideMark/>
          </w:tcPr>
          <w:p w14:paraId="0A583528" w14:textId="786E215F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7" w:type="dxa"/>
            <w:noWrap/>
            <w:vAlign w:val="top"/>
            <w:hideMark/>
          </w:tcPr>
          <w:p w14:paraId="74FBF4E1" w14:textId="78CD2A31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7" w:type="dxa"/>
            <w:noWrap/>
            <w:vAlign w:val="top"/>
            <w:hideMark/>
          </w:tcPr>
          <w:p w14:paraId="00EE422B" w14:textId="19F2B438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6" w:type="dxa"/>
            <w:noWrap/>
            <w:vAlign w:val="top"/>
            <w:hideMark/>
          </w:tcPr>
          <w:p w14:paraId="4F6D2AC9" w14:textId="6F39E75F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757" w:type="dxa"/>
            <w:noWrap/>
            <w:vAlign w:val="top"/>
            <w:hideMark/>
          </w:tcPr>
          <w:p w14:paraId="2A0F3F95" w14:textId="6864525A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757" w:type="dxa"/>
            <w:noWrap/>
            <w:vAlign w:val="top"/>
            <w:hideMark/>
          </w:tcPr>
          <w:p w14:paraId="2606FEEA" w14:textId="13AAC397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756E0AEE" w14:textId="65F9E888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9</w:t>
            </w:r>
          </w:p>
        </w:tc>
      </w:tr>
      <w:tr w:rsidR="00720FEE" w:rsidRPr="00A4451B" w14:paraId="21EB332E" w14:textId="77777777" w:rsidTr="003E64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4152" w:type="dxa"/>
            <w:noWrap/>
            <w:hideMark/>
          </w:tcPr>
          <w:p w14:paraId="1B22CF94" w14:textId="03A32B3B" w:rsidR="00720FEE" w:rsidRPr="00A4451B" w:rsidRDefault="00720FEE" w:rsidP="00720FEE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  <w:highlight w:val="yellow"/>
              </w:rPr>
            </w:pPr>
            <w:r w:rsidRPr="00D3142E">
              <w:rPr>
                <w:color w:val="auto"/>
                <w:sz w:val="16"/>
                <w:szCs w:val="16"/>
              </w:rPr>
              <w:t>Ostatní</w:t>
            </w:r>
          </w:p>
        </w:tc>
        <w:tc>
          <w:tcPr>
            <w:tcW w:w="756" w:type="dxa"/>
            <w:noWrap/>
            <w:vAlign w:val="top"/>
            <w:hideMark/>
          </w:tcPr>
          <w:p w14:paraId="2182313E" w14:textId="0D548A8F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184</w:t>
            </w:r>
          </w:p>
        </w:tc>
        <w:tc>
          <w:tcPr>
            <w:tcW w:w="757" w:type="dxa"/>
            <w:noWrap/>
            <w:vAlign w:val="top"/>
            <w:hideMark/>
          </w:tcPr>
          <w:p w14:paraId="1AA7CE26" w14:textId="5F2438D6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871</w:t>
            </w:r>
          </w:p>
        </w:tc>
        <w:tc>
          <w:tcPr>
            <w:tcW w:w="757" w:type="dxa"/>
            <w:noWrap/>
            <w:vAlign w:val="top"/>
            <w:hideMark/>
          </w:tcPr>
          <w:p w14:paraId="329C4B3E" w14:textId="60DBDD3E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67</w:t>
            </w:r>
          </w:p>
        </w:tc>
        <w:tc>
          <w:tcPr>
            <w:tcW w:w="757" w:type="dxa"/>
            <w:noWrap/>
            <w:vAlign w:val="top"/>
            <w:hideMark/>
          </w:tcPr>
          <w:p w14:paraId="30FF4F48" w14:textId="01BF66F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122</w:t>
            </w:r>
          </w:p>
        </w:tc>
        <w:tc>
          <w:tcPr>
            <w:tcW w:w="756" w:type="dxa"/>
            <w:noWrap/>
            <w:vAlign w:val="top"/>
            <w:hideMark/>
          </w:tcPr>
          <w:p w14:paraId="4D915B1E" w14:textId="48BAB71F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286</w:t>
            </w:r>
          </w:p>
        </w:tc>
        <w:tc>
          <w:tcPr>
            <w:tcW w:w="757" w:type="dxa"/>
            <w:noWrap/>
            <w:vAlign w:val="top"/>
            <w:hideMark/>
          </w:tcPr>
          <w:p w14:paraId="5C615F32" w14:textId="043CFD2B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37</w:t>
            </w:r>
          </w:p>
        </w:tc>
        <w:tc>
          <w:tcPr>
            <w:tcW w:w="757" w:type="dxa"/>
            <w:noWrap/>
            <w:vAlign w:val="top"/>
            <w:hideMark/>
          </w:tcPr>
          <w:p w14:paraId="1E8DDE14" w14:textId="641ADEAD" w:rsidR="00720FEE" w:rsidRPr="00A4451B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  <w:highlight w:val="yellow"/>
              </w:rPr>
            </w:pPr>
            <w:r w:rsidRPr="00A378E4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7" w:type="dxa"/>
            <w:noWrap/>
            <w:vAlign w:val="top"/>
            <w:hideMark/>
          </w:tcPr>
          <w:p w14:paraId="438D61BC" w14:textId="0F1C118B" w:rsidR="00720FEE" w:rsidRPr="00720FEE" w:rsidRDefault="00720FEE" w:rsidP="00720FEE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720FEE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1569</w:t>
            </w:r>
          </w:p>
        </w:tc>
      </w:tr>
    </w:tbl>
    <w:p w14:paraId="7E8E1A51" w14:textId="4B692148" w:rsidR="000C2BD2" w:rsidRPr="00A4451B" w:rsidRDefault="000C2BD2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</w:p>
    <w:p w14:paraId="1B2EB262" w14:textId="278740D0" w:rsidR="000C2BD2" w:rsidRPr="00A4451B" w:rsidRDefault="000C2BD2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</w:p>
    <w:p w14:paraId="029F212F" w14:textId="18239FAF" w:rsidR="000C2BD2" w:rsidRPr="00A4451B" w:rsidRDefault="004D2EE0" w:rsidP="00AD7127">
      <w:pPr>
        <w:tabs>
          <w:tab w:val="left" w:pos="993"/>
        </w:tabs>
        <w:spacing w:after="160" w:line="259" w:lineRule="auto"/>
        <w:jc w:val="center"/>
        <w:rPr>
          <w:highlight w:val="yellow"/>
        </w:rPr>
      </w:pPr>
      <w:r>
        <w:rPr>
          <w:noProof/>
          <w:lang w:eastAsia="cs-CZ"/>
        </w:rPr>
        <w:drawing>
          <wp:inline distT="0" distB="0" distL="0" distR="0" wp14:anchorId="29B1A8C9" wp14:editId="5B128622">
            <wp:extent cx="6645910" cy="4101465"/>
            <wp:effectExtent l="0" t="0" r="2540" b="0"/>
            <wp:docPr id="659" name="Graf 659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5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0806AAF4" w14:textId="77777777" w:rsidR="000C2BD2" w:rsidRPr="00A4451B" w:rsidRDefault="000C2BD2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  <w:r w:rsidRPr="00A4451B">
        <w:rPr>
          <w:highlight w:val="yellow"/>
        </w:rPr>
        <w:br w:type="page"/>
      </w:r>
    </w:p>
    <w:p w14:paraId="64F959E4" w14:textId="77777777" w:rsidR="000C2BD2" w:rsidRPr="004D2EE0" w:rsidRDefault="000C2BD2" w:rsidP="000B2CAB">
      <w:pPr>
        <w:pStyle w:val="Nadpis2"/>
        <w:tabs>
          <w:tab w:val="left" w:pos="993"/>
        </w:tabs>
      </w:pPr>
      <w:bookmarkStart w:id="27" w:name="_Toc443584109"/>
      <w:bookmarkStart w:id="28" w:name="_Toc470514517"/>
      <w:bookmarkStart w:id="29" w:name="_Ref473276139"/>
      <w:bookmarkStart w:id="30" w:name="_Toc473281866"/>
      <w:bookmarkStart w:id="31" w:name="_Toc473899242"/>
      <w:bookmarkStart w:id="32" w:name="_Toc474189652"/>
      <w:bookmarkStart w:id="33" w:name="_Toc507063138"/>
      <w:bookmarkStart w:id="34" w:name="_Toc536185139"/>
      <w:r w:rsidRPr="004D2EE0">
        <w:lastRenderedPageBreak/>
        <w:t>Požáry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2EB671E3" w14:textId="480CB6EE" w:rsidR="005179C9" w:rsidRPr="00326108" w:rsidRDefault="005179C9" w:rsidP="005179C9">
      <w:r w:rsidRPr="00326108">
        <w:t>Požárem se rozumí každé nežádoucí hoření, při kterém došlo k ohrožení, zranění nebo usmrcení osob nebo zví</w:t>
      </w:r>
      <w:r w:rsidR="00484A1F" w:rsidRPr="00326108">
        <w:t>řat</w:t>
      </w:r>
      <w:r w:rsidR="003C0553" w:rsidRPr="00326108">
        <w:t xml:space="preserve"> nebo</w:t>
      </w:r>
      <w:r w:rsidR="00D412A3" w:rsidRPr="00326108">
        <w:t xml:space="preserve"> při kterém došlo k</w:t>
      </w:r>
      <w:r w:rsidR="00484A1F" w:rsidRPr="00326108">
        <w:t xml:space="preserve"> </w:t>
      </w:r>
      <w:r w:rsidR="00D412A3" w:rsidRPr="00326108">
        <w:t xml:space="preserve">bezprostřednímu ohrožení nebo </w:t>
      </w:r>
      <w:r w:rsidR="00484A1F" w:rsidRPr="00326108">
        <w:t xml:space="preserve">škodě </w:t>
      </w:r>
      <w:r w:rsidR="00D412A3" w:rsidRPr="00326108">
        <w:t>n</w:t>
      </w:r>
      <w:r w:rsidRPr="00326108">
        <w:t>a materiálních ho</w:t>
      </w:r>
      <w:r w:rsidR="00484A1F" w:rsidRPr="00326108">
        <w:t xml:space="preserve">dnotách </w:t>
      </w:r>
      <w:r w:rsidR="003C0553" w:rsidRPr="00326108">
        <w:t>či</w:t>
      </w:r>
      <w:r w:rsidR="00484A1F" w:rsidRPr="00326108">
        <w:t xml:space="preserve"> životním prostředí.</w:t>
      </w:r>
      <w:r w:rsidRPr="00326108">
        <w:t xml:space="preserve"> </w:t>
      </w:r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596"/>
        <w:gridCol w:w="2974"/>
        <w:gridCol w:w="1106"/>
        <w:gridCol w:w="1106"/>
        <w:gridCol w:w="1106"/>
        <w:gridCol w:w="1106"/>
        <w:gridCol w:w="1106"/>
        <w:gridCol w:w="1106"/>
      </w:tblGrid>
      <w:tr w:rsidR="00AD41CD" w14:paraId="57FEB791" w14:textId="77777777" w:rsidTr="00AD4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570" w:type="dxa"/>
            <w:gridSpan w:val="2"/>
            <w:hideMark/>
          </w:tcPr>
          <w:p w14:paraId="2A036A5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Okres (ORP</w: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begin"/>
            </w:r>
            <w:r>
              <w:instrText xml:space="preserve"> XE "</w:instrText>
            </w:r>
            <w:r>
              <w:rPr>
                <w:rFonts w:eastAsia="Times New Roman" w:cs="Times New Roman"/>
                <w:color w:val="000000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</w:rPr>
              <w:instrText>:</w:instrText>
            </w:r>
            <w:r>
              <w:instrText xml:space="preserve">Obec s rozšířenou působností" </w:instrTex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FFFFFF"/>
                <w:lang w:eastAsia="cs-CZ"/>
              </w:rPr>
              <w:t>)</w:t>
            </w:r>
          </w:p>
        </w:tc>
        <w:tc>
          <w:tcPr>
            <w:tcW w:w="1106" w:type="dxa"/>
            <w:textDirection w:val="btLr"/>
            <w:hideMark/>
          </w:tcPr>
          <w:p w14:paraId="6014118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Budovy, objekty</w:t>
            </w:r>
          </w:p>
        </w:tc>
        <w:tc>
          <w:tcPr>
            <w:tcW w:w="1106" w:type="dxa"/>
            <w:textDirection w:val="btLr"/>
            <w:hideMark/>
          </w:tcPr>
          <w:p w14:paraId="7CF24F0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Dopravní prostředky</w:t>
            </w:r>
          </w:p>
        </w:tc>
        <w:tc>
          <w:tcPr>
            <w:tcW w:w="1106" w:type="dxa"/>
            <w:textDirection w:val="btLr"/>
            <w:hideMark/>
          </w:tcPr>
          <w:p w14:paraId="76CE7C3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 xml:space="preserve">Polní porost, </w:t>
            </w:r>
          </w:p>
          <w:p w14:paraId="6A80E8B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tráva</w:t>
            </w:r>
          </w:p>
        </w:tc>
        <w:tc>
          <w:tcPr>
            <w:tcW w:w="1106" w:type="dxa"/>
            <w:textDirection w:val="btLr"/>
            <w:hideMark/>
          </w:tcPr>
          <w:p w14:paraId="6E6D2D2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Lesní porost</w:t>
            </w:r>
          </w:p>
        </w:tc>
        <w:tc>
          <w:tcPr>
            <w:tcW w:w="1106" w:type="dxa"/>
            <w:textDirection w:val="btLr"/>
          </w:tcPr>
          <w:p w14:paraId="6D6A9F4A" w14:textId="77777777" w:rsidR="00AD41CD" w:rsidRDefault="00AD41CD" w:rsidP="00AD41C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Odpad, skládka, ostatní</w:t>
            </w:r>
          </w:p>
          <w:p w14:paraId="2E6DBD9D" w14:textId="77777777" w:rsidR="00AD41CD" w:rsidRDefault="00AD41CD" w:rsidP="00AD41C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hideMark/>
          </w:tcPr>
          <w:p w14:paraId="431000E2" w14:textId="77777777" w:rsidR="00AD41CD" w:rsidRPr="00170FE5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lang w:eastAsia="cs-CZ"/>
              </w:rPr>
            </w:pPr>
            <w:r w:rsidRPr="00170FE5">
              <w:rPr>
                <w:color w:val="FFFFFF" w:themeColor="background1"/>
              </w:rPr>
              <w:t>Σ</w:t>
            </w:r>
          </w:p>
        </w:tc>
      </w:tr>
      <w:tr w:rsidR="00AD41CD" w14:paraId="58684E13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shd w:val="clear" w:color="auto" w:fill="9887ED"/>
            <w:noWrap/>
            <w:hideMark/>
          </w:tcPr>
          <w:p w14:paraId="61D50ADE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BLANSKO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450ED4A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50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65008A4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60C63C9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300FEC9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6DF40E0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vAlign w:val="bottom"/>
            <w:hideMark/>
          </w:tcPr>
          <w:p w14:paraId="46CA428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139</w:t>
            </w:r>
          </w:p>
        </w:tc>
      </w:tr>
      <w:tr w:rsidR="00AD41CD" w14:paraId="5E137947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34881ED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65142C8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Blansko</w:t>
            </w:r>
          </w:p>
        </w:tc>
        <w:tc>
          <w:tcPr>
            <w:tcW w:w="1106" w:type="dxa"/>
            <w:noWrap/>
            <w:vAlign w:val="bottom"/>
            <w:hideMark/>
          </w:tcPr>
          <w:p w14:paraId="51FDB5C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</w:t>
            </w:r>
          </w:p>
        </w:tc>
        <w:tc>
          <w:tcPr>
            <w:tcW w:w="1106" w:type="dxa"/>
            <w:noWrap/>
            <w:vAlign w:val="bottom"/>
            <w:hideMark/>
          </w:tcPr>
          <w:p w14:paraId="0D34432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06" w:type="dxa"/>
            <w:noWrap/>
            <w:vAlign w:val="bottom"/>
            <w:hideMark/>
          </w:tcPr>
          <w:p w14:paraId="290011A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1106" w:type="dxa"/>
            <w:vAlign w:val="bottom"/>
            <w:hideMark/>
          </w:tcPr>
          <w:p w14:paraId="02B2AE4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noWrap/>
            <w:vAlign w:val="bottom"/>
            <w:hideMark/>
          </w:tcPr>
          <w:p w14:paraId="1BD5B05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6FDBCB4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70</w:t>
            </w:r>
          </w:p>
        </w:tc>
      </w:tr>
      <w:tr w:rsidR="00AD41CD" w14:paraId="6AA4B990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2C208212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762AA7E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Boskovice</w:t>
            </w:r>
          </w:p>
        </w:tc>
        <w:tc>
          <w:tcPr>
            <w:tcW w:w="1106" w:type="dxa"/>
            <w:noWrap/>
            <w:vAlign w:val="bottom"/>
            <w:hideMark/>
          </w:tcPr>
          <w:p w14:paraId="5D775D8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1106" w:type="dxa"/>
            <w:noWrap/>
            <w:vAlign w:val="bottom"/>
            <w:hideMark/>
          </w:tcPr>
          <w:p w14:paraId="474C929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1106" w:type="dxa"/>
            <w:noWrap/>
            <w:vAlign w:val="bottom"/>
            <w:hideMark/>
          </w:tcPr>
          <w:p w14:paraId="5FA140D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vAlign w:val="bottom"/>
            <w:hideMark/>
          </w:tcPr>
          <w:p w14:paraId="48414D9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1106" w:type="dxa"/>
            <w:noWrap/>
            <w:vAlign w:val="bottom"/>
            <w:hideMark/>
          </w:tcPr>
          <w:p w14:paraId="0C4ACA1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2C37903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69</w:t>
            </w:r>
          </w:p>
        </w:tc>
      </w:tr>
      <w:tr w:rsidR="00AD41CD" w14:paraId="17936C4C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shd w:val="clear" w:color="auto" w:fill="9887ED"/>
            <w:noWrap/>
            <w:hideMark/>
          </w:tcPr>
          <w:p w14:paraId="4C6FC7DE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BRNO-město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7753617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127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54CF1FE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65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290866C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53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425C4D3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6A0B1E2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4790C2F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556</w:t>
            </w:r>
          </w:p>
        </w:tc>
      </w:tr>
      <w:tr w:rsidR="00AD41CD" w14:paraId="38886A10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shd w:val="clear" w:color="auto" w:fill="9887ED"/>
            <w:noWrap/>
            <w:hideMark/>
          </w:tcPr>
          <w:p w14:paraId="0DAE63C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BRNO-venkov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763747D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73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41CB44C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59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2E19E84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91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32EF98F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40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2CCB508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0EDC67D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335</w:t>
            </w:r>
          </w:p>
        </w:tc>
      </w:tr>
      <w:tr w:rsidR="00AD41CD" w14:paraId="03145F85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6459C22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627B146F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Ivančice</w:t>
            </w:r>
          </w:p>
        </w:tc>
        <w:tc>
          <w:tcPr>
            <w:tcW w:w="1106" w:type="dxa"/>
            <w:noWrap/>
            <w:vAlign w:val="bottom"/>
            <w:hideMark/>
          </w:tcPr>
          <w:p w14:paraId="26CBC93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1106" w:type="dxa"/>
            <w:noWrap/>
            <w:vAlign w:val="bottom"/>
            <w:hideMark/>
          </w:tcPr>
          <w:p w14:paraId="72F3AD4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1106" w:type="dxa"/>
            <w:noWrap/>
            <w:vAlign w:val="bottom"/>
            <w:hideMark/>
          </w:tcPr>
          <w:p w14:paraId="094B7CA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1106" w:type="dxa"/>
            <w:vAlign w:val="bottom"/>
            <w:hideMark/>
          </w:tcPr>
          <w:p w14:paraId="2FF8B51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1106" w:type="dxa"/>
            <w:noWrap/>
            <w:vAlign w:val="bottom"/>
            <w:hideMark/>
          </w:tcPr>
          <w:p w14:paraId="7348A26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448A275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35</w:t>
            </w:r>
          </w:p>
        </w:tc>
      </w:tr>
      <w:tr w:rsidR="00AD41CD" w14:paraId="08567666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3FA13128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25E79C15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Kuřim</w:t>
            </w:r>
          </w:p>
        </w:tc>
        <w:tc>
          <w:tcPr>
            <w:tcW w:w="1106" w:type="dxa"/>
            <w:noWrap/>
            <w:vAlign w:val="bottom"/>
            <w:hideMark/>
          </w:tcPr>
          <w:p w14:paraId="415BA63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noWrap/>
            <w:vAlign w:val="bottom"/>
            <w:hideMark/>
          </w:tcPr>
          <w:p w14:paraId="7404B55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106" w:type="dxa"/>
            <w:noWrap/>
            <w:vAlign w:val="bottom"/>
            <w:hideMark/>
          </w:tcPr>
          <w:p w14:paraId="73ACD1B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vAlign w:val="bottom"/>
            <w:hideMark/>
          </w:tcPr>
          <w:p w14:paraId="47F766D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106" w:type="dxa"/>
            <w:noWrap/>
            <w:vAlign w:val="bottom"/>
            <w:hideMark/>
          </w:tcPr>
          <w:p w14:paraId="79308FC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5708D16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</w:t>
            </w:r>
          </w:p>
        </w:tc>
      </w:tr>
      <w:tr w:rsidR="00AD41CD" w14:paraId="0ACC7A03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7808E4F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0843F31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Pohořelice</w:t>
            </w:r>
          </w:p>
        </w:tc>
        <w:tc>
          <w:tcPr>
            <w:tcW w:w="1106" w:type="dxa"/>
            <w:noWrap/>
            <w:vAlign w:val="bottom"/>
            <w:hideMark/>
          </w:tcPr>
          <w:p w14:paraId="31D2088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noWrap/>
            <w:vAlign w:val="bottom"/>
            <w:hideMark/>
          </w:tcPr>
          <w:p w14:paraId="619E2C4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1106" w:type="dxa"/>
            <w:noWrap/>
            <w:vAlign w:val="bottom"/>
            <w:hideMark/>
          </w:tcPr>
          <w:p w14:paraId="0C16C9E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vAlign w:val="bottom"/>
            <w:hideMark/>
          </w:tcPr>
          <w:p w14:paraId="614CC91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1106" w:type="dxa"/>
            <w:noWrap/>
            <w:vAlign w:val="bottom"/>
            <w:hideMark/>
          </w:tcPr>
          <w:p w14:paraId="59CC0C5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040339C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</w:p>
        </w:tc>
      </w:tr>
      <w:tr w:rsidR="00AD41CD" w14:paraId="54E269E0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61717C16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59B23E45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Rosice</w:t>
            </w:r>
          </w:p>
        </w:tc>
        <w:tc>
          <w:tcPr>
            <w:tcW w:w="1106" w:type="dxa"/>
            <w:noWrap/>
            <w:vAlign w:val="bottom"/>
            <w:hideMark/>
          </w:tcPr>
          <w:p w14:paraId="260BB49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1106" w:type="dxa"/>
            <w:noWrap/>
            <w:vAlign w:val="bottom"/>
            <w:hideMark/>
          </w:tcPr>
          <w:p w14:paraId="2A1B97F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1106" w:type="dxa"/>
            <w:noWrap/>
            <w:vAlign w:val="bottom"/>
            <w:hideMark/>
          </w:tcPr>
          <w:p w14:paraId="7FA19E6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vAlign w:val="bottom"/>
            <w:hideMark/>
          </w:tcPr>
          <w:p w14:paraId="764757D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1106" w:type="dxa"/>
            <w:noWrap/>
            <w:vAlign w:val="bottom"/>
            <w:hideMark/>
          </w:tcPr>
          <w:p w14:paraId="2A01E5B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25D76FA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36</w:t>
            </w:r>
          </w:p>
        </w:tc>
      </w:tr>
      <w:tr w:rsidR="00AD41CD" w14:paraId="55258E1B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0D048FE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0311E02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Šlapanice</w:t>
            </w:r>
          </w:p>
        </w:tc>
        <w:tc>
          <w:tcPr>
            <w:tcW w:w="1106" w:type="dxa"/>
            <w:noWrap/>
            <w:vAlign w:val="bottom"/>
            <w:hideMark/>
          </w:tcPr>
          <w:p w14:paraId="5FD1BB7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1106" w:type="dxa"/>
            <w:noWrap/>
            <w:vAlign w:val="bottom"/>
            <w:hideMark/>
          </w:tcPr>
          <w:p w14:paraId="0C12C3D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1106" w:type="dxa"/>
            <w:noWrap/>
            <w:vAlign w:val="bottom"/>
            <w:hideMark/>
          </w:tcPr>
          <w:p w14:paraId="46F0E62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1106" w:type="dxa"/>
            <w:vAlign w:val="bottom"/>
            <w:hideMark/>
          </w:tcPr>
          <w:p w14:paraId="22B9489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1106" w:type="dxa"/>
            <w:noWrap/>
            <w:vAlign w:val="bottom"/>
            <w:hideMark/>
          </w:tcPr>
          <w:p w14:paraId="3922C96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0696757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90</w:t>
            </w:r>
          </w:p>
        </w:tc>
      </w:tr>
      <w:tr w:rsidR="00AD41CD" w14:paraId="09052904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1CC971E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7723B1C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Tišnov</w:t>
            </w:r>
          </w:p>
        </w:tc>
        <w:tc>
          <w:tcPr>
            <w:tcW w:w="1106" w:type="dxa"/>
            <w:noWrap/>
            <w:vAlign w:val="bottom"/>
            <w:hideMark/>
          </w:tcPr>
          <w:p w14:paraId="2F686A6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noWrap/>
            <w:vAlign w:val="bottom"/>
            <w:hideMark/>
          </w:tcPr>
          <w:p w14:paraId="53C79B8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noWrap/>
            <w:vAlign w:val="bottom"/>
            <w:hideMark/>
          </w:tcPr>
          <w:p w14:paraId="2BA78D2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1106" w:type="dxa"/>
            <w:vAlign w:val="bottom"/>
            <w:hideMark/>
          </w:tcPr>
          <w:p w14:paraId="55DDC5B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1106" w:type="dxa"/>
            <w:noWrap/>
            <w:vAlign w:val="bottom"/>
            <w:hideMark/>
          </w:tcPr>
          <w:p w14:paraId="37F7B79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354A936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64</w:t>
            </w:r>
          </w:p>
        </w:tc>
      </w:tr>
      <w:tr w:rsidR="00AD41CD" w14:paraId="1821DECA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26032F15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63320E0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Židlochovice</w:t>
            </w:r>
          </w:p>
        </w:tc>
        <w:tc>
          <w:tcPr>
            <w:tcW w:w="1106" w:type="dxa"/>
            <w:noWrap/>
            <w:vAlign w:val="bottom"/>
            <w:hideMark/>
          </w:tcPr>
          <w:p w14:paraId="1251BEE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06" w:type="dxa"/>
            <w:noWrap/>
            <w:vAlign w:val="bottom"/>
            <w:hideMark/>
          </w:tcPr>
          <w:p w14:paraId="65153D8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noWrap/>
            <w:vAlign w:val="bottom"/>
            <w:hideMark/>
          </w:tcPr>
          <w:p w14:paraId="7AE6DBF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1106" w:type="dxa"/>
            <w:vAlign w:val="bottom"/>
            <w:hideMark/>
          </w:tcPr>
          <w:p w14:paraId="059207E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1106" w:type="dxa"/>
            <w:noWrap/>
            <w:vAlign w:val="bottom"/>
            <w:hideMark/>
          </w:tcPr>
          <w:p w14:paraId="4E45C29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65480CD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55</w:t>
            </w:r>
          </w:p>
        </w:tc>
      </w:tr>
      <w:tr w:rsidR="00AD41CD" w14:paraId="36B8A3E3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shd w:val="clear" w:color="auto" w:fill="9887ED"/>
            <w:noWrap/>
            <w:hideMark/>
          </w:tcPr>
          <w:p w14:paraId="666CABD2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BŘECLAV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7208793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49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4A1F42B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2C4E692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70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5723CEE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13C4A14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796BC6D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204</w:t>
            </w:r>
          </w:p>
        </w:tc>
      </w:tr>
      <w:tr w:rsidR="00AD41CD" w14:paraId="0FC883D7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64741DB2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55A41486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Břeclav</w:t>
            </w:r>
          </w:p>
        </w:tc>
        <w:tc>
          <w:tcPr>
            <w:tcW w:w="1106" w:type="dxa"/>
            <w:noWrap/>
            <w:vAlign w:val="bottom"/>
            <w:hideMark/>
          </w:tcPr>
          <w:p w14:paraId="12B430E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1106" w:type="dxa"/>
            <w:noWrap/>
            <w:vAlign w:val="bottom"/>
            <w:hideMark/>
          </w:tcPr>
          <w:p w14:paraId="25C3ACD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1106" w:type="dxa"/>
            <w:noWrap/>
            <w:vAlign w:val="bottom"/>
            <w:hideMark/>
          </w:tcPr>
          <w:p w14:paraId="5ECA4EB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1106" w:type="dxa"/>
            <w:vAlign w:val="bottom"/>
            <w:hideMark/>
          </w:tcPr>
          <w:p w14:paraId="123A3BB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noWrap/>
            <w:vAlign w:val="bottom"/>
            <w:hideMark/>
          </w:tcPr>
          <w:p w14:paraId="5F128E2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65E4A63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80</w:t>
            </w:r>
          </w:p>
        </w:tc>
      </w:tr>
      <w:tr w:rsidR="00AD41CD" w14:paraId="70352C44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1A768103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4F400284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Hustopeče</w:t>
            </w:r>
          </w:p>
        </w:tc>
        <w:tc>
          <w:tcPr>
            <w:tcW w:w="1106" w:type="dxa"/>
            <w:noWrap/>
            <w:vAlign w:val="bottom"/>
            <w:hideMark/>
          </w:tcPr>
          <w:p w14:paraId="65AD652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1106" w:type="dxa"/>
            <w:noWrap/>
            <w:vAlign w:val="bottom"/>
            <w:hideMark/>
          </w:tcPr>
          <w:p w14:paraId="480E9C4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1106" w:type="dxa"/>
            <w:noWrap/>
            <w:vAlign w:val="bottom"/>
            <w:hideMark/>
          </w:tcPr>
          <w:p w14:paraId="738D329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1106" w:type="dxa"/>
            <w:vAlign w:val="bottom"/>
            <w:hideMark/>
          </w:tcPr>
          <w:p w14:paraId="0ADAC7E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106" w:type="dxa"/>
            <w:noWrap/>
            <w:vAlign w:val="bottom"/>
            <w:hideMark/>
          </w:tcPr>
          <w:p w14:paraId="063415A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172E8F1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68</w:t>
            </w:r>
          </w:p>
        </w:tc>
      </w:tr>
      <w:tr w:rsidR="00AD41CD" w14:paraId="027F8124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42F019A6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1014D358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Mikulov</w:t>
            </w:r>
          </w:p>
        </w:tc>
        <w:tc>
          <w:tcPr>
            <w:tcW w:w="1106" w:type="dxa"/>
            <w:noWrap/>
            <w:vAlign w:val="bottom"/>
            <w:hideMark/>
          </w:tcPr>
          <w:p w14:paraId="09FC88E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1106" w:type="dxa"/>
            <w:noWrap/>
            <w:vAlign w:val="bottom"/>
            <w:hideMark/>
          </w:tcPr>
          <w:p w14:paraId="381BABC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06" w:type="dxa"/>
            <w:noWrap/>
            <w:vAlign w:val="bottom"/>
            <w:hideMark/>
          </w:tcPr>
          <w:p w14:paraId="189ABAA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</w:t>
            </w:r>
          </w:p>
        </w:tc>
        <w:tc>
          <w:tcPr>
            <w:tcW w:w="1106" w:type="dxa"/>
            <w:vAlign w:val="bottom"/>
            <w:hideMark/>
          </w:tcPr>
          <w:p w14:paraId="02F86B9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1106" w:type="dxa"/>
            <w:noWrap/>
            <w:vAlign w:val="bottom"/>
            <w:hideMark/>
          </w:tcPr>
          <w:p w14:paraId="0F43890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2CEC5B8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56</w:t>
            </w:r>
          </w:p>
        </w:tc>
      </w:tr>
      <w:tr w:rsidR="00AD41CD" w14:paraId="1B8F6852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shd w:val="clear" w:color="auto" w:fill="9887ED"/>
            <w:noWrap/>
            <w:hideMark/>
          </w:tcPr>
          <w:p w14:paraId="7089FFA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HODONÍN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792228C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63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2E841D9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1D70BB1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58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08C758C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62A471F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59B54E7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227</w:t>
            </w:r>
          </w:p>
        </w:tc>
      </w:tr>
      <w:tr w:rsidR="00AD41CD" w14:paraId="2C2F6347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67A1E3C2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48AB7EB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Hodonín</w:t>
            </w:r>
          </w:p>
        </w:tc>
        <w:tc>
          <w:tcPr>
            <w:tcW w:w="1106" w:type="dxa"/>
            <w:noWrap/>
            <w:vAlign w:val="bottom"/>
            <w:hideMark/>
          </w:tcPr>
          <w:p w14:paraId="7629FCC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1106" w:type="dxa"/>
            <w:noWrap/>
            <w:vAlign w:val="bottom"/>
            <w:hideMark/>
          </w:tcPr>
          <w:p w14:paraId="43D2B87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1106" w:type="dxa"/>
            <w:noWrap/>
            <w:vAlign w:val="bottom"/>
            <w:hideMark/>
          </w:tcPr>
          <w:p w14:paraId="05FB1E7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1106" w:type="dxa"/>
            <w:vAlign w:val="bottom"/>
            <w:hideMark/>
          </w:tcPr>
          <w:p w14:paraId="0DCCC3C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noWrap/>
            <w:vAlign w:val="bottom"/>
            <w:hideMark/>
          </w:tcPr>
          <w:p w14:paraId="037E74A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254D93E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98</w:t>
            </w:r>
          </w:p>
        </w:tc>
      </w:tr>
      <w:tr w:rsidR="00AD41CD" w14:paraId="2CA2FA01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31005F47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7654016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Kyjov</w:t>
            </w:r>
          </w:p>
        </w:tc>
        <w:tc>
          <w:tcPr>
            <w:tcW w:w="1106" w:type="dxa"/>
            <w:noWrap/>
            <w:vAlign w:val="bottom"/>
            <w:hideMark/>
          </w:tcPr>
          <w:p w14:paraId="0FC5D73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1106" w:type="dxa"/>
            <w:noWrap/>
            <w:vAlign w:val="bottom"/>
            <w:hideMark/>
          </w:tcPr>
          <w:p w14:paraId="33DEC8F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1106" w:type="dxa"/>
            <w:noWrap/>
            <w:vAlign w:val="bottom"/>
            <w:hideMark/>
          </w:tcPr>
          <w:p w14:paraId="04D0F0C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</w:t>
            </w:r>
          </w:p>
        </w:tc>
        <w:tc>
          <w:tcPr>
            <w:tcW w:w="1106" w:type="dxa"/>
            <w:vAlign w:val="bottom"/>
            <w:hideMark/>
          </w:tcPr>
          <w:p w14:paraId="5EB26AA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106" w:type="dxa"/>
            <w:noWrap/>
            <w:vAlign w:val="bottom"/>
            <w:hideMark/>
          </w:tcPr>
          <w:p w14:paraId="7DB2200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3584399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80</w:t>
            </w:r>
          </w:p>
        </w:tc>
      </w:tr>
      <w:tr w:rsidR="00AD41CD" w14:paraId="5A3E4C16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035DB42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3CD53A6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Veselí n. Mor. </w:t>
            </w:r>
          </w:p>
        </w:tc>
        <w:tc>
          <w:tcPr>
            <w:tcW w:w="1106" w:type="dxa"/>
            <w:noWrap/>
            <w:vAlign w:val="bottom"/>
            <w:hideMark/>
          </w:tcPr>
          <w:p w14:paraId="5B2F1D8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1106" w:type="dxa"/>
            <w:noWrap/>
            <w:vAlign w:val="bottom"/>
            <w:hideMark/>
          </w:tcPr>
          <w:p w14:paraId="398D554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106" w:type="dxa"/>
            <w:noWrap/>
            <w:vAlign w:val="bottom"/>
            <w:hideMark/>
          </w:tcPr>
          <w:p w14:paraId="7E0E7C2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vAlign w:val="bottom"/>
            <w:hideMark/>
          </w:tcPr>
          <w:p w14:paraId="0CBEF1A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1106" w:type="dxa"/>
            <w:noWrap/>
            <w:vAlign w:val="bottom"/>
            <w:hideMark/>
          </w:tcPr>
          <w:p w14:paraId="1449D17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6EF5796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49</w:t>
            </w:r>
          </w:p>
        </w:tc>
      </w:tr>
      <w:tr w:rsidR="00AD41CD" w14:paraId="65851645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shd w:val="clear" w:color="auto" w:fill="9887ED"/>
            <w:noWrap/>
            <w:hideMark/>
          </w:tcPr>
          <w:p w14:paraId="22F9DDB5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VYŠKOV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66BB29F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34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3544DD7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2DEFF83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6A1135D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314C0C6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4D843F8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122</w:t>
            </w:r>
          </w:p>
        </w:tc>
      </w:tr>
      <w:tr w:rsidR="00AD41CD" w14:paraId="6BB69290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3DB4502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49749288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Bučovice</w:t>
            </w:r>
          </w:p>
        </w:tc>
        <w:tc>
          <w:tcPr>
            <w:tcW w:w="1106" w:type="dxa"/>
            <w:noWrap/>
            <w:vAlign w:val="bottom"/>
            <w:hideMark/>
          </w:tcPr>
          <w:p w14:paraId="1826507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06" w:type="dxa"/>
            <w:noWrap/>
            <w:vAlign w:val="bottom"/>
            <w:hideMark/>
          </w:tcPr>
          <w:p w14:paraId="10EA802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noWrap/>
            <w:vAlign w:val="bottom"/>
            <w:hideMark/>
          </w:tcPr>
          <w:p w14:paraId="0F4379F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vAlign w:val="bottom"/>
            <w:hideMark/>
          </w:tcPr>
          <w:p w14:paraId="2AA9CC3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106" w:type="dxa"/>
            <w:noWrap/>
            <w:vAlign w:val="bottom"/>
            <w:hideMark/>
          </w:tcPr>
          <w:p w14:paraId="4F0D617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4F61884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31</w:t>
            </w:r>
          </w:p>
        </w:tc>
      </w:tr>
      <w:tr w:rsidR="00AD41CD" w14:paraId="4F7C77DF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56219F0A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62DF1EDE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Slavkov u Brna</w:t>
            </w:r>
          </w:p>
        </w:tc>
        <w:tc>
          <w:tcPr>
            <w:tcW w:w="1106" w:type="dxa"/>
            <w:noWrap/>
            <w:vAlign w:val="bottom"/>
            <w:hideMark/>
          </w:tcPr>
          <w:p w14:paraId="24B01B7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1106" w:type="dxa"/>
            <w:noWrap/>
            <w:vAlign w:val="bottom"/>
            <w:hideMark/>
          </w:tcPr>
          <w:p w14:paraId="131B796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06" w:type="dxa"/>
            <w:noWrap/>
            <w:vAlign w:val="bottom"/>
            <w:hideMark/>
          </w:tcPr>
          <w:p w14:paraId="200C587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1106" w:type="dxa"/>
            <w:vAlign w:val="bottom"/>
            <w:hideMark/>
          </w:tcPr>
          <w:p w14:paraId="14AA284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1106" w:type="dxa"/>
            <w:noWrap/>
            <w:vAlign w:val="bottom"/>
            <w:hideMark/>
          </w:tcPr>
          <w:p w14:paraId="5ED88A0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3434250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</w:t>
            </w:r>
          </w:p>
        </w:tc>
      </w:tr>
      <w:tr w:rsidR="00AD41CD" w14:paraId="75EF2BF6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750F7E0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6E63A2F8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Vyškov</w:t>
            </w:r>
          </w:p>
        </w:tc>
        <w:tc>
          <w:tcPr>
            <w:tcW w:w="1106" w:type="dxa"/>
            <w:noWrap/>
            <w:vAlign w:val="bottom"/>
            <w:hideMark/>
          </w:tcPr>
          <w:p w14:paraId="7F6FF3C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1106" w:type="dxa"/>
            <w:noWrap/>
            <w:vAlign w:val="bottom"/>
            <w:hideMark/>
          </w:tcPr>
          <w:p w14:paraId="04E945D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1106" w:type="dxa"/>
            <w:noWrap/>
            <w:vAlign w:val="bottom"/>
            <w:hideMark/>
          </w:tcPr>
          <w:p w14:paraId="0427E88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1106" w:type="dxa"/>
            <w:vAlign w:val="bottom"/>
            <w:hideMark/>
          </w:tcPr>
          <w:p w14:paraId="0A110E3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106" w:type="dxa"/>
            <w:noWrap/>
            <w:vAlign w:val="bottom"/>
            <w:hideMark/>
          </w:tcPr>
          <w:p w14:paraId="4B5C09A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24EB678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71</w:t>
            </w:r>
          </w:p>
        </w:tc>
      </w:tr>
      <w:tr w:rsidR="00AD41CD" w14:paraId="29454735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shd w:val="clear" w:color="auto" w:fill="9887ED"/>
            <w:noWrap/>
            <w:hideMark/>
          </w:tcPr>
          <w:p w14:paraId="7376639E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ZNOJMO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1FD889E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64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513027B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3F711A9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115</w:t>
            </w:r>
          </w:p>
        </w:tc>
        <w:tc>
          <w:tcPr>
            <w:tcW w:w="1106" w:type="dxa"/>
            <w:shd w:val="clear" w:color="auto" w:fill="9887ED"/>
            <w:noWrap/>
            <w:vAlign w:val="bottom"/>
            <w:hideMark/>
          </w:tcPr>
          <w:p w14:paraId="7115A45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1106" w:type="dxa"/>
            <w:shd w:val="clear" w:color="auto" w:fill="9887ED"/>
            <w:vAlign w:val="bottom"/>
            <w:hideMark/>
          </w:tcPr>
          <w:p w14:paraId="664D774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44E53C4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261</w:t>
            </w:r>
          </w:p>
        </w:tc>
      </w:tr>
      <w:tr w:rsidR="00AD41CD" w14:paraId="1712EB49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61C97B9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0996562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Mor. Krumlov</w:t>
            </w:r>
          </w:p>
        </w:tc>
        <w:tc>
          <w:tcPr>
            <w:tcW w:w="1106" w:type="dxa"/>
            <w:noWrap/>
            <w:vAlign w:val="bottom"/>
            <w:hideMark/>
          </w:tcPr>
          <w:p w14:paraId="6774B06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06" w:type="dxa"/>
            <w:noWrap/>
            <w:vAlign w:val="bottom"/>
            <w:hideMark/>
          </w:tcPr>
          <w:p w14:paraId="02A1024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06" w:type="dxa"/>
            <w:noWrap/>
            <w:vAlign w:val="bottom"/>
            <w:hideMark/>
          </w:tcPr>
          <w:p w14:paraId="75E1AFA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106" w:type="dxa"/>
            <w:vAlign w:val="bottom"/>
            <w:hideMark/>
          </w:tcPr>
          <w:p w14:paraId="6E1D045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1106" w:type="dxa"/>
            <w:noWrap/>
            <w:vAlign w:val="bottom"/>
            <w:hideMark/>
          </w:tcPr>
          <w:p w14:paraId="6A3C90F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30931ED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</w:tr>
      <w:tr w:rsidR="00AD41CD" w14:paraId="08651980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96" w:type="dxa"/>
            <w:noWrap/>
            <w:hideMark/>
          </w:tcPr>
          <w:p w14:paraId="4BD9067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974" w:type="dxa"/>
            <w:noWrap/>
            <w:hideMark/>
          </w:tcPr>
          <w:p w14:paraId="5FD8FC5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Znojmo</w:t>
            </w:r>
          </w:p>
        </w:tc>
        <w:tc>
          <w:tcPr>
            <w:tcW w:w="1106" w:type="dxa"/>
            <w:noWrap/>
            <w:vAlign w:val="bottom"/>
            <w:hideMark/>
          </w:tcPr>
          <w:p w14:paraId="2256311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56</w:t>
            </w:r>
          </w:p>
        </w:tc>
        <w:tc>
          <w:tcPr>
            <w:tcW w:w="1106" w:type="dxa"/>
            <w:noWrap/>
            <w:vAlign w:val="bottom"/>
            <w:hideMark/>
          </w:tcPr>
          <w:p w14:paraId="5FA4EBE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1106" w:type="dxa"/>
            <w:noWrap/>
            <w:vAlign w:val="bottom"/>
            <w:hideMark/>
          </w:tcPr>
          <w:p w14:paraId="54FB0CD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108</w:t>
            </w:r>
          </w:p>
        </w:tc>
        <w:tc>
          <w:tcPr>
            <w:tcW w:w="1106" w:type="dxa"/>
            <w:vAlign w:val="bottom"/>
            <w:hideMark/>
          </w:tcPr>
          <w:p w14:paraId="3E2904C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1106" w:type="dxa"/>
            <w:noWrap/>
            <w:vAlign w:val="bottom"/>
            <w:hideMark/>
          </w:tcPr>
          <w:p w14:paraId="46A90A4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5DFB2FC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232</w:t>
            </w:r>
          </w:p>
        </w:tc>
      </w:tr>
      <w:tr w:rsidR="00AD41CD" w:rsidRPr="00170FE5" w14:paraId="0D2038FE" w14:textId="77777777" w:rsidTr="00AD41C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570" w:type="dxa"/>
            <w:gridSpan w:val="2"/>
            <w:noWrap/>
            <w:hideMark/>
          </w:tcPr>
          <w:p w14:paraId="298FF10F" w14:textId="77777777" w:rsidR="00AD41CD" w:rsidRPr="00170FE5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170FE5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106" w:type="dxa"/>
            <w:noWrap/>
            <w:vAlign w:val="bottom"/>
            <w:hideMark/>
          </w:tcPr>
          <w:p w14:paraId="121F90B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460</w:t>
            </w:r>
          </w:p>
        </w:tc>
        <w:tc>
          <w:tcPr>
            <w:tcW w:w="1106" w:type="dxa"/>
            <w:noWrap/>
            <w:vAlign w:val="bottom"/>
            <w:hideMark/>
          </w:tcPr>
          <w:p w14:paraId="5FFF5BC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250</w:t>
            </w:r>
          </w:p>
        </w:tc>
        <w:tc>
          <w:tcPr>
            <w:tcW w:w="1106" w:type="dxa"/>
            <w:noWrap/>
            <w:vAlign w:val="bottom"/>
            <w:hideMark/>
          </w:tcPr>
          <w:p w14:paraId="62719E7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427</w:t>
            </w:r>
          </w:p>
        </w:tc>
        <w:tc>
          <w:tcPr>
            <w:tcW w:w="1106" w:type="dxa"/>
            <w:noWrap/>
            <w:vAlign w:val="bottom"/>
            <w:hideMark/>
          </w:tcPr>
          <w:p w14:paraId="3BD910A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127</w:t>
            </w:r>
          </w:p>
        </w:tc>
        <w:tc>
          <w:tcPr>
            <w:tcW w:w="1106" w:type="dxa"/>
            <w:vAlign w:val="bottom"/>
            <w:hideMark/>
          </w:tcPr>
          <w:p w14:paraId="11608CD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6" w:type="dxa"/>
            <w:shd w:val="clear" w:color="auto" w:fill="190D55" w:themeFill="text1"/>
            <w:noWrap/>
            <w:vAlign w:val="bottom"/>
            <w:hideMark/>
          </w:tcPr>
          <w:p w14:paraId="4007FA7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A378E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1844</w:t>
            </w:r>
          </w:p>
        </w:tc>
      </w:tr>
    </w:tbl>
    <w:p w14:paraId="24194726" w14:textId="07D5FFB0" w:rsidR="00FF15DF" w:rsidRPr="00A4451B" w:rsidRDefault="00FF15DF" w:rsidP="000B2CAB">
      <w:pPr>
        <w:tabs>
          <w:tab w:val="left" w:pos="993"/>
        </w:tabs>
        <w:rPr>
          <w:noProof/>
          <w:highlight w:val="yellow"/>
        </w:rPr>
      </w:pPr>
    </w:p>
    <w:p w14:paraId="46B9D675" w14:textId="704D471F" w:rsidR="00F5121C" w:rsidRPr="00326108" w:rsidRDefault="000327BC" w:rsidP="00F5121C">
      <w:pPr>
        <w:pStyle w:val="Titulek"/>
        <w:rPr>
          <w:noProof/>
          <w:szCs w:val="20"/>
        </w:rPr>
        <w:sectPr w:rsidR="00F5121C" w:rsidRPr="0032610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 w:rsidRPr="007522C5">
        <w:rPr>
          <w:i/>
          <w:noProof/>
          <w:lang w:eastAsia="cs-CZ"/>
        </w:rPr>
        <w:drawing>
          <wp:anchor distT="0" distB="0" distL="114300" distR="114300" simplePos="0" relativeHeight="251638784" behindDoc="0" locked="0" layoutInCell="1" allowOverlap="1" wp14:anchorId="79DD4382" wp14:editId="753FDC47">
            <wp:simplePos x="0" y="0"/>
            <wp:positionH relativeFrom="margin">
              <wp:align>right</wp:align>
            </wp:positionH>
            <wp:positionV relativeFrom="paragraph">
              <wp:posOffset>160265</wp:posOffset>
            </wp:positionV>
            <wp:extent cx="3379470" cy="1898650"/>
            <wp:effectExtent l="0" t="0" r="0" b="6350"/>
            <wp:wrapSquare wrapText="bothSides"/>
            <wp:docPr id="6" name="Obrázek 6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108" w:rsidRPr="00326108">
        <w:rPr>
          <w:noProof/>
        </w:rPr>
        <w:t>22.1. 2018, okr. Brno – venkov, Tišno</w:t>
      </w:r>
      <w:r w:rsidR="00F5121C" w:rsidRPr="00326108">
        <w:rPr>
          <w:noProof/>
        </w:rPr>
        <w:t>v</w:t>
      </w:r>
    </w:p>
    <w:p w14:paraId="1D8388BF" w14:textId="5CFD807E" w:rsidR="00F669C0" w:rsidRDefault="00C53B07" w:rsidP="00326108">
      <w:pPr>
        <w:rPr>
          <w:noProof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36736" behindDoc="0" locked="0" layoutInCell="1" allowOverlap="1" wp14:anchorId="410911DD" wp14:editId="5BECE79E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810000" cy="810000"/>
            <wp:effectExtent l="0" t="0" r="9525" b="9525"/>
            <wp:wrapSquare wrapText="bothSides"/>
            <wp:docPr id="10" name="Obrázek 10" descr="https://www.qikni.cz/assets/components/qrgenerator/cache/ca1f89169f2c1b3c68167a27ec807f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qikni.cz/assets/components/qrgenerator/cache/ca1f89169f2c1b3c68167a27ec807fa3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6108" w:rsidRPr="00326108">
        <w:t>P</w:t>
      </w:r>
      <w:r w:rsidR="00B04D0F">
        <w:rPr>
          <w:noProof/>
          <w:szCs w:val="20"/>
        </w:rPr>
        <w:t>rofesionální hasiči vyjeli spolu s</w:t>
      </w:r>
      <w:r w:rsidR="000327BC">
        <w:rPr>
          <w:noProof/>
          <w:szCs w:val="20"/>
        </w:rPr>
        <w:t> </w:t>
      </w:r>
      <w:r w:rsidR="00B04D0F">
        <w:rPr>
          <w:noProof/>
          <w:szCs w:val="20"/>
        </w:rPr>
        <w:t>dobrovolnými</w:t>
      </w:r>
      <w:r w:rsidR="00326108" w:rsidRPr="00326108">
        <w:rPr>
          <w:noProof/>
          <w:szCs w:val="20"/>
        </w:rPr>
        <w:t xml:space="preserve"> hasiči k požáru skladovací haly v Tišnově. Po svém příjezdu na místo zjistili, že</w:t>
      </w:r>
      <w:r w:rsidR="00720FEE">
        <w:rPr>
          <w:noProof/>
          <w:szCs w:val="20"/>
        </w:rPr>
        <w:t xml:space="preserve"> je</w:t>
      </w:r>
      <w:r w:rsidR="00326108" w:rsidRPr="00326108">
        <w:rPr>
          <w:noProof/>
          <w:szCs w:val="20"/>
        </w:rPr>
        <w:t xml:space="preserve"> celý objekt o rozměrech 50x50</w:t>
      </w:r>
      <w:r w:rsidR="00720FEE">
        <w:rPr>
          <w:noProof/>
          <w:szCs w:val="20"/>
        </w:rPr>
        <w:t> </w:t>
      </w:r>
      <w:r w:rsidR="00326108" w:rsidRPr="00326108">
        <w:rPr>
          <w:noProof/>
          <w:szCs w:val="20"/>
        </w:rPr>
        <w:t>m</w:t>
      </w:r>
      <w:r w:rsidR="00720FEE">
        <w:rPr>
          <w:noProof/>
          <w:szCs w:val="20"/>
        </w:rPr>
        <w:t xml:space="preserve"> </w:t>
      </w:r>
      <w:r w:rsidR="00326108" w:rsidRPr="00326108">
        <w:rPr>
          <w:noProof/>
          <w:szCs w:val="20"/>
        </w:rPr>
        <w:t>v plamenech. Nasadili celkem 7</w:t>
      </w:r>
      <w:r w:rsidR="00720FEE">
        <w:rPr>
          <w:noProof/>
          <w:szCs w:val="20"/>
        </w:rPr>
        <w:t> </w:t>
      </w:r>
      <w:r w:rsidR="00326108" w:rsidRPr="00326108">
        <w:rPr>
          <w:noProof/>
          <w:szCs w:val="20"/>
        </w:rPr>
        <w:t>vodních proudů a vodu dováželi ze dvou plnicích stanovišť v Tišnově. Pro hašení využili také speciální hasicí zařízení Cobra. Ovzduší v okolí požáru monitorovala mobilní chemická laboratoř. Plamen</w:t>
      </w:r>
      <w:r w:rsidR="00326108">
        <w:rPr>
          <w:noProof/>
          <w:szCs w:val="20"/>
        </w:rPr>
        <w:t xml:space="preserve">y dostaly jednotky pod kontrolu </w:t>
      </w:r>
      <w:r w:rsidR="000327BC">
        <w:rPr>
          <w:noProof/>
          <w:szCs w:val="20"/>
        </w:rPr>
        <w:t>po </w:t>
      </w:r>
      <w:r w:rsidR="00326108" w:rsidRPr="00326108">
        <w:rPr>
          <w:noProof/>
          <w:szCs w:val="20"/>
        </w:rPr>
        <w:t>necelých třech hodinách.</w:t>
      </w:r>
      <w:r w:rsidR="00326108">
        <w:rPr>
          <w:noProof/>
          <w:szCs w:val="20"/>
        </w:rPr>
        <w:t xml:space="preserve"> </w:t>
      </w:r>
      <w:r w:rsidR="0094109E" w:rsidRPr="00F669C0">
        <w:rPr>
          <w:noProof/>
          <w:szCs w:val="20"/>
        </w:rPr>
        <w:t xml:space="preserve">Škoda </w:t>
      </w:r>
      <w:r w:rsidR="00F669C0" w:rsidRPr="00F669C0">
        <w:rPr>
          <w:noProof/>
          <w:szCs w:val="20"/>
        </w:rPr>
        <w:t xml:space="preserve">dosáhla </w:t>
      </w:r>
      <w:r w:rsidR="0094109E">
        <w:rPr>
          <w:noProof/>
          <w:szCs w:val="20"/>
        </w:rPr>
        <w:t>13 800</w:t>
      </w:r>
      <w:r w:rsidR="00F669C0">
        <w:rPr>
          <w:noProof/>
          <w:szCs w:val="20"/>
        </w:rPr>
        <w:t> </w:t>
      </w:r>
      <w:r w:rsidR="0094109E">
        <w:rPr>
          <w:noProof/>
          <w:szCs w:val="20"/>
        </w:rPr>
        <w:t>000</w:t>
      </w:r>
      <w:r w:rsidR="00F669C0">
        <w:rPr>
          <w:noProof/>
          <w:szCs w:val="20"/>
        </w:rPr>
        <w:t xml:space="preserve"> korun</w:t>
      </w:r>
      <w:r w:rsidR="003D19E0">
        <w:rPr>
          <w:noProof/>
          <w:szCs w:val="20"/>
        </w:rPr>
        <w:t>.</w:t>
      </w:r>
    </w:p>
    <w:p w14:paraId="6FD39C0F" w14:textId="67F415BE" w:rsidR="00326108" w:rsidRPr="00326108" w:rsidRDefault="00326108" w:rsidP="00326108">
      <w:pPr>
        <w:rPr>
          <w:noProof/>
          <w:szCs w:val="20"/>
        </w:rPr>
      </w:pPr>
    </w:p>
    <w:p w14:paraId="1CC786B0" w14:textId="1C74B49E" w:rsidR="00D841C6" w:rsidRPr="00A4451B" w:rsidRDefault="00D841C6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  <w:sectPr w:rsidR="00D841C6" w:rsidRPr="00A4451B" w:rsidSect="00E50565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24AF9A0F" w14:textId="2DAC4DAC" w:rsidR="000B1E1C" w:rsidRPr="00230814" w:rsidRDefault="00B524CE" w:rsidP="000B2CAB">
      <w:pPr>
        <w:tabs>
          <w:tab w:val="left" w:pos="993"/>
        </w:tabs>
      </w:pPr>
      <w:r w:rsidRPr="00230814">
        <w:rPr>
          <w:noProof/>
          <w:lang w:eastAsia="cs-CZ"/>
        </w:rPr>
        <w:lastRenderedPageBreak/>
        <w:drawing>
          <wp:inline distT="0" distB="0" distL="0" distR="0" wp14:anchorId="65C7C228" wp14:editId="24323FEF">
            <wp:extent cx="6228707" cy="4321478"/>
            <wp:effectExtent l="0" t="0" r="1270" b="3175"/>
            <wp:docPr id="215" name="Obrázek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707" cy="4321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30814">
        <w:rPr>
          <w:noProof/>
          <w:lang w:eastAsia="cs-CZ"/>
        </w:rPr>
        <w:drawing>
          <wp:inline distT="0" distB="0" distL="0" distR="0" wp14:anchorId="462C96C7" wp14:editId="12D24D64">
            <wp:extent cx="6228707" cy="4321478"/>
            <wp:effectExtent l="0" t="0" r="1270" b="3175"/>
            <wp:docPr id="216" name="Obrázek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707" cy="4321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F00E7A" w14:textId="2F3CA5F2" w:rsidR="000C2BD2" w:rsidRPr="00A4451B" w:rsidRDefault="0064556A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  <w:r w:rsidRPr="00A4451B">
        <w:rPr>
          <w:highlight w:val="yellow"/>
        </w:rPr>
        <w:t xml:space="preserve"> </w:t>
      </w:r>
      <w:r w:rsidR="000C2BD2" w:rsidRPr="00A4451B">
        <w:rPr>
          <w:highlight w:val="yellow"/>
        </w:rPr>
        <w:br w:type="page"/>
      </w:r>
    </w:p>
    <w:p w14:paraId="3143774F" w14:textId="50785298" w:rsidR="00364050" w:rsidRPr="004D2EE0" w:rsidRDefault="000C2BD2" w:rsidP="000B2CAB">
      <w:pPr>
        <w:pStyle w:val="Nadpis3"/>
        <w:tabs>
          <w:tab w:val="left" w:pos="993"/>
        </w:tabs>
      </w:pPr>
      <w:bookmarkStart w:id="35" w:name="_Toc470514518"/>
      <w:bookmarkStart w:id="36" w:name="_Toc473281867"/>
      <w:bookmarkStart w:id="37" w:name="_Toc473899243"/>
      <w:bookmarkStart w:id="38" w:name="_Toc474189653"/>
      <w:bookmarkStart w:id="39" w:name="_Toc507063139"/>
      <w:bookmarkStart w:id="40" w:name="_Toc536185140"/>
      <w:r w:rsidRPr="004D2EE0">
        <w:lastRenderedPageBreak/>
        <w:t>Požáry – další sledované ukazatele</w:t>
      </w:r>
      <w:bookmarkEnd w:id="35"/>
      <w:bookmarkEnd w:id="36"/>
      <w:bookmarkEnd w:id="37"/>
      <w:bookmarkEnd w:id="38"/>
      <w:bookmarkEnd w:id="39"/>
      <w:bookmarkEnd w:id="40"/>
    </w:p>
    <w:tbl>
      <w:tblPr>
        <w:tblStyle w:val="Styl11"/>
        <w:tblW w:w="10206" w:type="dxa"/>
        <w:tblLayout w:type="fixed"/>
        <w:tblLook w:val="04E0" w:firstRow="1" w:lastRow="1" w:firstColumn="1" w:lastColumn="0" w:noHBand="0" w:noVBand="1"/>
      </w:tblPr>
      <w:tblGrid>
        <w:gridCol w:w="630"/>
        <w:gridCol w:w="3124"/>
        <w:gridCol w:w="1351"/>
        <w:gridCol w:w="1426"/>
        <w:gridCol w:w="918"/>
        <w:gridCol w:w="919"/>
        <w:gridCol w:w="919"/>
        <w:gridCol w:w="919"/>
      </w:tblGrid>
      <w:tr w:rsidR="00AD41CD" w14:paraId="2B6FBD69" w14:textId="77777777" w:rsidTr="00D458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754" w:type="dxa"/>
            <w:gridSpan w:val="2"/>
            <w:hideMark/>
          </w:tcPr>
          <w:p w14:paraId="2C40C299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Okres (ORP</w: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begin"/>
            </w:r>
            <w:r>
              <w:instrText xml:space="preserve"> XE "</w:instrText>
            </w:r>
            <w:r>
              <w:rPr>
                <w:rFonts w:eastAsia="Times New Roman" w:cs="Times New Roman"/>
                <w:color w:val="000000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</w:rPr>
              <w:instrText>:</w:instrText>
            </w:r>
            <w:r>
              <w:instrText xml:space="preserve">Obec s rozšířenou působností" </w:instrTex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FFFFFF"/>
                <w:lang w:eastAsia="cs-CZ"/>
              </w:rPr>
              <w:t>)</w:t>
            </w:r>
          </w:p>
        </w:tc>
        <w:tc>
          <w:tcPr>
            <w:tcW w:w="1351" w:type="dxa"/>
            <w:textDirection w:val="btLr"/>
            <w:vAlign w:val="bottom"/>
            <w:hideMark/>
          </w:tcPr>
          <w:p w14:paraId="4B762120" w14:textId="0A9FF71D" w:rsidR="00AD41CD" w:rsidRDefault="00D458D7" w:rsidP="00D458D7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Přímá škoda</w:t>
            </w:r>
          </w:p>
        </w:tc>
        <w:tc>
          <w:tcPr>
            <w:tcW w:w="1426" w:type="dxa"/>
            <w:textDirection w:val="btLr"/>
            <w:vAlign w:val="bottom"/>
            <w:hideMark/>
          </w:tcPr>
          <w:p w14:paraId="0DE1B5A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Uchráněné</w:t>
            </w:r>
          </w:p>
          <w:p w14:paraId="27025FCC" w14:textId="4EE3BF43" w:rsidR="00AD41CD" w:rsidRDefault="00D458D7" w:rsidP="00D458D7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 xml:space="preserve">hodnoty </w:t>
            </w:r>
          </w:p>
        </w:tc>
        <w:tc>
          <w:tcPr>
            <w:tcW w:w="918" w:type="dxa"/>
            <w:textDirection w:val="btLr"/>
            <w:hideMark/>
          </w:tcPr>
          <w:p w14:paraId="2121DB52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Usmrcené osoby</w:t>
            </w:r>
          </w:p>
        </w:tc>
        <w:tc>
          <w:tcPr>
            <w:tcW w:w="919" w:type="dxa"/>
            <w:textDirection w:val="btLr"/>
            <w:hideMark/>
          </w:tcPr>
          <w:p w14:paraId="2AE793D6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Zraněné osoby</w:t>
            </w:r>
          </w:p>
        </w:tc>
        <w:tc>
          <w:tcPr>
            <w:tcW w:w="919" w:type="dxa"/>
            <w:textDirection w:val="btLr"/>
            <w:hideMark/>
          </w:tcPr>
          <w:p w14:paraId="111F315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Zachráněné osoby</w:t>
            </w:r>
          </w:p>
        </w:tc>
        <w:tc>
          <w:tcPr>
            <w:tcW w:w="919" w:type="dxa"/>
            <w:textDirection w:val="btLr"/>
            <w:hideMark/>
          </w:tcPr>
          <w:p w14:paraId="74B3A93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Evakuované osoby</w:t>
            </w:r>
          </w:p>
        </w:tc>
      </w:tr>
      <w:tr w:rsidR="00AD41CD" w14:paraId="65A230E8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78C2268E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BLANSKO</w:t>
            </w:r>
          </w:p>
        </w:tc>
        <w:tc>
          <w:tcPr>
            <w:tcW w:w="1351" w:type="dxa"/>
            <w:shd w:val="clear" w:color="auto" w:fill="9887ED"/>
            <w:vAlign w:val="bottom"/>
            <w:hideMark/>
          </w:tcPr>
          <w:p w14:paraId="4B4E0561" w14:textId="58A7834A" w:rsidR="00AD41CD" w:rsidRPr="00D3142E" w:rsidRDefault="00AD41CD" w:rsidP="00D458D7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974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shd w:val="clear" w:color="auto" w:fill="9887ED"/>
            <w:vAlign w:val="bottom"/>
            <w:hideMark/>
          </w:tcPr>
          <w:p w14:paraId="0B313461" w14:textId="028F0265" w:rsidR="00AD41CD" w:rsidRPr="00D3142E" w:rsidRDefault="00AD41CD" w:rsidP="00D458D7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37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760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 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00</w:t>
            </w:r>
          </w:p>
        </w:tc>
        <w:tc>
          <w:tcPr>
            <w:tcW w:w="918" w:type="dxa"/>
            <w:shd w:val="clear" w:color="auto" w:fill="9887ED"/>
            <w:vAlign w:val="bottom"/>
            <w:hideMark/>
          </w:tcPr>
          <w:p w14:paraId="79B3346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shd w:val="clear" w:color="auto" w:fill="9887ED"/>
            <w:vAlign w:val="bottom"/>
            <w:hideMark/>
          </w:tcPr>
          <w:p w14:paraId="6AEEDC2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919" w:type="dxa"/>
            <w:shd w:val="clear" w:color="auto" w:fill="9887ED"/>
            <w:vAlign w:val="bottom"/>
            <w:hideMark/>
          </w:tcPr>
          <w:p w14:paraId="688020E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919" w:type="dxa"/>
            <w:shd w:val="clear" w:color="auto" w:fill="9887ED"/>
            <w:vAlign w:val="bottom"/>
            <w:hideMark/>
          </w:tcPr>
          <w:p w14:paraId="167A1C7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226D6116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1A3B18EA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68377A4F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Blansko</w:t>
            </w:r>
          </w:p>
        </w:tc>
        <w:tc>
          <w:tcPr>
            <w:tcW w:w="1351" w:type="dxa"/>
            <w:noWrap/>
            <w:vAlign w:val="bottom"/>
            <w:hideMark/>
          </w:tcPr>
          <w:p w14:paraId="335C1678" w14:textId="6EB11DFA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755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6ED6D767" w14:textId="776F56FF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542 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00</w:t>
            </w:r>
          </w:p>
        </w:tc>
        <w:tc>
          <w:tcPr>
            <w:tcW w:w="918" w:type="dxa"/>
            <w:noWrap/>
            <w:vAlign w:val="bottom"/>
            <w:hideMark/>
          </w:tcPr>
          <w:p w14:paraId="4312742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35FE6E4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919" w:type="dxa"/>
            <w:noWrap/>
            <w:vAlign w:val="bottom"/>
            <w:hideMark/>
          </w:tcPr>
          <w:p w14:paraId="7CDA8F6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noWrap/>
            <w:vAlign w:val="bottom"/>
            <w:hideMark/>
          </w:tcPr>
          <w:p w14:paraId="67BB95C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06D2CEB3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59325D83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7C3A403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Boskovice</w:t>
            </w:r>
          </w:p>
        </w:tc>
        <w:tc>
          <w:tcPr>
            <w:tcW w:w="1351" w:type="dxa"/>
            <w:noWrap/>
            <w:vAlign w:val="bottom"/>
            <w:hideMark/>
          </w:tcPr>
          <w:p w14:paraId="61BF08E0" w14:textId="59D41A37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218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78C45383" w14:textId="0F0C969A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218 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00</w:t>
            </w:r>
          </w:p>
        </w:tc>
        <w:tc>
          <w:tcPr>
            <w:tcW w:w="918" w:type="dxa"/>
            <w:noWrap/>
            <w:vAlign w:val="bottom"/>
            <w:hideMark/>
          </w:tcPr>
          <w:p w14:paraId="1EC4B62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noWrap/>
            <w:vAlign w:val="bottom"/>
            <w:hideMark/>
          </w:tcPr>
          <w:p w14:paraId="7B8C25C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4A91D43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919" w:type="dxa"/>
            <w:noWrap/>
            <w:vAlign w:val="bottom"/>
            <w:hideMark/>
          </w:tcPr>
          <w:p w14:paraId="5787910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07F6D1C3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60505BC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BRNO-město</w:t>
            </w:r>
          </w:p>
        </w:tc>
        <w:tc>
          <w:tcPr>
            <w:tcW w:w="1351" w:type="dxa"/>
            <w:shd w:val="clear" w:color="auto" w:fill="9887ED"/>
            <w:noWrap/>
            <w:vAlign w:val="bottom"/>
            <w:hideMark/>
          </w:tcPr>
          <w:p w14:paraId="05DCD3D5" w14:textId="05C6DE42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914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shd w:val="clear" w:color="auto" w:fill="9887ED"/>
            <w:noWrap/>
            <w:vAlign w:val="bottom"/>
            <w:hideMark/>
          </w:tcPr>
          <w:p w14:paraId="03B74842" w14:textId="2B6DF522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325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shd w:val="clear" w:color="auto" w:fill="9887ED"/>
            <w:noWrap/>
            <w:vAlign w:val="bottom"/>
            <w:hideMark/>
          </w:tcPr>
          <w:p w14:paraId="295BB01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3D7F515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36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585FB75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6B0A5F4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204</w:t>
            </w:r>
          </w:p>
        </w:tc>
      </w:tr>
      <w:tr w:rsidR="00AD41CD" w14:paraId="77CEF3C8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22D9CFBA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BRNO-venkov</w:t>
            </w:r>
          </w:p>
        </w:tc>
        <w:tc>
          <w:tcPr>
            <w:tcW w:w="1351" w:type="dxa"/>
            <w:shd w:val="clear" w:color="auto" w:fill="9887ED"/>
            <w:noWrap/>
            <w:vAlign w:val="bottom"/>
            <w:hideMark/>
          </w:tcPr>
          <w:p w14:paraId="1902DAA7" w14:textId="001A2FBB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921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shd w:val="clear" w:color="auto" w:fill="9887ED"/>
            <w:noWrap/>
            <w:vAlign w:val="bottom"/>
            <w:hideMark/>
          </w:tcPr>
          <w:p w14:paraId="1D8B0878" w14:textId="45E14A9F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334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890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shd w:val="clear" w:color="auto" w:fill="9887ED"/>
            <w:noWrap/>
            <w:vAlign w:val="bottom"/>
            <w:hideMark/>
          </w:tcPr>
          <w:p w14:paraId="79D0A83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54D2A19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2F8E2D0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7C62DD4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201</w:t>
            </w:r>
          </w:p>
        </w:tc>
      </w:tr>
      <w:tr w:rsidR="00AD41CD" w14:paraId="61022917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596B328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007E03B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Ivančice</w:t>
            </w:r>
          </w:p>
        </w:tc>
        <w:tc>
          <w:tcPr>
            <w:tcW w:w="1351" w:type="dxa"/>
            <w:noWrap/>
            <w:vAlign w:val="bottom"/>
            <w:hideMark/>
          </w:tcPr>
          <w:p w14:paraId="7D605BF0" w14:textId="3D07F944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948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74B400B2" w14:textId="50BA9703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951 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00</w:t>
            </w:r>
          </w:p>
        </w:tc>
        <w:tc>
          <w:tcPr>
            <w:tcW w:w="918" w:type="dxa"/>
            <w:noWrap/>
            <w:vAlign w:val="bottom"/>
            <w:hideMark/>
          </w:tcPr>
          <w:p w14:paraId="388B917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5D5781B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919" w:type="dxa"/>
            <w:noWrap/>
            <w:vAlign w:val="bottom"/>
            <w:hideMark/>
          </w:tcPr>
          <w:p w14:paraId="0118A91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noWrap/>
            <w:vAlign w:val="bottom"/>
            <w:hideMark/>
          </w:tcPr>
          <w:p w14:paraId="2A1ACB9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318EA3D4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2AEF41A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37B6107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Kuřim</w:t>
            </w:r>
          </w:p>
        </w:tc>
        <w:tc>
          <w:tcPr>
            <w:tcW w:w="1351" w:type="dxa"/>
            <w:noWrap/>
            <w:vAlign w:val="bottom"/>
            <w:hideMark/>
          </w:tcPr>
          <w:p w14:paraId="5EA35211" w14:textId="78178CD5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989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3A903B08" w14:textId="33862D5F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290 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00</w:t>
            </w:r>
          </w:p>
        </w:tc>
        <w:tc>
          <w:tcPr>
            <w:tcW w:w="918" w:type="dxa"/>
            <w:noWrap/>
            <w:vAlign w:val="bottom"/>
            <w:hideMark/>
          </w:tcPr>
          <w:p w14:paraId="4A35681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7DE801F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489F597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919" w:type="dxa"/>
            <w:noWrap/>
            <w:vAlign w:val="bottom"/>
            <w:hideMark/>
          </w:tcPr>
          <w:p w14:paraId="2438C94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38</w:t>
            </w:r>
          </w:p>
        </w:tc>
      </w:tr>
      <w:tr w:rsidR="00AD41CD" w14:paraId="34152463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482FB93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69E1F5A1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Pohořelice</w:t>
            </w:r>
          </w:p>
        </w:tc>
        <w:tc>
          <w:tcPr>
            <w:tcW w:w="1351" w:type="dxa"/>
            <w:noWrap/>
            <w:vAlign w:val="bottom"/>
            <w:hideMark/>
          </w:tcPr>
          <w:p w14:paraId="1C992298" w14:textId="5A17B9CF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772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39D0D36C" w14:textId="7D1E530B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010 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00</w:t>
            </w:r>
          </w:p>
        </w:tc>
        <w:tc>
          <w:tcPr>
            <w:tcW w:w="918" w:type="dxa"/>
            <w:noWrap/>
            <w:vAlign w:val="bottom"/>
            <w:hideMark/>
          </w:tcPr>
          <w:p w14:paraId="1B4BA48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3FF3EE7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0C111FA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07F744C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150</w:t>
            </w:r>
          </w:p>
        </w:tc>
      </w:tr>
      <w:tr w:rsidR="00AD41CD" w14:paraId="6F0359B6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2A21AB01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68AA1250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Rosice</w:t>
            </w:r>
          </w:p>
        </w:tc>
        <w:tc>
          <w:tcPr>
            <w:tcW w:w="1351" w:type="dxa"/>
            <w:noWrap/>
            <w:vAlign w:val="bottom"/>
            <w:hideMark/>
          </w:tcPr>
          <w:p w14:paraId="5F8D75CE" w14:textId="1A4C7386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792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50ED4B82" w14:textId="37C100CE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299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3A7694B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723500A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noWrap/>
            <w:vAlign w:val="bottom"/>
            <w:hideMark/>
          </w:tcPr>
          <w:p w14:paraId="7668143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919" w:type="dxa"/>
            <w:noWrap/>
            <w:vAlign w:val="bottom"/>
            <w:hideMark/>
          </w:tcPr>
          <w:p w14:paraId="11DD39E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59D5F98E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6E95928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7B2419B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Šlapanice</w:t>
            </w:r>
          </w:p>
        </w:tc>
        <w:tc>
          <w:tcPr>
            <w:tcW w:w="1351" w:type="dxa"/>
            <w:noWrap/>
            <w:vAlign w:val="bottom"/>
            <w:hideMark/>
          </w:tcPr>
          <w:p w14:paraId="32FC64DE" w14:textId="73EF9B0F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295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17B66035" w14:textId="55FA162A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143 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00</w:t>
            </w:r>
          </w:p>
        </w:tc>
        <w:tc>
          <w:tcPr>
            <w:tcW w:w="918" w:type="dxa"/>
            <w:noWrap/>
            <w:vAlign w:val="bottom"/>
            <w:hideMark/>
          </w:tcPr>
          <w:p w14:paraId="4A9596A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67C0CCB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919" w:type="dxa"/>
            <w:noWrap/>
            <w:vAlign w:val="bottom"/>
            <w:hideMark/>
          </w:tcPr>
          <w:p w14:paraId="6A79AE9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592ACBB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</w:tr>
      <w:tr w:rsidR="00AD41CD" w14:paraId="5F9768F5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00D3A0C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51CB536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Tišnov</w:t>
            </w:r>
          </w:p>
        </w:tc>
        <w:tc>
          <w:tcPr>
            <w:tcW w:w="1351" w:type="dxa"/>
            <w:noWrap/>
            <w:vAlign w:val="bottom"/>
            <w:hideMark/>
          </w:tcPr>
          <w:p w14:paraId="004C365F" w14:textId="6938832E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395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06CE9B2E" w14:textId="3190F002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193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3F23DDD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5E01ACA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0149586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75D0A00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AD41CD" w14:paraId="5DD6BC8E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4EA26A87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47DD899F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Židlochovice</w:t>
            </w:r>
          </w:p>
        </w:tc>
        <w:tc>
          <w:tcPr>
            <w:tcW w:w="1351" w:type="dxa"/>
            <w:noWrap/>
            <w:vAlign w:val="bottom"/>
            <w:hideMark/>
          </w:tcPr>
          <w:p w14:paraId="18F564AB" w14:textId="65CD84AB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728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1923A7AD" w14:textId="0E49B8D3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003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07E44A2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5BFC82E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013659C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1D1F88F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3EDEFBD1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120C81D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BŘECLAV</w:t>
            </w:r>
          </w:p>
        </w:tc>
        <w:tc>
          <w:tcPr>
            <w:tcW w:w="1351" w:type="dxa"/>
            <w:shd w:val="clear" w:color="auto" w:fill="9887ED"/>
            <w:noWrap/>
            <w:vAlign w:val="bottom"/>
            <w:hideMark/>
          </w:tcPr>
          <w:p w14:paraId="04DE0CFF" w14:textId="371C96F1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355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shd w:val="clear" w:color="auto" w:fill="9887ED"/>
            <w:noWrap/>
            <w:vAlign w:val="bottom"/>
            <w:hideMark/>
          </w:tcPr>
          <w:p w14:paraId="55A537BA" w14:textId="5EF30150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826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shd w:val="clear" w:color="auto" w:fill="9887ED"/>
            <w:noWrap/>
            <w:vAlign w:val="bottom"/>
            <w:hideMark/>
          </w:tcPr>
          <w:p w14:paraId="3E57B10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452F97A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4DD91B3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1CF6B08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</w:tr>
      <w:tr w:rsidR="00AD41CD" w14:paraId="0A3F2174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0B6F536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48E02F8C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Břeclav</w:t>
            </w:r>
          </w:p>
        </w:tc>
        <w:tc>
          <w:tcPr>
            <w:tcW w:w="1351" w:type="dxa"/>
            <w:noWrap/>
            <w:vAlign w:val="bottom"/>
            <w:hideMark/>
          </w:tcPr>
          <w:p w14:paraId="5B8CFB7A" w14:textId="72814ED6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136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4A986D8F" w14:textId="64BBDD48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830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54AFD28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782D4FA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noWrap/>
            <w:vAlign w:val="bottom"/>
            <w:hideMark/>
          </w:tcPr>
          <w:p w14:paraId="7D54963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3114E91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2E3CCCA9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32F3098D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30C238B8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Hustopeče</w:t>
            </w:r>
          </w:p>
        </w:tc>
        <w:tc>
          <w:tcPr>
            <w:tcW w:w="1351" w:type="dxa"/>
            <w:noWrap/>
            <w:vAlign w:val="bottom"/>
            <w:hideMark/>
          </w:tcPr>
          <w:p w14:paraId="2606C429" w14:textId="559C5847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343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6CA02026" w14:textId="70DA5DF1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126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55FE480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171E99C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0BFD26B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09C38E75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47BAAECA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6D844509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06595BB7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Mikulov</w:t>
            </w:r>
          </w:p>
        </w:tc>
        <w:tc>
          <w:tcPr>
            <w:tcW w:w="1351" w:type="dxa"/>
            <w:noWrap/>
            <w:vAlign w:val="bottom"/>
            <w:hideMark/>
          </w:tcPr>
          <w:p w14:paraId="2D202F42" w14:textId="7B469F62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876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46C1BE29" w14:textId="5E2B4858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870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11A8F3CE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199DCF3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56229531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07C2657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</w:tr>
      <w:tr w:rsidR="00AD41CD" w14:paraId="0D9F8A16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5FD05632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HODONÍN</w:t>
            </w:r>
          </w:p>
        </w:tc>
        <w:tc>
          <w:tcPr>
            <w:tcW w:w="1351" w:type="dxa"/>
            <w:shd w:val="clear" w:color="auto" w:fill="9887ED"/>
            <w:noWrap/>
            <w:vAlign w:val="bottom"/>
            <w:hideMark/>
          </w:tcPr>
          <w:p w14:paraId="56879BB2" w14:textId="4C7E13B4" w:rsidR="00AD41CD" w:rsidRPr="00D3142E" w:rsidRDefault="00AD41CD" w:rsidP="00D458D7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 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552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shd w:val="clear" w:color="auto" w:fill="9887ED"/>
            <w:noWrap/>
            <w:vAlign w:val="bottom"/>
            <w:hideMark/>
          </w:tcPr>
          <w:p w14:paraId="2B6CEC35" w14:textId="0F6DF597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199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340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shd w:val="clear" w:color="auto" w:fill="9887ED"/>
            <w:noWrap/>
            <w:vAlign w:val="bottom"/>
            <w:hideMark/>
          </w:tcPr>
          <w:p w14:paraId="0CAE805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1D7EC10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22C01C8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3F146CD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</w:t>
            </w:r>
          </w:p>
        </w:tc>
      </w:tr>
      <w:tr w:rsidR="00AD41CD" w14:paraId="0E38311F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3C8120A5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40CE2BB0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Hodonín</w:t>
            </w:r>
          </w:p>
        </w:tc>
        <w:tc>
          <w:tcPr>
            <w:tcW w:w="1351" w:type="dxa"/>
            <w:noWrap/>
            <w:vAlign w:val="bottom"/>
            <w:hideMark/>
          </w:tcPr>
          <w:p w14:paraId="406EDF4C" w14:textId="59A61EC9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  <w:r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 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540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787930B6" w14:textId="29AE341F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185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5C4EA89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50A7312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919" w:type="dxa"/>
            <w:noWrap/>
            <w:vAlign w:val="bottom"/>
            <w:hideMark/>
          </w:tcPr>
          <w:p w14:paraId="39148B4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919" w:type="dxa"/>
            <w:noWrap/>
            <w:vAlign w:val="bottom"/>
            <w:hideMark/>
          </w:tcPr>
          <w:p w14:paraId="642F861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</w:t>
            </w:r>
          </w:p>
        </w:tc>
      </w:tr>
      <w:tr w:rsidR="00AD41CD" w14:paraId="0FFFA792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1CC1230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386A19FD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Kyjov</w:t>
            </w:r>
          </w:p>
        </w:tc>
        <w:tc>
          <w:tcPr>
            <w:tcW w:w="1351" w:type="dxa"/>
            <w:noWrap/>
            <w:vAlign w:val="bottom"/>
            <w:hideMark/>
          </w:tcPr>
          <w:p w14:paraId="5973D334" w14:textId="375B8079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581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4B7A58FE" w14:textId="4BC6F76C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105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2FB4DFB7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48F74858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noWrap/>
            <w:vAlign w:val="bottom"/>
            <w:hideMark/>
          </w:tcPr>
          <w:p w14:paraId="519F422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919" w:type="dxa"/>
            <w:noWrap/>
            <w:vAlign w:val="bottom"/>
            <w:hideMark/>
          </w:tcPr>
          <w:p w14:paraId="65B947A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59AE326F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5DCC38D8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7EADA822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Veselí n. Mor. </w:t>
            </w:r>
          </w:p>
        </w:tc>
        <w:tc>
          <w:tcPr>
            <w:tcW w:w="1351" w:type="dxa"/>
            <w:noWrap/>
            <w:vAlign w:val="bottom"/>
            <w:hideMark/>
          </w:tcPr>
          <w:p w14:paraId="67180F3E" w14:textId="355B1307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431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210DB722" w14:textId="54D39458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050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263765A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36426F89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2DBDAE64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60D8011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437537B8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0AD1A1D2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VYŠKOV</w:t>
            </w:r>
          </w:p>
        </w:tc>
        <w:tc>
          <w:tcPr>
            <w:tcW w:w="1351" w:type="dxa"/>
            <w:shd w:val="clear" w:color="auto" w:fill="9887ED"/>
            <w:noWrap/>
            <w:vAlign w:val="bottom"/>
            <w:hideMark/>
          </w:tcPr>
          <w:p w14:paraId="2739B26F" w14:textId="2FEA18BE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842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shd w:val="clear" w:color="auto" w:fill="9887ED"/>
            <w:noWrap/>
            <w:vAlign w:val="bottom"/>
            <w:hideMark/>
          </w:tcPr>
          <w:p w14:paraId="6B7F0831" w14:textId="76C14014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184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shd w:val="clear" w:color="auto" w:fill="9887ED"/>
            <w:noWrap/>
            <w:vAlign w:val="bottom"/>
            <w:hideMark/>
          </w:tcPr>
          <w:p w14:paraId="036A1EAA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192711B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0AE0390F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56F9AD2B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152</w:t>
            </w:r>
          </w:p>
        </w:tc>
      </w:tr>
      <w:tr w:rsidR="00AD41CD" w14:paraId="2DD3B4D4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02E7534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7F73996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Bučovice</w:t>
            </w:r>
          </w:p>
        </w:tc>
        <w:tc>
          <w:tcPr>
            <w:tcW w:w="1351" w:type="dxa"/>
            <w:noWrap/>
            <w:vAlign w:val="bottom"/>
            <w:hideMark/>
          </w:tcPr>
          <w:p w14:paraId="10D1A605" w14:textId="79C72A15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361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55DAD9DE" w14:textId="4F3DDFB9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934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47E50180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37775BE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790D5C92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10A53AF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90</w:t>
            </w:r>
          </w:p>
        </w:tc>
      </w:tr>
      <w:tr w:rsidR="00AD41CD" w14:paraId="064D48B3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2DCCEB1B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2964263A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Slavkov u Brna</w:t>
            </w:r>
          </w:p>
        </w:tc>
        <w:tc>
          <w:tcPr>
            <w:tcW w:w="1351" w:type="dxa"/>
            <w:noWrap/>
            <w:vAlign w:val="bottom"/>
            <w:hideMark/>
          </w:tcPr>
          <w:p w14:paraId="021B5A7D" w14:textId="1647433A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674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6E6B1199" w14:textId="2A13B7ED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590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1C8F108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3779AB7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noWrap/>
            <w:vAlign w:val="bottom"/>
            <w:hideMark/>
          </w:tcPr>
          <w:p w14:paraId="51B4A6D6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919" w:type="dxa"/>
            <w:noWrap/>
            <w:vAlign w:val="bottom"/>
            <w:hideMark/>
          </w:tcPr>
          <w:p w14:paraId="1A71441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14:paraId="524904F5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5DEAAC8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0EEA9FE7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Vyškov</w:t>
            </w:r>
          </w:p>
        </w:tc>
        <w:tc>
          <w:tcPr>
            <w:tcW w:w="1351" w:type="dxa"/>
            <w:noWrap/>
            <w:vAlign w:val="bottom"/>
            <w:hideMark/>
          </w:tcPr>
          <w:p w14:paraId="5A050C00" w14:textId="73C33156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806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0EAA46DA" w14:textId="69C306F0" w:rsidR="00AD41CD" w:rsidRPr="00D3142E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660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356CCD6C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919" w:type="dxa"/>
            <w:noWrap/>
            <w:vAlign w:val="bottom"/>
            <w:hideMark/>
          </w:tcPr>
          <w:p w14:paraId="2A1172D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919" w:type="dxa"/>
            <w:noWrap/>
            <w:vAlign w:val="bottom"/>
            <w:hideMark/>
          </w:tcPr>
          <w:p w14:paraId="7A705ED3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919" w:type="dxa"/>
            <w:noWrap/>
            <w:vAlign w:val="bottom"/>
            <w:hideMark/>
          </w:tcPr>
          <w:p w14:paraId="43F2BCFD" w14:textId="77777777" w:rsidR="00AD41CD" w:rsidRPr="00D3142E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</w:t>
            </w:r>
          </w:p>
        </w:tc>
      </w:tr>
      <w:tr w:rsidR="00AD41CD" w14:paraId="58C94928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56501D0B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ZNOJMO</w:t>
            </w:r>
          </w:p>
        </w:tc>
        <w:tc>
          <w:tcPr>
            <w:tcW w:w="1351" w:type="dxa"/>
            <w:shd w:val="clear" w:color="auto" w:fill="9887ED"/>
            <w:noWrap/>
            <w:vAlign w:val="bottom"/>
            <w:hideMark/>
          </w:tcPr>
          <w:p w14:paraId="5A771A5E" w14:textId="2338F55E" w:rsidR="00AD41CD" w:rsidRPr="003E64F7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914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shd w:val="clear" w:color="auto" w:fill="9887ED"/>
            <w:noWrap/>
            <w:vAlign w:val="bottom"/>
            <w:hideMark/>
          </w:tcPr>
          <w:p w14:paraId="263B6D27" w14:textId="3DA99484" w:rsidR="00AD41CD" w:rsidRPr="003E64F7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862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shd w:val="clear" w:color="auto" w:fill="9887ED"/>
            <w:noWrap/>
            <w:vAlign w:val="bottom"/>
            <w:hideMark/>
          </w:tcPr>
          <w:p w14:paraId="50D74550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6D8AE73A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04D57BC2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919" w:type="dxa"/>
            <w:shd w:val="clear" w:color="auto" w:fill="9887ED"/>
            <w:noWrap/>
            <w:vAlign w:val="bottom"/>
            <w:hideMark/>
          </w:tcPr>
          <w:p w14:paraId="0CF9734F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</w:tr>
      <w:tr w:rsidR="00AD41CD" w14:paraId="776E472A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3D086ADC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06F83FE9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Mor. Krumlov</w:t>
            </w:r>
          </w:p>
        </w:tc>
        <w:tc>
          <w:tcPr>
            <w:tcW w:w="1351" w:type="dxa"/>
            <w:noWrap/>
            <w:vAlign w:val="bottom"/>
            <w:hideMark/>
          </w:tcPr>
          <w:p w14:paraId="7CB873C8" w14:textId="4A2848B8" w:rsidR="00AD41CD" w:rsidRPr="003E64F7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112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4B3EAAF4" w14:textId="717DF59B" w:rsidR="00AD41CD" w:rsidRPr="003E64F7" w:rsidRDefault="00AD41CD" w:rsidP="00AD41CD">
            <w:pPr>
              <w:tabs>
                <w:tab w:val="left" w:pos="993"/>
              </w:tabs>
              <w:spacing w:after="0"/>
              <w:jc w:val="right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  <w:t>7</w:t>
            </w:r>
            <w:r w:rsidR="00D458D7"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  <w:t xml:space="preserve"> 015 </w:t>
            </w:r>
            <w:r w:rsidRPr="002D2FB5"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  <w:t>7</w:t>
            </w:r>
            <w:r w:rsidR="00D458D7"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3E3130AD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9" w:type="dxa"/>
            <w:noWrap/>
            <w:vAlign w:val="bottom"/>
            <w:hideMark/>
          </w:tcPr>
          <w:p w14:paraId="0025351E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19" w:type="dxa"/>
            <w:noWrap/>
            <w:vAlign w:val="bottom"/>
            <w:hideMark/>
          </w:tcPr>
          <w:p w14:paraId="2E737254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919" w:type="dxa"/>
            <w:noWrap/>
            <w:vAlign w:val="bottom"/>
            <w:hideMark/>
          </w:tcPr>
          <w:p w14:paraId="1DF5BD5C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</w:tr>
      <w:tr w:rsidR="00AD41CD" w14:paraId="078CC018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30" w:type="dxa"/>
            <w:noWrap/>
            <w:hideMark/>
          </w:tcPr>
          <w:p w14:paraId="5CAD00CE" w14:textId="77777777" w:rsidR="00AD41CD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124" w:type="dxa"/>
            <w:noWrap/>
            <w:hideMark/>
          </w:tcPr>
          <w:p w14:paraId="7404C410" w14:textId="77777777" w:rsidR="00AD41CD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Znojmo</w:t>
            </w:r>
          </w:p>
        </w:tc>
        <w:tc>
          <w:tcPr>
            <w:tcW w:w="1351" w:type="dxa"/>
            <w:noWrap/>
            <w:vAlign w:val="bottom"/>
            <w:hideMark/>
          </w:tcPr>
          <w:p w14:paraId="75E282DC" w14:textId="0B62B5E9" w:rsidR="00AD41CD" w:rsidRPr="003E64F7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801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0DC3253D" w14:textId="699CBCFE" w:rsidR="00AD41CD" w:rsidRPr="003E64F7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847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12785D9E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919" w:type="dxa"/>
            <w:noWrap/>
            <w:vAlign w:val="bottom"/>
            <w:hideMark/>
          </w:tcPr>
          <w:p w14:paraId="2EAC42AD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919" w:type="dxa"/>
            <w:noWrap/>
            <w:vAlign w:val="bottom"/>
            <w:hideMark/>
          </w:tcPr>
          <w:p w14:paraId="2186BD3E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919" w:type="dxa"/>
            <w:noWrap/>
            <w:vAlign w:val="bottom"/>
            <w:hideMark/>
          </w:tcPr>
          <w:p w14:paraId="4916B78F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AD41CD" w:rsidRPr="00447726" w14:paraId="7186612C" w14:textId="77777777" w:rsidTr="00AD41C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noWrap/>
            <w:hideMark/>
          </w:tcPr>
          <w:p w14:paraId="3DB215B6" w14:textId="77777777" w:rsidR="00AD41CD" w:rsidRPr="00447726" w:rsidRDefault="00AD41CD" w:rsidP="00AD41CD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447726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351" w:type="dxa"/>
            <w:noWrap/>
            <w:vAlign w:val="bottom"/>
            <w:hideMark/>
          </w:tcPr>
          <w:p w14:paraId="73F7BB69" w14:textId="56E65B13" w:rsidR="00AD41CD" w:rsidRPr="003E64F7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231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475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1426" w:type="dxa"/>
            <w:noWrap/>
            <w:vAlign w:val="bottom"/>
            <w:hideMark/>
          </w:tcPr>
          <w:p w14:paraId="01DD9240" w14:textId="7EB28A33" w:rsidR="00AD41CD" w:rsidRPr="003E64F7" w:rsidRDefault="00AD41CD" w:rsidP="00AD41CD">
            <w:pPr>
              <w:pStyle w:val="Bezmezer"/>
              <w:tabs>
                <w:tab w:val="left" w:pos="993"/>
              </w:tabs>
              <w:jc w:val="right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933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 xml:space="preserve"> 188 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  <w:r w:rsidR="00D458D7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8" w:type="dxa"/>
            <w:noWrap/>
            <w:vAlign w:val="bottom"/>
            <w:hideMark/>
          </w:tcPr>
          <w:p w14:paraId="2C405254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919" w:type="dxa"/>
            <w:noWrap/>
            <w:vAlign w:val="bottom"/>
            <w:hideMark/>
          </w:tcPr>
          <w:p w14:paraId="3AA33962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122</w:t>
            </w:r>
          </w:p>
        </w:tc>
        <w:tc>
          <w:tcPr>
            <w:tcW w:w="919" w:type="dxa"/>
            <w:noWrap/>
            <w:vAlign w:val="bottom"/>
            <w:hideMark/>
          </w:tcPr>
          <w:p w14:paraId="22DD3F6B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88</w:t>
            </w:r>
          </w:p>
        </w:tc>
        <w:tc>
          <w:tcPr>
            <w:tcW w:w="919" w:type="dxa"/>
            <w:noWrap/>
            <w:vAlign w:val="bottom"/>
            <w:hideMark/>
          </w:tcPr>
          <w:p w14:paraId="1CD6A50B" w14:textId="77777777" w:rsidR="00AD41CD" w:rsidRPr="003E64F7" w:rsidRDefault="00AD41CD" w:rsidP="00AD41CD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631</w:t>
            </w:r>
          </w:p>
        </w:tc>
      </w:tr>
    </w:tbl>
    <w:p w14:paraId="1E8FAAC4" w14:textId="77777777" w:rsidR="001A5533" w:rsidRDefault="001A5533" w:rsidP="004D2EE0">
      <w:pPr>
        <w:pStyle w:val="Titulek"/>
        <w:rPr>
          <w:noProof/>
          <w:lang w:eastAsia="cs-CZ"/>
        </w:rPr>
      </w:pPr>
    </w:p>
    <w:p w14:paraId="3F40AE61" w14:textId="66BDE88F" w:rsidR="004D2EE0" w:rsidRDefault="004D2EE0" w:rsidP="004D2EE0">
      <w:pPr>
        <w:pStyle w:val="Titulek"/>
        <w:rPr>
          <w:noProof/>
          <w:lang w:eastAsia="cs-CZ"/>
        </w:rPr>
      </w:pPr>
      <w:r>
        <w:rPr>
          <w:noProof/>
          <w:lang w:eastAsia="cs-CZ"/>
        </w:rPr>
        <w:t>16. 6.</w:t>
      </w:r>
      <w:r w:rsidRPr="00B04D0F">
        <w:rPr>
          <w:noProof/>
          <w:lang w:eastAsia="cs-CZ"/>
        </w:rPr>
        <w:t xml:space="preserve"> 2018, okr. </w:t>
      </w:r>
      <w:r>
        <w:rPr>
          <w:noProof/>
          <w:lang w:eastAsia="cs-CZ"/>
        </w:rPr>
        <w:t xml:space="preserve">Břeclav, Nikolčice </w:t>
      </w:r>
    </w:p>
    <w:p w14:paraId="64EFA899" w14:textId="77777777" w:rsidR="00720FEE" w:rsidRDefault="00720FEE" w:rsidP="004D2EE0">
      <w:pPr>
        <w:sectPr w:rsidR="00720FEE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2DD3E447" w14:textId="0ACA170E" w:rsidR="004D2EE0" w:rsidRPr="004D2EE0" w:rsidRDefault="008A4E7F" w:rsidP="004D2EE0">
      <w:r>
        <w:rPr>
          <w:noProof/>
          <w:lang w:eastAsia="cs-CZ"/>
        </w:rPr>
        <w:drawing>
          <wp:anchor distT="0" distB="0" distL="114300" distR="114300" simplePos="0" relativeHeight="251648512" behindDoc="0" locked="0" layoutInCell="1" allowOverlap="1" wp14:anchorId="3FF7B88F" wp14:editId="01FC3623">
            <wp:simplePos x="0" y="0"/>
            <wp:positionH relativeFrom="column">
              <wp:posOffset>0</wp:posOffset>
            </wp:positionH>
            <wp:positionV relativeFrom="paragraph">
              <wp:posOffset>8255</wp:posOffset>
            </wp:positionV>
            <wp:extent cx="809625" cy="809625"/>
            <wp:effectExtent l="0" t="0" r="9525" b="9525"/>
            <wp:wrapSquare wrapText="bothSides"/>
            <wp:docPr id="56" name="Obrázek 56" descr="https://www.qikni.cz/assets/components/qrgenerator/cache/d79f6ae46cd17ac6423fec6ab2de83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qikni.cz/assets/components/qrgenerator/cache/d79f6ae46cd17ac6423fec6ab2de83ce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2EE0">
        <w:rPr>
          <w:noProof/>
          <w:lang w:eastAsia="cs-CZ"/>
        </w:rPr>
        <w:drawing>
          <wp:anchor distT="0" distB="0" distL="114300" distR="114300" simplePos="0" relativeHeight="251649536" behindDoc="0" locked="0" layoutInCell="1" allowOverlap="1" wp14:anchorId="46C8FB74" wp14:editId="247BCA83">
            <wp:simplePos x="0" y="0"/>
            <wp:positionH relativeFrom="column">
              <wp:posOffset>3571240</wp:posOffset>
            </wp:positionH>
            <wp:positionV relativeFrom="paragraph">
              <wp:posOffset>16510</wp:posOffset>
            </wp:positionV>
            <wp:extent cx="2991485" cy="2243455"/>
            <wp:effectExtent l="0" t="0" r="0" b="4445"/>
            <wp:wrapSquare wrapText="bothSides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foto auto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EE0">
        <w:t>Jednotky vyjížděly 16. června k požá</w:t>
      </w:r>
      <w:r w:rsidR="000327BC">
        <w:t>ru závodního speciálu na </w:t>
      </w:r>
      <w:r w:rsidR="004D2EE0">
        <w:t>t</w:t>
      </w:r>
      <w:r w:rsidR="000327BC">
        <w:t>rati rallye v Nikolčicích. Před </w:t>
      </w:r>
      <w:r w:rsidR="004D2EE0">
        <w:t>příjezdem hasičů na místo události se požár snažili</w:t>
      </w:r>
      <w:r w:rsidR="000327BC">
        <w:t xml:space="preserve"> uhasit sami závodníci pomocí 6 </w:t>
      </w:r>
      <w:r w:rsidR="004D2EE0">
        <w:t xml:space="preserve">práškových hasicích přístrojů. Jejich snaha však byla neúspěšná </w:t>
      </w:r>
      <w:r w:rsidR="000327BC">
        <w:t>a hasiči pro uhašení nasadili 1 </w:t>
      </w:r>
      <w:r w:rsidR="004D2EE0">
        <w:t xml:space="preserve">vysokotlaký a 1 C proud se smáčedlem. Celá </w:t>
      </w:r>
      <w:r w:rsidR="004D2EE0" w:rsidRPr="004D2EE0">
        <w:rPr>
          <w:noProof/>
          <w:szCs w:val="20"/>
        </w:rPr>
        <w:t>událost</w:t>
      </w:r>
      <w:r w:rsidR="004D2EE0">
        <w:t xml:space="preserve"> </w:t>
      </w:r>
      <w:r w:rsidR="000327BC">
        <w:t>se obešla bez zranění, škoda na </w:t>
      </w:r>
      <w:r w:rsidR="004D2EE0">
        <w:t>speciálním autě však byla vyčíslena na skoro 15 milionů korun. Požár se hasičům podařilo uhasit po půl hodině zásahu.</w:t>
      </w:r>
    </w:p>
    <w:p w14:paraId="52376199" w14:textId="77777777" w:rsidR="00720FEE" w:rsidRDefault="00720FEE" w:rsidP="00F5121C">
      <w:pPr>
        <w:pStyle w:val="Titulek"/>
        <w:rPr>
          <w:noProof/>
          <w:highlight w:val="yellow"/>
          <w:lang w:eastAsia="cs-CZ"/>
        </w:rPr>
        <w:sectPr w:rsidR="00720FEE" w:rsidSect="00720FEE">
          <w:type w:val="continuous"/>
          <w:pgSz w:w="11906" w:h="16838"/>
          <w:pgMar w:top="720" w:right="720" w:bottom="720" w:left="720" w:header="1020" w:footer="283" w:gutter="0"/>
          <w:cols w:num="2" w:space="708"/>
          <w:docGrid w:linePitch="360"/>
        </w:sectPr>
      </w:pPr>
    </w:p>
    <w:p w14:paraId="40F6CE65" w14:textId="5923EC91" w:rsidR="003C0553" w:rsidRPr="00A4451B" w:rsidRDefault="003C0553" w:rsidP="00F5121C">
      <w:pPr>
        <w:pStyle w:val="Titulek"/>
        <w:rPr>
          <w:noProof/>
          <w:highlight w:val="yellow"/>
          <w:lang w:eastAsia="cs-CZ"/>
        </w:rPr>
      </w:pPr>
    </w:p>
    <w:p w14:paraId="3BF57D40" w14:textId="3C8ED64B" w:rsidR="001013C1" w:rsidRDefault="001013C1" w:rsidP="001013C1">
      <w:pPr>
        <w:spacing w:after="0"/>
      </w:pPr>
    </w:p>
    <w:p w14:paraId="03B44503" w14:textId="1B7E31FD" w:rsidR="00F04076" w:rsidRDefault="00F04076" w:rsidP="004D2EE0"/>
    <w:p w14:paraId="53D2E3FB" w14:textId="09F6AB83" w:rsidR="001013C1" w:rsidRDefault="00F04076" w:rsidP="001013C1">
      <w:pPr>
        <w:spacing w:after="0"/>
      </w:pPr>
      <w:r w:rsidRPr="00F04076">
        <w:rPr>
          <w:noProof/>
          <w:lang w:eastAsia="cs-CZ"/>
        </w:rPr>
        <w:t xml:space="preserve"> </w:t>
      </w:r>
    </w:p>
    <w:p w14:paraId="791346F7" w14:textId="1AD1D689" w:rsidR="00925643" w:rsidRDefault="00925643" w:rsidP="00925643">
      <w:pPr>
        <w:spacing w:after="0"/>
        <w:rPr>
          <w:i/>
        </w:rPr>
      </w:pPr>
      <w:r w:rsidRPr="00925643">
        <w:rPr>
          <w:i/>
        </w:rPr>
        <w:t xml:space="preserve"> </w:t>
      </w:r>
    </w:p>
    <w:p w14:paraId="2C149FB5" w14:textId="71972FE5" w:rsidR="00925643" w:rsidRPr="00925643" w:rsidRDefault="00925643" w:rsidP="00925643">
      <w:pPr>
        <w:rPr>
          <w:lang w:eastAsia="cs-CZ"/>
        </w:rPr>
        <w:sectPr w:rsidR="00925643" w:rsidRPr="00925643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1D675CD1" w14:textId="4DD0B6B2" w:rsidR="00F5121C" w:rsidRPr="00A4451B" w:rsidRDefault="00C8194C" w:rsidP="00F5121C">
      <w:pPr>
        <w:tabs>
          <w:tab w:val="left" w:pos="993"/>
        </w:tabs>
        <w:rPr>
          <w:noProof/>
          <w:szCs w:val="20"/>
          <w:highlight w:val="yellow"/>
        </w:rPr>
      </w:pPr>
      <w:r w:rsidRPr="00A4451B">
        <w:rPr>
          <w:noProof/>
          <w:highlight w:val="yellow"/>
          <w:lang w:eastAsia="cs-CZ"/>
        </w:rPr>
        <w:lastRenderedPageBreak/>
        <w:t xml:space="preserve"> </w:t>
      </w:r>
    </w:p>
    <w:p w14:paraId="52DCD755" w14:textId="77777777" w:rsidR="00E50565" w:rsidRPr="00A4451B" w:rsidRDefault="00E50565">
      <w:pPr>
        <w:spacing w:after="160" w:line="259" w:lineRule="auto"/>
        <w:jc w:val="left"/>
        <w:rPr>
          <w:rFonts w:ascii="Arial" w:eastAsiaTheme="majorEastAsia" w:hAnsi="Arial" w:cstheme="majorBidi"/>
          <w:b/>
          <w:color w:val="0C062A" w:themeColor="accent1" w:themeShade="7F"/>
          <w:sz w:val="24"/>
          <w:szCs w:val="24"/>
          <w:highlight w:val="yellow"/>
        </w:rPr>
      </w:pPr>
      <w:bookmarkStart w:id="41" w:name="_Toc470514519"/>
      <w:r w:rsidRPr="00A4451B">
        <w:rPr>
          <w:highlight w:val="yellow"/>
        </w:rPr>
        <w:lastRenderedPageBreak/>
        <w:br w:type="page"/>
      </w:r>
    </w:p>
    <w:p w14:paraId="7940EED1" w14:textId="77777777" w:rsidR="00E50565" w:rsidRPr="00A4451B" w:rsidRDefault="00E50565" w:rsidP="000B2CAB">
      <w:pPr>
        <w:pStyle w:val="Nadpis3"/>
        <w:tabs>
          <w:tab w:val="left" w:pos="993"/>
        </w:tabs>
        <w:rPr>
          <w:highlight w:val="yellow"/>
        </w:rPr>
        <w:sectPr w:rsidR="00E50565" w:rsidRPr="00A4451B" w:rsidSect="00E50565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58269697" w14:textId="53549FE5" w:rsidR="000C2BD2" w:rsidRPr="00B04D0F" w:rsidRDefault="000C2BD2" w:rsidP="000B2CAB">
      <w:pPr>
        <w:pStyle w:val="Nadpis3"/>
        <w:tabs>
          <w:tab w:val="left" w:pos="993"/>
        </w:tabs>
      </w:pPr>
      <w:bookmarkStart w:id="42" w:name="_Toc473281868"/>
      <w:bookmarkStart w:id="43" w:name="_Toc473899244"/>
      <w:bookmarkStart w:id="44" w:name="_Toc474189654"/>
      <w:bookmarkStart w:id="45" w:name="_Toc507063140"/>
      <w:bookmarkStart w:id="46" w:name="_Toc536185141"/>
      <w:r w:rsidRPr="00B04D0F">
        <w:lastRenderedPageBreak/>
        <w:t>Požáry –</w:t>
      </w:r>
      <w:bookmarkEnd w:id="41"/>
      <w:r w:rsidR="006C7E30" w:rsidRPr="00B04D0F">
        <w:t xml:space="preserve"> </w:t>
      </w:r>
      <w:bookmarkEnd w:id="42"/>
      <w:r w:rsidR="00387B2D" w:rsidRPr="00B04D0F">
        <w:t>Závažné m</w:t>
      </w:r>
      <w:r w:rsidR="006B6E60" w:rsidRPr="00B04D0F">
        <w:t>imořádné události</w:t>
      </w:r>
      <w:bookmarkEnd w:id="43"/>
      <w:bookmarkEnd w:id="44"/>
      <w:bookmarkEnd w:id="45"/>
      <w:bookmarkEnd w:id="46"/>
    </w:p>
    <w:p w14:paraId="4B56638B" w14:textId="47128CCA" w:rsidR="00F5121C" w:rsidRPr="00B04D0F" w:rsidRDefault="00F5121C" w:rsidP="00F5121C">
      <w:r w:rsidRPr="00B04D0F">
        <w:t>Pokud při požáru dojde k usmrcení osoby nebo vznikne škoda vyšší než 1 milion korun, jedná se</w:t>
      </w:r>
      <w:r w:rsidR="00CC3A2F" w:rsidRPr="00B04D0F">
        <w:t> </w:t>
      </w:r>
      <w:r w:rsidRPr="00B04D0F">
        <w:t>o</w:t>
      </w:r>
      <w:r w:rsidR="00CC3A2F" w:rsidRPr="00B04D0F">
        <w:t> </w:t>
      </w:r>
      <w:r w:rsidRPr="00B04D0F">
        <w:t>tzv.</w:t>
      </w:r>
      <w:r w:rsidR="00CC3A2F" w:rsidRPr="00B04D0F">
        <w:t> </w:t>
      </w:r>
      <w:r w:rsidRPr="00B04D0F">
        <w:t>závažnou mimořádnou událost. Tyto události podléhají zvláštní evidenci. V následující tabulce je</w:t>
      </w:r>
      <w:r w:rsidR="00CC3A2F" w:rsidRPr="00B04D0F">
        <w:t> </w:t>
      </w:r>
      <w:r w:rsidRPr="00B04D0F">
        <w:t>jejich výčet za rok 201</w:t>
      </w:r>
      <w:r w:rsidR="00B04D0F" w:rsidRPr="00B04D0F">
        <w:t>8</w:t>
      </w:r>
      <w:r w:rsidRPr="00B04D0F">
        <w:t>.</w:t>
      </w:r>
    </w:p>
    <w:tbl>
      <w:tblPr>
        <w:tblStyle w:val="Styl11"/>
        <w:tblW w:w="10206" w:type="dxa"/>
        <w:tblLayout w:type="fixed"/>
        <w:tblLook w:val="04A0" w:firstRow="1" w:lastRow="0" w:firstColumn="1" w:lastColumn="0" w:noHBand="0" w:noVBand="1"/>
      </w:tblPr>
      <w:tblGrid>
        <w:gridCol w:w="1413"/>
        <w:gridCol w:w="3402"/>
        <w:gridCol w:w="2539"/>
        <w:gridCol w:w="1502"/>
        <w:gridCol w:w="1350"/>
      </w:tblGrid>
      <w:tr w:rsidR="008045DA" w:rsidRPr="00C9295B" w14:paraId="2BD417BF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1413" w:type="dxa"/>
            <w:noWrap/>
            <w:hideMark/>
          </w:tcPr>
          <w:p w14:paraId="3A5504E3" w14:textId="77777777" w:rsidR="008045DA" w:rsidRPr="00C9295B" w:rsidRDefault="008045DA" w:rsidP="00F33539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22"/>
                <w:lang w:eastAsia="cs-CZ"/>
              </w:rPr>
            </w:pPr>
            <w:r w:rsidRPr="00C9295B">
              <w:rPr>
                <w:rFonts w:ascii="Calibri" w:hAnsi="Calibri" w:cs="Calibri"/>
                <w:color w:val="FFFFFF"/>
                <w:sz w:val="22"/>
              </w:rPr>
              <w:t>Datum</w:t>
            </w:r>
          </w:p>
        </w:tc>
        <w:tc>
          <w:tcPr>
            <w:tcW w:w="3402" w:type="dxa"/>
            <w:noWrap/>
            <w:hideMark/>
          </w:tcPr>
          <w:p w14:paraId="6AA95573" w14:textId="77777777" w:rsidR="008045DA" w:rsidRPr="00C9295B" w:rsidRDefault="008045DA" w:rsidP="00F33539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22"/>
                <w:lang w:eastAsia="cs-CZ"/>
              </w:rPr>
            </w:pPr>
            <w:r w:rsidRPr="00C9295B">
              <w:rPr>
                <w:rFonts w:ascii="Calibri" w:hAnsi="Calibri" w:cs="Calibri"/>
                <w:color w:val="FFFFFF"/>
                <w:sz w:val="22"/>
              </w:rPr>
              <w:t>Popis</w:t>
            </w:r>
          </w:p>
        </w:tc>
        <w:tc>
          <w:tcPr>
            <w:tcW w:w="2539" w:type="dxa"/>
            <w:noWrap/>
            <w:hideMark/>
          </w:tcPr>
          <w:p w14:paraId="7D400693" w14:textId="77777777" w:rsidR="008045DA" w:rsidRPr="00C9295B" w:rsidRDefault="008045DA" w:rsidP="00F33539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22"/>
                <w:lang w:eastAsia="cs-CZ"/>
              </w:rPr>
            </w:pPr>
            <w:r w:rsidRPr="00C9295B">
              <w:rPr>
                <w:rFonts w:ascii="Calibri" w:hAnsi="Calibri" w:cs="Calibri"/>
                <w:color w:val="FFFFFF"/>
                <w:sz w:val="22"/>
              </w:rPr>
              <w:t>Adresa</w:t>
            </w:r>
          </w:p>
        </w:tc>
        <w:tc>
          <w:tcPr>
            <w:tcW w:w="1502" w:type="dxa"/>
            <w:noWrap/>
            <w:hideMark/>
          </w:tcPr>
          <w:p w14:paraId="1C492187" w14:textId="77777777" w:rsidR="008045DA" w:rsidRPr="00C9295B" w:rsidRDefault="008045DA" w:rsidP="00F33539">
            <w:pPr>
              <w:tabs>
                <w:tab w:val="left" w:pos="993"/>
              </w:tabs>
              <w:spacing w:after="0"/>
              <w:jc w:val="right"/>
              <w:rPr>
                <w:rFonts w:ascii="Calibri" w:eastAsia="Times New Roman" w:hAnsi="Calibri" w:cs="Times New Roman"/>
                <w:color w:val="FFFFFF" w:themeColor="background1"/>
                <w:sz w:val="22"/>
                <w:lang w:eastAsia="cs-CZ"/>
              </w:rPr>
            </w:pPr>
            <w:r w:rsidRPr="00C9295B">
              <w:rPr>
                <w:rFonts w:ascii="Calibri" w:hAnsi="Calibri" w:cs="Calibri"/>
                <w:color w:val="FFFFFF"/>
                <w:sz w:val="22"/>
              </w:rPr>
              <w:t>Výše škody</w:t>
            </w:r>
          </w:p>
        </w:tc>
        <w:tc>
          <w:tcPr>
            <w:tcW w:w="1350" w:type="dxa"/>
            <w:noWrap/>
            <w:hideMark/>
          </w:tcPr>
          <w:p w14:paraId="3C97EFB7" w14:textId="77777777" w:rsidR="008045DA" w:rsidRPr="00C9295B" w:rsidRDefault="008045DA" w:rsidP="00F33539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22"/>
                <w:lang w:eastAsia="cs-CZ"/>
              </w:rPr>
            </w:pPr>
            <w:r w:rsidRPr="00C9295B">
              <w:rPr>
                <w:rFonts w:ascii="Calibri" w:hAnsi="Calibri" w:cs="Calibri"/>
                <w:color w:val="FFFFFF"/>
                <w:sz w:val="22"/>
              </w:rPr>
              <w:t>Usmrcené osoby</w:t>
            </w:r>
          </w:p>
        </w:tc>
      </w:tr>
      <w:tr w:rsidR="008045DA" w:rsidRPr="00C9295B" w14:paraId="6D735A71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029FD32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14.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01.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4875488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bytu</w:t>
            </w:r>
          </w:p>
        </w:tc>
        <w:tc>
          <w:tcPr>
            <w:tcW w:w="2539" w:type="dxa"/>
            <w:noWrap/>
            <w:vAlign w:val="bottom"/>
            <w:hideMark/>
          </w:tcPr>
          <w:p w14:paraId="566D35F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Bílovice nad Svitavou</w:t>
            </w:r>
          </w:p>
        </w:tc>
        <w:tc>
          <w:tcPr>
            <w:tcW w:w="1502" w:type="dxa"/>
            <w:noWrap/>
            <w:vAlign w:val="bottom"/>
          </w:tcPr>
          <w:p w14:paraId="36BB64E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1 000 000 Kč</w:t>
            </w:r>
          </w:p>
        </w:tc>
        <w:tc>
          <w:tcPr>
            <w:tcW w:w="1350" w:type="dxa"/>
            <w:noWrap/>
            <w:vAlign w:val="bottom"/>
          </w:tcPr>
          <w:p w14:paraId="4E1A992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203CCE2B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7D618DF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01.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22914DA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klimatizačních jednotek ve skladovací hale</w:t>
            </w:r>
          </w:p>
        </w:tc>
        <w:tc>
          <w:tcPr>
            <w:tcW w:w="2539" w:type="dxa"/>
            <w:noWrap/>
            <w:vAlign w:val="bottom"/>
            <w:hideMark/>
          </w:tcPr>
          <w:p w14:paraId="3B5D97D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Tišnov</w:t>
            </w:r>
          </w:p>
        </w:tc>
        <w:tc>
          <w:tcPr>
            <w:tcW w:w="1502" w:type="dxa"/>
            <w:noWrap/>
            <w:vAlign w:val="bottom"/>
          </w:tcPr>
          <w:p w14:paraId="1096596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13 800 000 Kč</w:t>
            </w:r>
          </w:p>
        </w:tc>
        <w:tc>
          <w:tcPr>
            <w:tcW w:w="1350" w:type="dxa"/>
            <w:noWrap/>
            <w:vAlign w:val="bottom"/>
          </w:tcPr>
          <w:p w14:paraId="72F0F03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008080B3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57BE0D1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05.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3108A0B8" w14:textId="2CAF63A0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</w:t>
            </w:r>
            <w:r w:rsidR="00D458D7">
              <w:rPr>
                <w:rFonts w:ascii="Calibri" w:hAnsi="Calibri" w:cs="Calibri"/>
                <w:color w:val="000000"/>
                <w:sz w:val="16"/>
                <w:szCs w:val="16"/>
              </w:rPr>
              <w:t>ožár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výrobního prachu ve </w:t>
            </w:r>
            <w:proofErr w:type="spellStart"/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vzuchotechnice</w:t>
            </w:r>
            <w:proofErr w:type="spellEnd"/>
          </w:p>
        </w:tc>
        <w:tc>
          <w:tcPr>
            <w:tcW w:w="2539" w:type="dxa"/>
            <w:noWrap/>
            <w:vAlign w:val="bottom"/>
            <w:hideMark/>
          </w:tcPr>
          <w:p w14:paraId="330A6E4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Kuřim</w:t>
            </w:r>
          </w:p>
        </w:tc>
        <w:tc>
          <w:tcPr>
            <w:tcW w:w="1502" w:type="dxa"/>
            <w:noWrap/>
            <w:vAlign w:val="bottom"/>
          </w:tcPr>
          <w:p w14:paraId="3234DBC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1 500 000 Kč</w:t>
            </w:r>
          </w:p>
        </w:tc>
        <w:tc>
          <w:tcPr>
            <w:tcW w:w="1350" w:type="dxa"/>
            <w:noWrap/>
            <w:vAlign w:val="bottom"/>
          </w:tcPr>
          <w:p w14:paraId="30DF45A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7D979421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5CD602C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9349B0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rodinného domu</w:t>
            </w:r>
          </w:p>
        </w:tc>
        <w:tc>
          <w:tcPr>
            <w:tcW w:w="2539" w:type="dxa"/>
            <w:noWrap/>
            <w:vAlign w:val="bottom"/>
            <w:hideMark/>
          </w:tcPr>
          <w:p w14:paraId="122B421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Šanov</w:t>
            </w:r>
          </w:p>
        </w:tc>
        <w:tc>
          <w:tcPr>
            <w:tcW w:w="1502" w:type="dxa"/>
            <w:noWrap/>
            <w:vAlign w:val="bottom"/>
          </w:tcPr>
          <w:p w14:paraId="2093463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2 600 000 Kč</w:t>
            </w:r>
          </w:p>
        </w:tc>
        <w:tc>
          <w:tcPr>
            <w:tcW w:w="1350" w:type="dxa"/>
            <w:noWrap/>
            <w:vAlign w:val="bottom"/>
          </w:tcPr>
          <w:p w14:paraId="4CF8BDD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234619DF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3B1AAA9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21.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090EBB8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zahradní chatky</w:t>
            </w:r>
          </w:p>
        </w:tc>
        <w:tc>
          <w:tcPr>
            <w:tcW w:w="2539" w:type="dxa"/>
            <w:noWrap/>
            <w:vAlign w:val="bottom"/>
            <w:hideMark/>
          </w:tcPr>
          <w:p w14:paraId="153CA94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5337832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50 000 Kč</w:t>
            </w:r>
          </w:p>
        </w:tc>
        <w:tc>
          <w:tcPr>
            <w:tcW w:w="1350" w:type="dxa"/>
            <w:noWrap/>
            <w:vAlign w:val="bottom"/>
          </w:tcPr>
          <w:p w14:paraId="13AE5D8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</w:t>
            </w:r>
          </w:p>
        </w:tc>
      </w:tr>
      <w:tr w:rsidR="008045DA" w:rsidRPr="00C9295B" w14:paraId="5464BF41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535B4B1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705C8B5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chaty</w:t>
            </w:r>
          </w:p>
        </w:tc>
        <w:tc>
          <w:tcPr>
            <w:tcW w:w="2539" w:type="dxa"/>
            <w:noWrap/>
            <w:vAlign w:val="bottom"/>
            <w:hideMark/>
          </w:tcPr>
          <w:p w14:paraId="295A8E9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Hodonín, Čeložnice</w:t>
            </w:r>
          </w:p>
        </w:tc>
        <w:tc>
          <w:tcPr>
            <w:tcW w:w="1502" w:type="dxa"/>
            <w:noWrap/>
            <w:vAlign w:val="bottom"/>
          </w:tcPr>
          <w:p w14:paraId="121C94E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3 000 000 Kč</w:t>
            </w:r>
          </w:p>
        </w:tc>
        <w:tc>
          <w:tcPr>
            <w:tcW w:w="1350" w:type="dxa"/>
            <w:noWrap/>
            <w:vAlign w:val="bottom"/>
          </w:tcPr>
          <w:p w14:paraId="6D89A3F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337C3728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380A102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751BA04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Požár el. </w:t>
            </w:r>
            <w:proofErr w:type="gramStart"/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rozvaděče</w:t>
            </w:r>
            <w:proofErr w:type="gramEnd"/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na domě</w:t>
            </w:r>
          </w:p>
        </w:tc>
        <w:tc>
          <w:tcPr>
            <w:tcW w:w="2539" w:type="dxa"/>
            <w:noWrap/>
            <w:vAlign w:val="bottom"/>
            <w:hideMark/>
          </w:tcPr>
          <w:p w14:paraId="3FE1CA3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Troubsko</w:t>
            </w:r>
          </w:p>
        </w:tc>
        <w:tc>
          <w:tcPr>
            <w:tcW w:w="1502" w:type="dxa"/>
            <w:noWrap/>
            <w:vAlign w:val="bottom"/>
          </w:tcPr>
          <w:p w14:paraId="54189AB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3 139 000 Kč</w:t>
            </w:r>
          </w:p>
        </w:tc>
        <w:tc>
          <w:tcPr>
            <w:tcW w:w="1350" w:type="dxa"/>
            <w:noWrap/>
            <w:vAlign w:val="bottom"/>
          </w:tcPr>
          <w:p w14:paraId="4EF54C4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5EDEE5E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3F5CBA9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04.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636E3FF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nákladního automobilu</w:t>
            </w:r>
          </w:p>
        </w:tc>
        <w:tc>
          <w:tcPr>
            <w:tcW w:w="2539" w:type="dxa"/>
            <w:noWrap/>
            <w:vAlign w:val="bottom"/>
            <w:hideMark/>
          </w:tcPr>
          <w:p w14:paraId="1799BBA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Břeclav, Mikulov</w:t>
            </w:r>
          </w:p>
        </w:tc>
        <w:tc>
          <w:tcPr>
            <w:tcW w:w="1502" w:type="dxa"/>
            <w:noWrap/>
            <w:vAlign w:val="bottom"/>
          </w:tcPr>
          <w:p w14:paraId="7FC0E15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2 000 000 Kč</w:t>
            </w:r>
          </w:p>
        </w:tc>
        <w:tc>
          <w:tcPr>
            <w:tcW w:w="1350" w:type="dxa"/>
            <w:noWrap/>
            <w:vAlign w:val="bottom"/>
          </w:tcPr>
          <w:p w14:paraId="2591A11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7DF29910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2827696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0B033FA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motorového vozu</w:t>
            </w:r>
          </w:p>
        </w:tc>
        <w:tc>
          <w:tcPr>
            <w:tcW w:w="2539" w:type="dxa"/>
            <w:noWrap/>
            <w:vAlign w:val="bottom"/>
            <w:hideMark/>
          </w:tcPr>
          <w:p w14:paraId="16ADBC1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221590B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1 504 000 Kč</w:t>
            </w:r>
          </w:p>
        </w:tc>
        <w:tc>
          <w:tcPr>
            <w:tcW w:w="1350" w:type="dxa"/>
            <w:noWrap/>
            <w:vAlign w:val="bottom"/>
          </w:tcPr>
          <w:p w14:paraId="305D14C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0921E817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5EE6F04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5C9D8C9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rodinného domu</w:t>
            </w:r>
          </w:p>
        </w:tc>
        <w:tc>
          <w:tcPr>
            <w:tcW w:w="2539" w:type="dxa"/>
            <w:noWrap/>
            <w:vAlign w:val="bottom"/>
            <w:hideMark/>
          </w:tcPr>
          <w:p w14:paraId="232870A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Oleksovice</w:t>
            </w:r>
          </w:p>
        </w:tc>
        <w:tc>
          <w:tcPr>
            <w:tcW w:w="1502" w:type="dxa"/>
            <w:noWrap/>
            <w:vAlign w:val="bottom"/>
          </w:tcPr>
          <w:p w14:paraId="617675A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400 000 Kč</w:t>
            </w:r>
          </w:p>
        </w:tc>
        <w:tc>
          <w:tcPr>
            <w:tcW w:w="1350" w:type="dxa"/>
            <w:noWrap/>
            <w:vAlign w:val="bottom"/>
          </w:tcPr>
          <w:p w14:paraId="188D8B3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3</w:t>
            </w:r>
          </w:p>
        </w:tc>
      </w:tr>
      <w:tr w:rsidR="008045DA" w:rsidRPr="00C9295B" w14:paraId="301E4AC3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74D1758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30.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229768B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domu s hospodářskými objekty</w:t>
            </w:r>
          </w:p>
        </w:tc>
        <w:tc>
          <w:tcPr>
            <w:tcW w:w="2539" w:type="dxa"/>
            <w:noWrap/>
            <w:vAlign w:val="bottom"/>
          </w:tcPr>
          <w:p w14:paraId="2599A4E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Litobratřice</w:t>
            </w:r>
          </w:p>
        </w:tc>
        <w:tc>
          <w:tcPr>
            <w:tcW w:w="1502" w:type="dxa"/>
            <w:noWrap/>
            <w:vAlign w:val="bottom"/>
          </w:tcPr>
          <w:p w14:paraId="1258ED8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1 300 000 Kč</w:t>
            </w:r>
          </w:p>
        </w:tc>
        <w:tc>
          <w:tcPr>
            <w:tcW w:w="1350" w:type="dxa"/>
            <w:noWrap/>
            <w:vAlign w:val="bottom"/>
          </w:tcPr>
          <w:p w14:paraId="789CBD7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23F0FC1B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1526F97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01.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04.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33D809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bytu</w:t>
            </w:r>
          </w:p>
        </w:tc>
        <w:tc>
          <w:tcPr>
            <w:tcW w:w="2539" w:type="dxa"/>
            <w:noWrap/>
            <w:vAlign w:val="bottom"/>
          </w:tcPr>
          <w:p w14:paraId="397B987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5595FFF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1 500 000 Kč</w:t>
            </w:r>
          </w:p>
        </w:tc>
        <w:tc>
          <w:tcPr>
            <w:tcW w:w="1350" w:type="dxa"/>
            <w:noWrap/>
            <w:vAlign w:val="bottom"/>
          </w:tcPr>
          <w:p w14:paraId="7689EA5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46BFB506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6F04574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04.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494EC8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bytu</w:t>
            </w:r>
          </w:p>
        </w:tc>
        <w:tc>
          <w:tcPr>
            <w:tcW w:w="2539" w:type="dxa"/>
            <w:noWrap/>
            <w:vAlign w:val="bottom"/>
          </w:tcPr>
          <w:p w14:paraId="3041BCD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Kuřim</w:t>
            </w:r>
          </w:p>
        </w:tc>
        <w:tc>
          <w:tcPr>
            <w:tcW w:w="1502" w:type="dxa"/>
            <w:noWrap/>
            <w:vAlign w:val="bottom"/>
          </w:tcPr>
          <w:p w14:paraId="64F69C3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2 230 000 Kč</w:t>
            </w:r>
          </w:p>
        </w:tc>
        <w:tc>
          <w:tcPr>
            <w:tcW w:w="1350" w:type="dxa"/>
            <w:noWrap/>
            <w:vAlign w:val="bottom"/>
          </w:tcPr>
          <w:p w14:paraId="63D3931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58EFFB9D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439079D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05.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89E7AE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kondenzátoru v rozvodně vysokého napětí</w:t>
            </w:r>
          </w:p>
        </w:tc>
        <w:tc>
          <w:tcPr>
            <w:tcW w:w="2539" w:type="dxa"/>
            <w:noWrap/>
            <w:vAlign w:val="bottom"/>
          </w:tcPr>
          <w:p w14:paraId="12DDD54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Rajhradice</w:t>
            </w:r>
          </w:p>
        </w:tc>
        <w:tc>
          <w:tcPr>
            <w:tcW w:w="1502" w:type="dxa"/>
            <w:noWrap/>
            <w:vAlign w:val="bottom"/>
          </w:tcPr>
          <w:p w14:paraId="634C953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3 000 000 Kč</w:t>
            </w:r>
          </w:p>
        </w:tc>
        <w:tc>
          <w:tcPr>
            <w:tcW w:w="1350" w:type="dxa"/>
            <w:noWrap/>
            <w:vAlign w:val="bottom"/>
          </w:tcPr>
          <w:p w14:paraId="0C05E35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554409B1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0994A2E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263A753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závodního auta</w:t>
            </w:r>
          </w:p>
        </w:tc>
        <w:tc>
          <w:tcPr>
            <w:tcW w:w="2539" w:type="dxa"/>
            <w:noWrap/>
            <w:vAlign w:val="bottom"/>
          </w:tcPr>
          <w:p w14:paraId="2BAEF3F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Břeclav, Nikolčice</w:t>
            </w:r>
          </w:p>
        </w:tc>
        <w:tc>
          <w:tcPr>
            <w:tcW w:w="1502" w:type="dxa"/>
            <w:noWrap/>
            <w:vAlign w:val="bottom"/>
          </w:tcPr>
          <w:p w14:paraId="71D29E7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15 000 000 Kč</w:t>
            </w:r>
          </w:p>
        </w:tc>
        <w:tc>
          <w:tcPr>
            <w:tcW w:w="1350" w:type="dxa"/>
            <w:noWrap/>
            <w:vAlign w:val="bottom"/>
          </w:tcPr>
          <w:p w14:paraId="3816944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084E2D7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2E349C3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335A172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penzionu</w:t>
            </w:r>
          </w:p>
        </w:tc>
        <w:tc>
          <w:tcPr>
            <w:tcW w:w="2539" w:type="dxa"/>
            <w:noWrap/>
            <w:vAlign w:val="bottom"/>
            <w:hideMark/>
          </w:tcPr>
          <w:p w14:paraId="2236912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Znojmo</w:t>
            </w:r>
          </w:p>
        </w:tc>
        <w:tc>
          <w:tcPr>
            <w:tcW w:w="1502" w:type="dxa"/>
            <w:noWrap/>
            <w:vAlign w:val="bottom"/>
          </w:tcPr>
          <w:p w14:paraId="226B4D2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1 500 000 Kč</w:t>
            </w:r>
          </w:p>
        </w:tc>
        <w:tc>
          <w:tcPr>
            <w:tcW w:w="1350" w:type="dxa"/>
            <w:noWrap/>
            <w:vAlign w:val="bottom"/>
          </w:tcPr>
          <w:p w14:paraId="097C802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4B0F90CC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3A33166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30.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54EE738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Požár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dílny u rodinného domu</w:t>
            </w:r>
          </w:p>
        </w:tc>
        <w:tc>
          <w:tcPr>
            <w:tcW w:w="2539" w:type="dxa"/>
            <w:noWrap/>
            <w:vAlign w:val="bottom"/>
            <w:hideMark/>
          </w:tcPr>
          <w:p w14:paraId="5AD22E1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4C404AA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3 000 000 Kč</w:t>
            </w:r>
          </w:p>
        </w:tc>
        <w:tc>
          <w:tcPr>
            <w:tcW w:w="1350" w:type="dxa"/>
            <w:noWrap/>
            <w:vAlign w:val="bottom"/>
          </w:tcPr>
          <w:p w14:paraId="597DD2D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13C69F8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2F32CF8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01.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4B4F693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rodinného domu</w:t>
            </w:r>
          </w:p>
        </w:tc>
        <w:tc>
          <w:tcPr>
            <w:tcW w:w="2539" w:type="dxa"/>
            <w:noWrap/>
            <w:vAlign w:val="bottom"/>
            <w:hideMark/>
          </w:tcPr>
          <w:p w14:paraId="40837B2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0F17844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1 500 000 Kč</w:t>
            </w:r>
          </w:p>
        </w:tc>
        <w:tc>
          <w:tcPr>
            <w:tcW w:w="1350" w:type="dxa"/>
            <w:noWrap/>
            <w:vAlign w:val="bottom"/>
          </w:tcPr>
          <w:p w14:paraId="143A186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18DEFE48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45E3BB4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04.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4C94E24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Požár kombajnu</w:t>
            </w:r>
          </w:p>
        </w:tc>
        <w:tc>
          <w:tcPr>
            <w:tcW w:w="2539" w:type="dxa"/>
            <w:noWrap/>
            <w:vAlign w:val="bottom"/>
          </w:tcPr>
          <w:p w14:paraId="06B9497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Tvarožná</w:t>
            </w:r>
          </w:p>
        </w:tc>
        <w:tc>
          <w:tcPr>
            <w:tcW w:w="1502" w:type="dxa"/>
            <w:noWrap/>
            <w:vAlign w:val="bottom"/>
          </w:tcPr>
          <w:p w14:paraId="0D44DA6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3 801 000 Kč</w:t>
            </w:r>
          </w:p>
        </w:tc>
        <w:tc>
          <w:tcPr>
            <w:tcW w:w="1350" w:type="dxa"/>
            <w:noWrap/>
            <w:vAlign w:val="bottom"/>
          </w:tcPr>
          <w:p w14:paraId="257BC91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5FB97AE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3DCDD21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05.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C01B69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osoby</w:t>
            </w:r>
          </w:p>
        </w:tc>
        <w:tc>
          <w:tcPr>
            <w:tcW w:w="2539" w:type="dxa"/>
            <w:noWrap/>
            <w:vAlign w:val="bottom"/>
          </w:tcPr>
          <w:p w14:paraId="08C595F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Vyškov, Drnovice</w:t>
            </w:r>
          </w:p>
        </w:tc>
        <w:tc>
          <w:tcPr>
            <w:tcW w:w="1502" w:type="dxa"/>
            <w:noWrap/>
            <w:vAlign w:val="bottom"/>
          </w:tcPr>
          <w:p w14:paraId="1F1714E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 Kč</w:t>
            </w:r>
          </w:p>
        </w:tc>
        <w:tc>
          <w:tcPr>
            <w:tcW w:w="1350" w:type="dxa"/>
            <w:noWrap/>
            <w:vAlign w:val="bottom"/>
          </w:tcPr>
          <w:p w14:paraId="5389922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</w:t>
            </w:r>
          </w:p>
        </w:tc>
      </w:tr>
      <w:tr w:rsidR="008045DA" w:rsidRPr="00C9295B" w14:paraId="6D318DFF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69ADA0E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450195DB" w14:textId="221E704D" w:rsidR="008045DA" w:rsidRPr="00C9295B" w:rsidRDefault="008045DA" w:rsidP="00D70D08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Požár kontejnerů s 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ro</w:t>
            </w:r>
            <w:r w:rsidR="00D70D08">
              <w:rPr>
                <w:rFonts w:ascii="Calibri" w:hAnsi="Calibri" w:cs="Calibri"/>
                <w:color w:val="000000"/>
                <w:sz w:val="16"/>
                <w:szCs w:val="16"/>
              </w:rPr>
              <w:t>z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říšením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na střechu</w:t>
            </w:r>
          </w:p>
        </w:tc>
        <w:tc>
          <w:tcPr>
            <w:tcW w:w="2539" w:type="dxa"/>
            <w:noWrap/>
            <w:vAlign w:val="bottom"/>
          </w:tcPr>
          <w:p w14:paraId="68DEBC4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43EA328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5 513 000 Kč</w:t>
            </w:r>
          </w:p>
        </w:tc>
        <w:tc>
          <w:tcPr>
            <w:tcW w:w="1350" w:type="dxa"/>
            <w:noWrap/>
            <w:vAlign w:val="bottom"/>
          </w:tcPr>
          <w:p w14:paraId="0AA1687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598DF844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212157A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72BE68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rodinného domu</w:t>
            </w:r>
          </w:p>
        </w:tc>
        <w:tc>
          <w:tcPr>
            <w:tcW w:w="2539" w:type="dxa"/>
            <w:noWrap/>
            <w:vAlign w:val="bottom"/>
          </w:tcPr>
          <w:p w14:paraId="0A387D0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Oleksovice</w:t>
            </w:r>
          </w:p>
        </w:tc>
        <w:tc>
          <w:tcPr>
            <w:tcW w:w="1502" w:type="dxa"/>
            <w:noWrap/>
            <w:vAlign w:val="bottom"/>
          </w:tcPr>
          <w:p w14:paraId="3420314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 Kč</w:t>
            </w:r>
          </w:p>
        </w:tc>
        <w:tc>
          <w:tcPr>
            <w:tcW w:w="1350" w:type="dxa"/>
            <w:noWrap/>
            <w:vAlign w:val="bottom"/>
          </w:tcPr>
          <w:p w14:paraId="5210620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1</w:t>
            </w:r>
          </w:p>
        </w:tc>
      </w:tr>
      <w:tr w:rsidR="008045DA" w:rsidRPr="00C9295B" w14:paraId="6F8F28F2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367A325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08EA84E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žací mlátičky</w:t>
            </w:r>
          </w:p>
        </w:tc>
        <w:tc>
          <w:tcPr>
            <w:tcW w:w="2539" w:type="dxa"/>
            <w:noWrap/>
            <w:vAlign w:val="bottom"/>
          </w:tcPr>
          <w:p w14:paraId="27F891F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Šafov</w:t>
            </w:r>
          </w:p>
        </w:tc>
        <w:tc>
          <w:tcPr>
            <w:tcW w:w="1502" w:type="dxa"/>
            <w:noWrap/>
            <w:vAlign w:val="bottom"/>
          </w:tcPr>
          <w:p w14:paraId="06039B1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4 800 000 Kč</w:t>
            </w:r>
          </w:p>
        </w:tc>
        <w:tc>
          <w:tcPr>
            <w:tcW w:w="1350" w:type="dxa"/>
            <w:noWrap/>
            <w:vAlign w:val="bottom"/>
          </w:tcPr>
          <w:p w14:paraId="5361F20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3ECE3862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6222B86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69096E9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stohu</w:t>
            </w:r>
          </w:p>
        </w:tc>
        <w:tc>
          <w:tcPr>
            <w:tcW w:w="2539" w:type="dxa"/>
            <w:noWrap/>
            <w:vAlign w:val="bottom"/>
          </w:tcPr>
          <w:p w14:paraId="29E42D3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Hevlín</w:t>
            </w:r>
          </w:p>
        </w:tc>
        <w:tc>
          <w:tcPr>
            <w:tcW w:w="1502" w:type="dxa"/>
            <w:noWrap/>
            <w:vAlign w:val="bottom"/>
          </w:tcPr>
          <w:p w14:paraId="31A642D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1 000 000 Kč</w:t>
            </w:r>
          </w:p>
        </w:tc>
        <w:tc>
          <w:tcPr>
            <w:tcW w:w="1350" w:type="dxa"/>
            <w:noWrap/>
            <w:vAlign w:val="bottom"/>
          </w:tcPr>
          <w:p w14:paraId="525FC32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10226366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0855EE8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63AD871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pole</w:t>
            </w:r>
          </w:p>
        </w:tc>
        <w:tc>
          <w:tcPr>
            <w:tcW w:w="2539" w:type="dxa"/>
            <w:noWrap/>
            <w:vAlign w:val="bottom"/>
          </w:tcPr>
          <w:p w14:paraId="13245E7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Blansko, Velké Opatovice</w:t>
            </w:r>
          </w:p>
        </w:tc>
        <w:tc>
          <w:tcPr>
            <w:tcW w:w="1502" w:type="dxa"/>
            <w:noWrap/>
            <w:vAlign w:val="bottom"/>
          </w:tcPr>
          <w:p w14:paraId="7548BE4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2 012 500 Kč</w:t>
            </w:r>
          </w:p>
        </w:tc>
        <w:tc>
          <w:tcPr>
            <w:tcW w:w="1350" w:type="dxa"/>
            <w:noWrap/>
            <w:vAlign w:val="bottom"/>
          </w:tcPr>
          <w:p w14:paraId="02B90C8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609CD8D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124BF70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04.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08.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0751AB0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strojů pod přístřeškem</w:t>
            </w:r>
          </w:p>
        </w:tc>
        <w:tc>
          <w:tcPr>
            <w:tcW w:w="2539" w:type="dxa"/>
            <w:noWrap/>
            <w:vAlign w:val="bottom"/>
          </w:tcPr>
          <w:p w14:paraId="631A13D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7A76F337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2 110 000 Kč</w:t>
            </w:r>
          </w:p>
        </w:tc>
        <w:tc>
          <w:tcPr>
            <w:tcW w:w="1350" w:type="dxa"/>
            <w:noWrap/>
            <w:vAlign w:val="bottom"/>
          </w:tcPr>
          <w:p w14:paraId="405D915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1A82193D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7C38B3E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08.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265BB84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skladu</w:t>
            </w:r>
          </w:p>
        </w:tc>
        <w:tc>
          <w:tcPr>
            <w:tcW w:w="2539" w:type="dxa"/>
            <w:noWrap/>
            <w:vAlign w:val="bottom"/>
          </w:tcPr>
          <w:p w14:paraId="27B88D2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Blansko, Lysice</w:t>
            </w:r>
          </w:p>
        </w:tc>
        <w:tc>
          <w:tcPr>
            <w:tcW w:w="1502" w:type="dxa"/>
            <w:noWrap/>
            <w:vAlign w:val="bottom"/>
          </w:tcPr>
          <w:p w14:paraId="6E0AD39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1 800 000 Kč</w:t>
            </w:r>
          </w:p>
        </w:tc>
        <w:tc>
          <w:tcPr>
            <w:tcW w:w="1350" w:type="dxa"/>
            <w:noWrap/>
            <w:vAlign w:val="bottom"/>
          </w:tcPr>
          <w:p w14:paraId="30647FA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3D6AACB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0C0EFE6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08.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36423C3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vyvážecí soupravy</w:t>
            </w:r>
          </w:p>
        </w:tc>
        <w:tc>
          <w:tcPr>
            <w:tcW w:w="2539" w:type="dxa"/>
            <w:noWrap/>
            <w:vAlign w:val="bottom"/>
          </w:tcPr>
          <w:p w14:paraId="260DB7F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Znojmo, Rozkoš</w:t>
            </w:r>
          </w:p>
        </w:tc>
        <w:tc>
          <w:tcPr>
            <w:tcW w:w="1502" w:type="dxa"/>
            <w:noWrap/>
            <w:vAlign w:val="bottom"/>
          </w:tcPr>
          <w:p w14:paraId="775672D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3 503 900 Kč</w:t>
            </w:r>
          </w:p>
        </w:tc>
        <w:tc>
          <w:tcPr>
            <w:tcW w:w="1350" w:type="dxa"/>
            <w:noWrap/>
            <w:vAlign w:val="bottom"/>
          </w:tcPr>
          <w:p w14:paraId="4A80773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5EDE781A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407178C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08.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5C32FA8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výrobní haly</w:t>
            </w:r>
          </w:p>
        </w:tc>
        <w:tc>
          <w:tcPr>
            <w:tcW w:w="2539" w:type="dxa"/>
            <w:noWrap/>
            <w:vAlign w:val="bottom"/>
          </w:tcPr>
          <w:p w14:paraId="2AC2DD0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Blansko, Blansko</w:t>
            </w:r>
          </w:p>
        </w:tc>
        <w:tc>
          <w:tcPr>
            <w:tcW w:w="1502" w:type="dxa"/>
            <w:noWrap/>
            <w:vAlign w:val="bottom"/>
          </w:tcPr>
          <w:p w14:paraId="10A5F4F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30 000 000 Kč</w:t>
            </w:r>
          </w:p>
        </w:tc>
        <w:tc>
          <w:tcPr>
            <w:tcW w:w="1350" w:type="dxa"/>
            <w:noWrap/>
            <w:vAlign w:val="bottom"/>
          </w:tcPr>
          <w:p w14:paraId="49B2792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3A8F16C0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17B25A5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21.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304137E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kulturního domu</w:t>
            </w:r>
          </w:p>
        </w:tc>
        <w:tc>
          <w:tcPr>
            <w:tcW w:w="2539" w:type="dxa"/>
            <w:noWrap/>
            <w:vAlign w:val="bottom"/>
          </w:tcPr>
          <w:p w14:paraId="5109EFB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Vyškov, Drnovice</w:t>
            </w:r>
          </w:p>
        </w:tc>
        <w:tc>
          <w:tcPr>
            <w:tcW w:w="1502" w:type="dxa"/>
            <w:noWrap/>
            <w:vAlign w:val="bottom"/>
          </w:tcPr>
          <w:p w14:paraId="053DD05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25 000 000 Kč</w:t>
            </w:r>
          </w:p>
        </w:tc>
        <w:tc>
          <w:tcPr>
            <w:tcW w:w="1350" w:type="dxa"/>
            <w:noWrap/>
            <w:vAlign w:val="bottom"/>
          </w:tcPr>
          <w:p w14:paraId="2F6E6E6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298591E9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1E68A4B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24.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2F838F3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kombajnu</w:t>
            </w:r>
          </w:p>
        </w:tc>
        <w:tc>
          <w:tcPr>
            <w:tcW w:w="2539" w:type="dxa"/>
            <w:noWrap/>
            <w:vAlign w:val="bottom"/>
          </w:tcPr>
          <w:p w14:paraId="651B0F0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Pasohlávky</w:t>
            </w:r>
          </w:p>
        </w:tc>
        <w:tc>
          <w:tcPr>
            <w:tcW w:w="1502" w:type="dxa"/>
            <w:noWrap/>
            <w:vAlign w:val="bottom"/>
          </w:tcPr>
          <w:p w14:paraId="5A1D0AD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6 270 000 Kč</w:t>
            </w:r>
          </w:p>
        </w:tc>
        <w:tc>
          <w:tcPr>
            <w:tcW w:w="1350" w:type="dxa"/>
            <w:noWrap/>
            <w:vAlign w:val="bottom"/>
          </w:tcPr>
          <w:p w14:paraId="2734A40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2E38FFF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043B6AA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27.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7677DF7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skladů se sušenými květinami</w:t>
            </w:r>
          </w:p>
        </w:tc>
        <w:tc>
          <w:tcPr>
            <w:tcW w:w="2539" w:type="dxa"/>
            <w:noWrap/>
            <w:vAlign w:val="bottom"/>
          </w:tcPr>
          <w:p w14:paraId="6FC58F2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Bratčice</w:t>
            </w:r>
          </w:p>
        </w:tc>
        <w:tc>
          <w:tcPr>
            <w:tcW w:w="1502" w:type="dxa"/>
            <w:noWrap/>
            <w:vAlign w:val="bottom"/>
          </w:tcPr>
          <w:p w14:paraId="0912D0B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2 800 000 Kč</w:t>
            </w:r>
          </w:p>
        </w:tc>
        <w:tc>
          <w:tcPr>
            <w:tcW w:w="1350" w:type="dxa"/>
            <w:noWrap/>
            <w:vAlign w:val="bottom"/>
          </w:tcPr>
          <w:p w14:paraId="31DE0A2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17A57EEC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5BC0999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09.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06D1478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bytu</w:t>
            </w:r>
          </w:p>
        </w:tc>
        <w:tc>
          <w:tcPr>
            <w:tcW w:w="2539" w:type="dxa"/>
            <w:noWrap/>
            <w:vAlign w:val="bottom"/>
          </w:tcPr>
          <w:p w14:paraId="25B170F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Hodonín, Velká nad Veličkou</w:t>
            </w:r>
          </w:p>
        </w:tc>
        <w:tc>
          <w:tcPr>
            <w:tcW w:w="1502" w:type="dxa"/>
            <w:noWrap/>
            <w:vAlign w:val="bottom"/>
          </w:tcPr>
          <w:p w14:paraId="2348722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1 850 000 Kč</w:t>
            </w:r>
          </w:p>
        </w:tc>
        <w:tc>
          <w:tcPr>
            <w:tcW w:w="1350" w:type="dxa"/>
            <w:noWrap/>
            <w:vAlign w:val="bottom"/>
          </w:tcPr>
          <w:p w14:paraId="2D51012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3E66B66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4302EA1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10.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61DB63B2" w14:textId="127D0C2B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</w:t>
            </w:r>
            <w:r w:rsidR="00D458D7">
              <w:rPr>
                <w:rFonts w:ascii="Calibri" w:hAnsi="Calibri" w:cs="Calibri"/>
                <w:color w:val="000000"/>
                <w:sz w:val="16"/>
                <w:szCs w:val="16"/>
              </w:rPr>
              <w:t>ožár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bagru v hale</w:t>
            </w:r>
          </w:p>
        </w:tc>
        <w:tc>
          <w:tcPr>
            <w:tcW w:w="2539" w:type="dxa"/>
            <w:noWrap/>
            <w:vAlign w:val="bottom"/>
          </w:tcPr>
          <w:p w14:paraId="388CA0B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05FE92C1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1 900 000 Kč</w:t>
            </w:r>
          </w:p>
        </w:tc>
        <w:tc>
          <w:tcPr>
            <w:tcW w:w="1350" w:type="dxa"/>
            <w:noWrap/>
            <w:vAlign w:val="bottom"/>
          </w:tcPr>
          <w:p w14:paraId="1250BCC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49109C1B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0571137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06.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10.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5E03B77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bytu</w:t>
            </w:r>
          </w:p>
        </w:tc>
        <w:tc>
          <w:tcPr>
            <w:tcW w:w="2539" w:type="dxa"/>
            <w:noWrap/>
            <w:vAlign w:val="bottom"/>
          </w:tcPr>
          <w:p w14:paraId="4FA1E27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Hodonín, Hodonín</w:t>
            </w:r>
          </w:p>
        </w:tc>
        <w:tc>
          <w:tcPr>
            <w:tcW w:w="1502" w:type="dxa"/>
            <w:noWrap/>
            <w:vAlign w:val="bottom"/>
          </w:tcPr>
          <w:p w14:paraId="1078C1D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1 200 000 Kč</w:t>
            </w:r>
          </w:p>
        </w:tc>
        <w:tc>
          <w:tcPr>
            <w:tcW w:w="1350" w:type="dxa"/>
            <w:noWrap/>
            <w:vAlign w:val="bottom"/>
          </w:tcPr>
          <w:p w14:paraId="03B16F8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3D0462DD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1D41A0A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10.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10.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79BC451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rodinného domu</w:t>
            </w:r>
          </w:p>
        </w:tc>
        <w:tc>
          <w:tcPr>
            <w:tcW w:w="2539" w:type="dxa"/>
            <w:noWrap/>
            <w:vAlign w:val="bottom"/>
          </w:tcPr>
          <w:p w14:paraId="46B4305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Vyškov, Drysice</w:t>
            </w:r>
          </w:p>
        </w:tc>
        <w:tc>
          <w:tcPr>
            <w:tcW w:w="1502" w:type="dxa"/>
            <w:noWrap/>
            <w:vAlign w:val="bottom"/>
          </w:tcPr>
          <w:p w14:paraId="09AF6C7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1 442 000 Kč</w:t>
            </w:r>
          </w:p>
        </w:tc>
        <w:tc>
          <w:tcPr>
            <w:tcW w:w="1350" w:type="dxa"/>
            <w:noWrap/>
            <w:vAlign w:val="bottom"/>
          </w:tcPr>
          <w:p w14:paraId="29E122E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10D88FCD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6C51908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03.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0234A0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rodinného domu</w:t>
            </w:r>
          </w:p>
        </w:tc>
        <w:tc>
          <w:tcPr>
            <w:tcW w:w="2539" w:type="dxa"/>
            <w:noWrap/>
            <w:vAlign w:val="bottom"/>
          </w:tcPr>
          <w:p w14:paraId="34DB385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Blansko, Valchov</w:t>
            </w:r>
          </w:p>
        </w:tc>
        <w:tc>
          <w:tcPr>
            <w:tcW w:w="1502" w:type="dxa"/>
            <w:noWrap/>
            <w:vAlign w:val="bottom"/>
          </w:tcPr>
          <w:p w14:paraId="590E61D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500 000 Kč</w:t>
            </w:r>
          </w:p>
        </w:tc>
        <w:tc>
          <w:tcPr>
            <w:tcW w:w="1350" w:type="dxa"/>
            <w:noWrap/>
            <w:vAlign w:val="bottom"/>
          </w:tcPr>
          <w:p w14:paraId="17CC39F8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2</w:t>
            </w:r>
          </w:p>
        </w:tc>
      </w:tr>
      <w:tr w:rsidR="008045DA" w:rsidRPr="00C9295B" w14:paraId="7BEA32C9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5F11617F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10.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38D61D8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skladové haly s dílnou</w:t>
            </w:r>
          </w:p>
        </w:tc>
        <w:tc>
          <w:tcPr>
            <w:tcW w:w="2539" w:type="dxa"/>
            <w:noWrap/>
            <w:vAlign w:val="bottom"/>
          </w:tcPr>
          <w:p w14:paraId="093890F4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Brno-město, Brno</w:t>
            </w:r>
          </w:p>
        </w:tc>
        <w:tc>
          <w:tcPr>
            <w:tcW w:w="1502" w:type="dxa"/>
            <w:noWrap/>
            <w:vAlign w:val="bottom"/>
          </w:tcPr>
          <w:p w14:paraId="5A1D953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2 500 000 Kč</w:t>
            </w:r>
          </w:p>
        </w:tc>
        <w:tc>
          <w:tcPr>
            <w:tcW w:w="1350" w:type="dxa"/>
            <w:noWrap/>
            <w:vAlign w:val="bottom"/>
          </w:tcPr>
          <w:p w14:paraId="3BF332A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241E89A2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62AB433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13.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5F3EEBC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pergoly a rodinného domu</w:t>
            </w:r>
          </w:p>
        </w:tc>
        <w:tc>
          <w:tcPr>
            <w:tcW w:w="2539" w:type="dxa"/>
            <w:noWrap/>
            <w:vAlign w:val="bottom"/>
          </w:tcPr>
          <w:p w14:paraId="0BE8E84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Brno-venkov, Nosislav</w:t>
            </w:r>
          </w:p>
        </w:tc>
        <w:tc>
          <w:tcPr>
            <w:tcW w:w="1502" w:type="dxa"/>
            <w:noWrap/>
            <w:vAlign w:val="bottom"/>
          </w:tcPr>
          <w:p w14:paraId="01228B63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3 000 000 Kč</w:t>
            </w:r>
          </w:p>
        </w:tc>
        <w:tc>
          <w:tcPr>
            <w:tcW w:w="1350" w:type="dxa"/>
            <w:noWrap/>
            <w:vAlign w:val="bottom"/>
          </w:tcPr>
          <w:p w14:paraId="254A07E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30A74974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3" w:type="dxa"/>
            <w:noWrap/>
            <w:vAlign w:val="bottom"/>
          </w:tcPr>
          <w:p w14:paraId="4292C0D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12.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02" w:type="dxa"/>
            <w:noWrap/>
            <w:vAlign w:val="bottom"/>
          </w:tcPr>
          <w:p w14:paraId="12FDB88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Požár bytu</w:t>
            </w:r>
          </w:p>
        </w:tc>
        <w:tc>
          <w:tcPr>
            <w:tcW w:w="2539" w:type="dxa"/>
            <w:noWrap/>
            <w:vAlign w:val="bottom"/>
          </w:tcPr>
          <w:p w14:paraId="2A9D44A0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Hodonín, Hodonín</w:t>
            </w:r>
          </w:p>
        </w:tc>
        <w:tc>
          <w:tcPr>
            <w:tcW w:w="1502" w:type="dxa"/>
            <w:noWrap/>
            <w:vAlign w:val="bottom"/>
          </w:tcPr>
          <w:p w14:paraId="6E5E7455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9295B">
              <w:rPr>
                <w:rFonts w:ascii="Calibri" w:hAnsi="Calibri" w:cs="Calibri"/>
                <w:color w:val="000000"/>
                <w:sz w:val="16"/>
                <w:szCs w:val="16"/>
              </w:rPr>
              <w:t>1 500 000 Kč</w:t>
            </w:r>
          </w:p>
        </w:tc>
        <w:tc>
          <w:tcPr>
            <w:tcW w:w="1350" w:type="dxa"/>
            <w:noWrap/>
            <w:vAlign w:val="bottom"/>
          </w:tcPr>
          <w:p w14:paraId="38A1C24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 w:rsidRPr="00C9295B"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8045DA" w:rsidRPr="00C9295B" w14:paraId="4C1B93E4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4815" w:type="dxa"/>
            <w:gridSpan w:val="2"/>
            <w:shd w:val="clear" w:color="auto" w:fill="190D55"/>
            <w:noWrap/>
          </w:tcPr>
          <w:p w14:paraId="1CB9C64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Cs w:val="16"/>
              </w:rPr>
              <w:t>Celkem 2018</w:t>
            </w:r>
          </w:p>
        </w:tc>
        <w:tc>
          <w:tcPr>
            <w:tcW w:w="2539" w:type="dxa"/>
            <w:shd w:val="clear" w:color="auto" w:fill="190D55"/>
            <w:noWrap/>
          </w:tcPr>
          <w:p w14:paraId="1DF945A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</w:p>
        </w:tc>
        <w:tc>
          <w:tcPr>
            <w:tcW w:w="1502" w:type="dxa"/>
            <w:shd w:val="clear" w:color="auto" w:fill="190D55"/>
            <w:noWrap/>
            <w:vAlign w:val="bottom"/>
          </w:tcPr>
          <w:p w14:paraId="7EF2BF2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160 525 400 Kč</w:t>
            </w:r>
          </w:p>
        </w:tc>
        <w:tc>
          <w:tcPr>
            <w:tcW w:w="1350" w:type="dxa"/>
            <w:shd w:val="clear" w:color="auto" w:fill="190D55"/>
            <w:noWrap/>
            <w:vAlign w:val="bottom"/>
          </w:tcPr>
          <w:p w14:paraId="419D56E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8</w:t>
            </w:r>
          </w:p>
        </w:tc>
      </w:tr>
      <w:tr w:rsidR="008045DA" w:rsidRPr="00C9295B" w14:paraId="23CB8FE6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4815" w:type="dxa"/>
            <w:gridSpan w:val="2"/>
            <w:shd w:val="clear" w:color="auto" w:fill="190D55"/>
            <w:noWrap/>
          </w:tcPr>
          <w:p w14:paraId="59055F9A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Celkem 2017</w:t>
            </w:r>
          </w:p>
        </w:tc>
        <w:tc>
          <w:tcPr>
            <w:tcW w:w="2539" w:type="dxa"/>
            <w:shd w:val="clear" w:color="auto" w:fill="190D55"/>
            <w:noWrap/>
          </w:tcPr>
          <w:p w14:paraId="3E31859D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</w:p>
        </w:tc>
        <w:tc>
          <w:tcPr>
            <w:tcW w:w="1502" w:type="dxa"/>
            <w:shd w:val="clear" w:color="auto" w:fill="190D55"/>
            <w:noWrap/>
            <w:vAlign w:val="bottom"/>
          </w:tcPr>
          <w:p w14:paraId="0CDFBCBE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120 595 000 Kč</w:t>
            </w:r>
          </w:p>
        </w:tc>
        <w:tc>
          <w:tcPr>
            <w:tcW w:w="1350" w:type="dxa"/>
            <w:shd w:val="clear" w:color="auto" w:fill="190D55"/>
            <w:noWrap/>
            <w:vAlign w:val="bottom"/>
          </w:tcPr>
          <w:p w14:paraId="7E587D4B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14</w:t>
            </w:r>
          </w:p>
        </w:tc>
      </w:tr>
      <w:tr w:rsidR="008045DA" w:rsidRPr="00C9295B" w14:paraId="5150855E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4815" w:type="dxa"/>
            <w:gridSpan w:val="2"/>
            <w:shd w:val="clear" w:color="auto" w:fill="190D55"/>
            <w:noWrap/>
          </w:tcPr>
          <w:p w14:paraId="535C2286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Celkem 2016</w:t>
            </w:r>
          </w:p>
        </w:tc>
        <w:tc>
          <w:tcPr>
            <w:tcW w:w="2539" w:type="dxa"/>
            <w:shd w:val="clear" w:color="auto" w:fill="190D55"/>
            <w:noWrap/>
          </w:tcPr>
          <w:p w14:paraId="10A562D2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</w:p>
        </w:tc>
        <w:tc>
          <w:tcPr>
            <w:tcW w:w="1502" w:type="dxa"/>
            <w:shd w:val="clear" w:color="auto" w:fill="190D55"/>
            <w:noWrap/>
            <w:vAlign w:val="bottom"/>
          </w:tcPr>
          <w:p w14:paraId="33CCDA99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429 825 100 Kč</w:t>
            </w:r>
          </w:p>
        </w:tc>
        <w:tc>
          <w:tcPr>
            <w:tcW w:w="1350" w:type="dxa"/>
            <w:shd w:val="clear" w:color="auto" w:fill="190D55"/>
            <w:noWrap/>
            <w:vAlign w:val="bottom"/>
          </w:tcPr>
          <w:p w14:paraId="54EADDEC" w14:textId="77777777" w:rsidR="008045DA" w:rsidRPr="00C9295B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Cs w:val="16"/>
              </w:rPr>
            </w:pPr>
            <w:r w:rsidRPr="00C9295B">
              <w:rPr>
                <w:rFonts w:ascii="Calibri" w:hAnsi="Calibri" w:cs="Calibri"/>
                <w:color w:val="FFFFFF" w:themeColor="background1"/>
                <w:szCs w:val="16"/>
              </w:rPr>
              <w:t>15</w:t>
            </w:r>
          </w:p>
        </w:tc>
      </w:tr>
    </w:tbl>
    <w:p w14:paraId="0664B6B4" w14:textId="77777777" w:rsidR="00974682" w:rsidRPr="00A4451B" w:rsidRDefault="00974682" w:rsidP="00E50565">
      <w:pPr>
        <w:pStyle w:val="Titulek"/>
        <w:rPr>
          <w:highlight w:val="yellow"/>
        </w:rPr>
      </w:pPr>
    </w:p>
    <w:p w14:paraId="4B08903B" w14:textId="144B4525" w:rsidR="00872E02" w:rsidRPr="00A4451B" w:rsidRDefault="008045DA" w:rsidP="0097420C">
      <w:pPr>
        <w:tabs>
          <w:tab w:val="left" w:pos="993"/>
        </w:tabs>
        <w:jc w:val="center"/>
        <w:rPr>
          <w:highlight w:val="yellow"/>
        </w:rPr>
      </w:pPr>
      <w:r>
        <w:rPr>
          <w:noProof/>
          <w:lang w:eastAsia="cs-CZ"/>
        </w:rPr>
        <w:lastRenderedPageBreak/>
        <w:drawing>
          <wp:inline distT="0" distB="0" distL="0" distR="0" wp14:anchorId="19B60060" wp14:editId="285D3042">
            <wp:extent cx="6645596" cy="4474427"/>
            <wp:effectExtent l="0" t="0" r="3175" b="2540"/>
            <wp:docPr id="662" name="Graf 662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154406A7-E9A2-4236-ADB0-A7FC0244AF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14:paraId="238ACB8F" w14:textId="77777777" w:rsidR="008045DA" w:rsidRPr="00171AA1" w:rsidRDefault="008045DA" w:rsidP="008045DA">
      <w:pPr>
        <w:tabs>
          <w:tab w:val="left" w:pos="993"/>
        </w:tabs>
        <w:jc w:val="center"/>
        <w:rPr>
          <w:highlight w:val="yellow"/>
        </w:rPr>
      </w:pPr>
      <w:bookmarkStart w:id="47" w:name="_Toc443584110"/>
      <w:r>
        <w:rPr>
          <w:noProof/>
          <w:lang w:eastAsia="cs-CZ"/>
        </w:rPr>
        <w:drawing>
          <wp:inline distT="0" distB="0" distL="0" distR="0" wp14:anchorId="1EAFF089" wp14:editId="5EAB8B76">
            <wp:extent cx="6629656" cy="3794572"/>
            <wp:effectExtent l="0" t="0" r="0" b="0"/>
            <wp:docPr id="663" name="Graf 663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1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14:paraId="73751A57" w14:textId="77777777" w:rsidR="008045DA" w:rsidRPr="00171AA1" w:rsidRDefault="008045DA" w:rsidP="008045DA">
      <w:pPr>
        <w:tabs>
          <w:tab w:val="left" w:pos="993"/>
        </w:tabs>
        <w:jc w:val="center"/>
        <w:rPr>
          <w:highlight w:val="yellow"/>
        </w:rPr>
      </w:pPr>
      <w:r>
        <w:rPr>
          <w:noProof/>
          <w:lang w:eastAsia="cs-CZ"/>
        </w:rPr>
        <w:lastRenderedPageBreak/>
        <w:drawing>
          <wp:inline distT="0" distB="0" distL="0" distR="0" wp14:anchorId="6E8069E6" wp14:editId="4F6B84C8">
            <wp:extent cx="6644621" cy="3698964"/>
            <wp:effectExtent l="0" t="0" r="4445" b="0"/>
            <wp:docPr id="664" name="Graf 664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14:paraId="363D46E8" w14:textId="3384389A" w:rsidR="00714633" w:rsidRPr="00A4451B" w:rsidRDefault="00714633" w:rsidP="000B2CAB">
      <w:pPr>
        <w:tabs>
          <w:tab w:val="left" w:pos="993"/>
        </w:tabs>
        <w:rPr>
          <w:highlight w:val="yellow"/>
        </w:rPr>
      </w:pPr>
    </w:p>
    <w:p w14:paraId="727C2ABC" w14:textId="54A3655B" w:rsidR="00714633" w:rsidRPr="00A4451B" w:rsidRDefault="00714633" w:rsidP="000B2CAB">
      <w:pPr>
        <w:tabs>
          <w:tab w:val="left" w:pos="993"/>
        </w:tabs>
        <w:rPr>
          <w:highlight w:val="yellow"/>
        </w:rPr>
      </w:pPr>
    </w:p>
    <w:p w14:paraId="1B742908" w14:textId="77777777" w:rsidR="00714633" w:rsidRPr="00A4451B" w:rsidRDefault="00714633" w:rsidP="000B2CAB">
      <w:pPr>
        <w:tabs>
          <w:tab w:val="left" w:pos="993"/>
        </w:tabs>
        <w:rPr>
          <w:highlight w:val="yellow"/>
        </w:rPr>
        <w:sectPr w:rsidR="00714633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6567E8CB" w14:textId="4F698B4D" w:rsidR="00620EFC" w:rsidRPr="00720FEE" w:rsidRDefault="009C7C28" w:rsidP="00620EFC">
      <w:bookmarkStart w:id="48" w:name="_Toc470514521"/>
      <w:r>
        <w:lastRenderedPageBreak/>
        <w:t>P</w:t>
      </w:r>
      <w:r w:rsidRPr="001A66DF">
        <w:t>ožár úmyslně</w:t>
      </w:r>
      <w:r w:rsidR="000327BC">
        <w:t xml:space="preserve"> založený, způsobený dětmi nebo </w:t>
      </w:r>
      <w:proofErr w:type="spellStart"/>
      <w:r w:rsidRPr="001A66DF">
        <w:t>neprokázaně</w:t>
      </w:r>
      <w:proofErr w:type="spellEnd"/>
      <w:r w:rsidRPr="001A66DF">
        <w:t xml:space="preserve"> zaviněný je evidován v 594 případech</w:t>
      </w:r>
      <w:r>
        <w:t xml:space="preserve"> (32 %) a jedná se tak o nejčastější příčinu vzniku požáru za rok 2018 (</w:t>
      </w:r>
      <w:r w:rsidRPr="00706C1C">
        <w:t>60 úmyslné zapálení, 520</w:t>
      </w:r>
      <w:r>
        <w:t xml:space="preserve"> neprokázané zavinění, 13 </w:t>
      </w:r>
      <w:r w:rsidRPr="00706C1C">
        <w:t>děti</w:t>
      </w:r>
      <w:r w:rsidR="000327BC">
        <w:t>, 1 </w:t>
      </w:r>
      <w:proofErr w:type="spellStart"/>
      <w:r>
        <w:t>sebe</w:t>
      </w:r>
      <w:r w:rsidRPr="00706C1C">
        <w:t>vražený</w:t>
      </w:r>
      <w:proofErr w:type="spellEnd"/>
      <w:r w:rsidRPr="00706C1C">
        <w:t xml:space="preserve"> úmysl).</w:t>
      </w:r>
      <w:r>
        <w:t xml:space="preserve"> Druhou nejčastější příčinou je n</w:t>
      </w:r>
      <w:r w:rsidR="00620EFC" w:rsidRPr="001A66DF">
        <w:t>edbalost, při níž lidé způsobili požár v 5</w:t>
      </w:r>
      <w:r w:rsidR="001A66DF" w:rsidRPr="001A66DF">
        <w:t>54</w:t>
      </w:r>
      <w:r w:rsidR="00620EFC" w:rsidRPr="001A66DF">
        <w:t> případech (</w:t>
      </w:r>
      <w:r w:rsidR="001A66DF" w:rsidRPr="001A66DF">
        <w:t xml:space="preserve">30 </w:t>
      </w:r>
      <w:r w:rsidR="00620EFC" w:rsidRPr="001A66DF">
        <w:t xml:space="preserve">%). </w:t>
      </w:r>
      <w:r w:rsidR="00620EFC" w:rsidRPr="00706C1C">
        <w:t xml:space="preserve">Třetí nejčastější příčinou vzniku požárů </w:t>
      </w:r>
      <w:r w:rsidR="00620EFC" w:rsidRPr="001A66DF">
        <w:t>jsou požáry způsobené technickou závadou, stalo se tak v 3</w:t>
      </w:r>
      <w:r w:rsidR="001A66DF" w:rsidRPr="001A66DF">
        <w:t>5</w:t>
      </w:r>
      <w:r w:rsidR="00706C1C">
        <w:t>9</w:t>
      </w:r>
      <w:r w:rsidR="00620EFC" w:rsidRPr="001A66DF">
        <w:t xml:space="preserve"> případech. Ve zby</w:t>
      </w:r>
      <w:r w:rsidR="001A66DF" w:rsidRPr="001A66DF">
        <w:t>lých případech bylo způsobeno 14</w:t>
      </w:r>
      <w:r w:rsidR="00620EFC" w:rsidRPr="001A66DF">
        <w:t xml:space="preserve"> požárů chybnou instalací topidel, v 6</w:t>
      </w:r>
      <w:r w:rsidR="00706C1C">
        <w:t>1</w:t>
      </w:r>
      <w:r w:rsidR="00620EFC" w:rsidRPr="001A66DF">
        <w:t xml:space="preserve"> případech se jednalo o požár kvůli špatnému stavu komínového tělesa, v</w:t>
      </w:r>
      <w:r w:rsidR="00CC3A2F" w:rsidRPr="001A66DF">
        <w:t> </w:t>
      </w:r>
      <w:r w:rsidR="00620EFC" w:rsidRPr="001A66DF">
        <w:t>2</w:t>
      </w:r>
      <w:r w:rsidR="001A66DF" w:rsidRPr="001A66DF">
        <w:t>2</w:t>
      </w:r>
      <w:r w:rsidR="00CC3A2F" w:rsidRPr="001A66DF">
        <w:t> </w:t>
      </w:r>
      <w:r w:rsidR="00620EFC" w:rsidRPr="001A66DF">
        <w:t xml:space="preserve">případech byla stanovena příčina vzniku </w:t>
      </w:r>
      <w:r w:rsidR="00620EFC" w:rsidRPr="001A66DF">
        <w:lastRenderedPageBreak/>
        <w:t xml:space="preserve">požáru jako samovznícení a </w:t>
      </w:r>
      <w:r w:rsidR="00620EFC" w:rsidRPr="00706C1C">
        <w:t>u</w:t>
      </w:r>
      <w:r w:rsidR="001A66DF" w:rsidRPr="00706C1C">
        <w:t xml:space="preserve"> 22</w:t>
      </w:r>
      <w:r w:rsidR="00620EFC" w:rsidRPr="00706C1C">
        <w:t xml:space="preserve"> požárů byla určena jiná příčina jeho vzniku </w:t>
      </w:r>
      <w:r w:rsidR="00620EFC" w:rsidRPr="001A66DF">
        <w:t xml:space="preserve">(blesk, pyrotechnika apod.). Požárů dále nešetřených, </w:t>
      </w:r>
      <w:r w:rsidR="00620EFC" w:rsidRPr="00706C1C">
        <w:t>nebo neobjasněných, bylo za rok 201</w:t>
      </w:r>
      <w:r w:rsidR="001A66DF" w:rsidRPr="00706C1C">
        <w:t>8</w:t>
      </w:r>
      <w:r w:rsidR="00620EFC" w:rsidRPr="00706C1C">
        <w:t xml:space="preserve"> celkem 2</w:t>
      </w:r>
      <w:r w:rsidR="001A66DF" w:rsidRPr="00706C1C">
        <w:t>1</w:t>
      </w:r>
      <w:r w:rsidR="00706C1C" w:rsidRPr="00706C1C">
        <w:t>8</w:t>
      </w:r>
      <w:r w:rsidR="00C13973" w:rsidRPr="00706C1C">
        <w:t xml:space="preserve"> </w:t>
      </w:r>
      <w:r w:rsidR="00C13973" w:rsidRPr="00720FEE">
        <w:t xml:space="preserve">a </w:t>
      </w:r>
      <w:r w:rsidR="00720FEE" w:rsidRPr="00720FEE">
        <w:t>983</w:t>
      </w:r>
      <w:r w:rsidR="00C13973" w:rsidRPr="00720FEE">
        <w:t xml:space="preserve"> požárů</w:t>
      </w:r>
      <w:r w:rsidR="00C13973" w:rsidRPr="00706C1C">
        <w:t xml:space="preserve"> by</w:t>
      </w:r>
      <w:r w:rsidR="000327BC">
        <w:t>lo klasifikováno jako požáry se </w:t>
      </w:r>
      <w:r w:rsidR="00C13973" w:rsidRPr="00706C1C">
        <w:t xml:space="preserve">základní evidencí </w:t>
      </w:r>
      <w:r w:rsidR="00C13973" w:rsidRPr="005E17A3">
        <w:t>(nedošlo ke vzniku škody, zranění či usmrcení).</w:t>
      </w:r>
    </w:p>
    <w:p w14:paraId="5E5A9860" w14:textId="72DFABCD" w:rsidR="00620EFC" w:rsidRDefault="0017709C" w:rsidP="00620EFC">
      <w:r w:rsidRPr="005E17A3">
        <w:t>V přímé so</w:t>
      </w:r>
      <w:r w:rsidR="005E17A3" w:rsidRPr="005E17A3">
        <w:t>uvislosti s</w:t>
      </w:r>
      <w:r w:rsidR="005E17A3">
        <w:t> </w:t>
      </w:r>
      <w:r w:rsidR="005E17A3" w:rsidRPr="005E17A3">
        <w:t>požárem</w:t>
      </w:r>
      <w:r w:rsidR="005E17A3">
        <w:t>,</w:t>
      </w:r>
      <w:r w:rsidR="005E17A3" w:rsidRPr="005E17A3">
        <w:t xml:space="preserve"> </w:t>
      </w:r>
      <w:r w:rsidR="004E25B9" w:rsidRPr="005E17A3">
        <w:t>při požárech v</w:t>
      </w:r>
      <w:r w:rsidR="005E17A3" w:rsidRPr="005E17A3">
        <w:t> </w:t>
      </w:r>
      <w:r w:rsidR="004E25B9" w:rsidRPr="005E17A3">
        <w:t>budovách</w:t>
      </w:r>
      <w:r w:rsidR="00720FEE">
        <w:t xml:space="preserve"> (dům chata, byt, apod.</w:t>
      </w:r>
      <w:r w:rsidR="005E17A3" w:rsidRPr="005E17A3">
        <w:t>)</w:t>
      </w:r>
      <w:r w:rsidRPr="005E17A3">
        <w:t xml:space="preserve"> bylo v roce 201</w:t>
      </w:r>
      <w:r w:rsidR="00706C1C" w:rsidRPr="005E17A3">
        <w:t>8</w:t>
      </w:r>
      <w:r w:rsidRPr="005E17A3">
        <w:t xml:space="preserve"> usmrceno </w:t>
      </w:r>
      <w:r w:rsidR="00706C1C" w:rsidRPr="005E17A3">
        <w:t>celkem 8</w:t>
      </w:r>
      <w:r w:rsidRPr="005E17A3">
        <w:t xml:space="preserve"> osob. </w:t>
      </w:r>
    </w:p>
    <w:p w14:paraId="18BF1A8F" w14:textId="0898901E" w:rsidR="005E17A3" w:rsidRPr="005E17A3" w:rsidRDefault="005E17A3" w:rsidP="00620EFC">
      <w:r>
        <w:t xml:space="preserve">K celkovému počtu 1 844 </w:t>
      </w:r>
      <w:proofErr w:type="spellStart"/>
      <w:r>
        <w:t>požarů</w:t>
      </w:r>
      <w:proofErr w:type="spellEnd"/>
      <w:r>
        <w:t xml:space="preserve"> bylo zpracováno 769 spisů a 17 odborných expertíz. </w:t>
      </w:r>
    </w:p>
    <w:p w14:paraId="790BD74F" w14:textId="77777777" w:rsidR="00D5237D" w:rsidRPr="00A4451B" w:rsidRDefault="00D5237D" w:rsidP="00620EFC">
      <w:pPr>
        <w:rPr>
          <w:highlight w:val="yellow"/>
        </w:rPr>
        <w:sectPr w:rsidR="00D5237D" w:rsidRPr="00A4451B" w:rsidSect="00316A12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59F0D31B" w14:textId="2ABE64F9" w:rsidR="00D841C6" w:rsidRPr="00A4451B" w:rsidRDefault="00D841C6" w:rsidP="000B2CAB">
      <w:pPr>
        <w:tabs>
          <w:tab w:val="left" w:pos="993"/>
        </w:tabs>
        <w:spacing w:after="160" w:line="259" w:lineRule="auto"/>
        <w:jc w:val="left"/>
        <w:rPr>
          <w:rFonts w:ascii="Arial" w:eastAsiaTheme="majorEastAsia" w:hAnsi="Arial" w:cstheme="majorBidi"/>
          <w:b/>
          <w:color w:val="12093F" w:themeColor="accent1" w:themeShade="BF"/>
          <w:sz w:val="26"/>
          <w:szCs w:val="26"/>
          <w:highlight w:val="yellow"/>
        </w:rPr>
      </w:pPr>
      <w:r w:rsidRPr="00A4451B">
        <w:rPr>
          <w:highlight w:val="yellow"/>
        </w:rPr>
        <w:lastRenderedPageBreak/>
        <w:br w:type="page"/>
      </w:r>
    </w:p>
    <w:p w14:paraId="3F051B18" w14:textId="5E8AB52C" w:rsidR="002B49D0" w:rsidRPr="008045DA" w:rsidRDefault="002B49D0" w:rsidP="000B2CAB">
      <w:pPr>
        <w:pStyle w:val="Nadpis2"/>
        <w:tabs>
          <w:tab w:val="left" w:pos="993"/>
        </w:tabs>
      </w:pPr>
      <w:bookmarkStart w:id="49" w:name="_Ref473276151"/>
      <w:bookmarkStart w:id="50" w:name="_Toc473281869"/>
      <w:bookmarkStart w:id="51" w:name="_Toc473899245"/>
      <w:bookmarkStart w:id="52" w:name="_Toc474189655"/>
      <w:bookmarkStart w:id="53" w:name="_Toc507063141"/>
      <w:bookmarkStart w:id="54" w:name="_Toc536185142"/>
      <w:r w:rsidRPr="008045DA">
        <w:lastRenderedPageBreak/>
        <w:t>Dopravní nehody</w:t>
      </w:r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5CC88EAE" w14:textId="3CD75B57" w:rsidR="00215194" w:rsidRPr="00B04D0F" w:rsidRDefault="00215194" w:rsidP="00215194">
      <w:r w:rsidRPr="00B04D0F">
        <w:t>Dopravní nehodou se rozumí událost související s provozem dopravního prostředku v pohybu, při níž došlo k usmrcení nebo zranění osoby nebo ke škodě na majetku.</w:t>
      </w:r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538"/>
        <w:gridCol w:w="2442"/>
        <w:gridCol w:w="1203"/>
        <w:gridCol w:w="1205"/>
        <w:gridCol w:w="1205"/>
        <w:gridCol w:w="1203"/>
        <w:gridCol w:w="1205"/>
        <w:gridCol w:w="1205"/>
      </w:tblGrid>
      <w:tr w:rsidR="008045DA" w14:paraId="4303D975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2980" w:type="dxa"/>
            <w:gridSpan w:val="2"/>
            <w:hideMark/>
          </w:tcPr>
          <w:p w14:paraId="2AB5A3AA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Okres (ORP</w:t>
            </w: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fldChar w:fldCharType="begin"/>
            </w:r>
            <w:r>
              <w:rPr>
                <w:szCs w:val="20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Cs w:val="20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Cs w:val="20"/>
              </w:rPr>
              <w:instrText>:</w:instrText>
            </w:r>
            <w:r>
              <w:rPr>
                <w:szCs w:val="20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)</w:t>
            </w:r>
          </w:p>
        </w:tc>
        <w:tc>
          <w:tcPr>
            <w:tcW w:w="1203" w:type="dxa"/>
            <w:textDirection w:val="btLr"/>
            <w:hideMark/>
          </w:tcPr>
          <w:p w14:paraId="15548A9A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Silniční</w:t>
            </w:r>
          </w:p>
          <w:p w14:paraId="6755E14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Vyproštění osob</w:t>
            </w:r>
          </w:p>
        </w:tc>
        <w:tc>
          <w:tcPr>
            <w:tcW w:w="1205" w:type="dxa"/>
            <w:textDirection w:val="btLr"/>
          </w:tcPr>
          <w:p w14:paraId="64AF540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Silniční</w:t>
            </w:r>
          </w:p>
          <w:p w14:paraId="35367897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Se zraněním</w:t>
            </w:r>
          </w:p>
        </w:tc>
        <w:tc>
          <w:tcPr>
            <w:tcW w:w="1205" w:type="dxa"/>
            <w:textDirection w:val="btLr"/>
            <w:hideMark/>
          </w:tcPr>
          <w:p w14:paraId="05BD049D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Silniční</w:t>
            </w:r>
          </w:p>
          <w:p w14:paraId="3F66A0A6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Úklid komunikace</w:t>
            </w:r>
          </w:p>
        </w:tc>
        <w:tc>
          <w:tcPr>
            <w:tcW w:w="1203" w:type="dxa"/>
            <w:textDirection w:val="btLr"/>
            <w:hideMark/>
          </w:tcPr>
          <w:p w14:paraId="5F2DE12F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Železniční</w:t>
            </w:r>
          </w:p>
        </w:tc>
        <w:tc>
          <w:tcPr>
            <w:tcW w:w="1205" w:type="dxa"/>
            <w:textDirection w:val="btLr"/>
            <w:hideMark/>
          </w:tcPr>
          <w:p w14:paraId="7E24C2F4" w14:textId="77777777" w:rsidR="008045DA" w:rsidRDefault="008045DA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Letecká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hideMark/>
          </w:tcPr>
          <w:p w14:paraId="635806A5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Cs w:val="20"/>
                <w:lang w:eastAsia="cs-CZ"/>
              </w:rPr>
            </w:pPr>
            <w:r w:rsidRPr="00170FE5">
              <w:rPr>
                <w:color w:val="FFFFFF" w:themeColor="background1"/>
                <w:szCs w:val="20"/>
              </w:rPr>
              <w:t>Σ</w:t>
            </w:r>
          </w:p>
        </w:tc>
      </w:tr>
      <w:tr w:rsidR="008045DA" w14:paraId="681C0B51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shd w:val="clear" w:color="auto" w:fill="9887ED"/>
            <w:noWrap/>
            <w:hideMark/>
          </w:tcPr>
          <w:p w14:paraId="05BA3E7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BLANSKO</w:t>
            </w:r>
          </w:p>
        </w:tc>
        <w:tc>
          <w:tcPr>
            <w:tcW w:w="1203" w:type="dxa"/>
            <w:shd w:val="clear" w:color="auto" w:fill="9887ED"/>
            <w:hideMark/>
          </w:tcPr>
          <w:p w14:paraId="54FB105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tcW w:w="1205" w:type="dxa"/>
            <w:shd w:val="clear" w:color="auto" w:fill="9887ED"/>
          </w:tcPr>
          <w:p w14:paraId="3EAF449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133</w:t>
            </w:r>
          </w:p>
        </w:tc>
        <w:tc>
          <w:tcPr>
            <w:tcW w:w="1205" w:type="dxa"/>
            <w:shd w:val="clear" w:color="auto" w:fill="9887ED"/>
            <w:hideMark/>
          </w:tcPr>
          <w:p w14:paraId="64E6D39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114</w:t>
            </w:r>
          </w:p>
        </w:tc>
        <w:tc>
          <w:tcPr>
            <w:tcW w:w="1203" w:type="dxa"/>
            <w:shd w:val="clear" w:color="auto" w:fill="9887ED"/>
            <w:hideMark/>
          </w:tcPr>
          <w:p w14:paraId="064FD19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1205" w:type="dxa"/>
            <w:shd w:val="clear" w:color="auto" w:fill="9887ED"/>
            <w:hideMark/>
          </w:tcPr>
          <w:p w14:paraId="3F28A59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hideMark/>
          </w:tcPr>
          <w:p w14:paraId="15653E8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275</w:t>
            </w:r>
          </w:p>
        </w:tc>
      </w:tr>
      <w:tr w:rsidR="008045DA" w14:paraId="4233C624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16EB1991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54407BCF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Blansko</w:t>
            </w:r>
          </w:p>
        </w:tc>
        <w:tc>
          <w:tcPr>
            <w:tcW w:w="1203" w:type="dxa"/>
            <w:noWrap/>
            <w:hideMark/>
          </w:tcPr>
          <w:p w14:paraId="48DA8D8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1205" w:type="dxa"/>
          </w:tcPr>
          <w:p w14:paraId="0373C83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61</w:t>
            </w:r>
          </w:p>
        </w:tc>
        <w:tc>
          <w:tcPr>
            <w:tcW w:w="1205" w:type="dxa"/>
            <w:noWrap/>
            <w:hideMark/>
          </w:tcPr>
          <w:p w14:paraId="0BD48F7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58</w:t>
            </w:r>
          </w:p>
        </w:tc>
        <w:tc>
          <w:tcPr>
            <w:tcW w:w="1203" w:type="dxa"/>
            <w:hideMark/>
          </w:tcPr>
          <w:p w14:paraId="7491A06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1205" w:type="dxa"/>
            <w:noWrap/>
            <w:hideMark/>
          </w:tcPr>
          <w:p w14:paraId="11C2674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6A00F7E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135</w:t>
            </w:r>
          </w:p>
        </w:tc>
      </w:tr>
      <w:tr w:rsidR="008045DA" w14:paraId="5EEF6888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57452FC3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14464022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Boskovice</w:t>
            </w:r>
          </w:p>
        </w:tc>
        <w:tc>
          <w:tcPr>
            <w:tcW w:w="1203" w:type="dxa"/>
            <w:noWrap/>
            <w:hideMark/>
          </w:tcPr>
          <w:p w14:paraId="6617083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1205" w:type="dxa"/>
          </w:tcPr>
          <w:p w14:paraId="1CA39BE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72</w:t>
            </w:r>
          </w:p>
        </w:tc>
        <w:tc>
          <w:tcPr>
            <w:tcW w:w="1205" w:type="dxa"/>
            <w:noWrap/>
            <w:hideMark/>
          </w:tcPr>
          <w:p w14:paraId="4BA07F9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56</w:t>
            </w:r>
          </w:p>
        </w:tc>
        <w:tc>
          <w:tcPr>
            <w:tcW w:w="1203" w:type="dxa"/>
            <w:hideMark/>
          </w:tcPr>
          <w:p w14:paraId="674B0D0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1205" w:type="dxa"/>
            <w:noWrap/>
            <w:hideMark/>
          </w:tcPr>
          <w:p w14:paraId="453EE11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184D0CC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140</w:t>
            </w:r>
          </w:p>
        </w:tc>
      </w:tr>
      <w:tr w:rsidR="008045DA" w14:paraId="66BE946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shd w:val="clear" w:color="auto" w:fill="9887ED"/>
            <w:noWrap/>
            <w:hideMark/>
          </w:tcPr>
          <w:p w14:paraId="218A257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BRNO-město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4BCCFE7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21</w:t>
            </w:r>
          </w:p>
        </w:tc>
        <w:tc>
          <w:tcPr>
            <w:tcW w:w="1205" w:type="dxa"/>
            <w:shd w:val="clear" w:color="auto" w:fill="9887ED"/>
          </w:tcPr>
          <w:p w14:paraId="124AA46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361</w:t>
            </w:r>
          </w:p>
        </w:tc>
        <w:tc>
          <w:tcPr>
            <w:tcW w:w="1205" w:type="dxa"/>
            <w:shd w:val="clear" w:color="auto" w:fill="9887ED"/>
            <w:noWrap/>
            <w:hideMark/>
          </w:tcPr>
          <w:p w14:paraId="5490B07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194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4DCFC5C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</w:t>
            </w:r>
          </w:p>
        </w:tc>
        <w:tc>
          <w:tcPr>
            <w:tcW w:w="1205" w:type="dxa"/>
            <w:shd w:val="clear" w:color="auto" w:fill="9887ED"/>
            <w:hideMark/>
          </w:tcPr>
          <w:p w14:paraId="36E2AA9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30B68FF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592</w:t>
            </w:r>
          </w:p>
        </w:tc>
      </w:tr>
      <w:tr w:rsidR="008045DA" w14:paraId="28BD73A4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shd w:val="clear" w:color="auto" w:fill="9887ED"/>
            <w:noWrap/>
            <w:hideMark/>
          </w:tcPr>
          <w:p w14:paraId="385130A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BRNO-venkov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1DC457B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35</w:t>
            </w:r>
          </w:p>
        </w:tc>
        <w:tc>
          <w:tcPr>
            <w:tcW w:w="1205" w:type="dxa"/>
            <w:shd w:val="clear" w:color="auto" w:fill="9887ED"/>
          </w:tcPr>
          <w:p w14:paraId="1065507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326</w:t>
            </w:r>
          </w:p>
        </w:tc>
        <w:tc>
          <w:tcPr>
            <w:tcW w:w="1205" w:type="dxa"/>
            <w:shd w:val="clear" w:color="auto" w:fill="9887ED"/>
            <w:noWrap/>
            <w:hideMark/>
          </w:tcPr>
          <w:p w14:paraId="19CD727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252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79AC719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1205" w:type="dxa"/>
            <w:shd w:val="clear" w:color="auto" w:fill="9887ED"/>
            <w:hideMark/>
          </w:tcPr>
          <w:p w14:paraId="678F1A4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77EF0C7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625</w:t>
            </w:r>
          </w:p>
        </w:tc>
      </w:tr>
      <w:tr w:rsidR="008045DA" w14:paraId="4D46FB41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070A28BB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2BC952B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Ivančice</w:t>
            </w:r>
          </w:p>
        </w:tc>
        <w:tc>
          <w:tcPr>
            <w:tcW w:w="1203" w:type="dxa"/>
            <w:noWrap/>
            <w:hideMark/>
          </w:tcPr>
          <w:p w14:paraId="65772CF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</w:tcPr>
          <w:p w14:paraId="2803FA0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</w:t>
            </w:r>
          </w:p>
        </w:tc>
        <w:tc>
          <w:tcPr>
            <w:tcW w:w="1205" w:type="dxa"/>
            <w:noWrap/>
            <w:hideMark/>
          </w:tcPr>
          <w:p w14:paraId="3B9CE97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1203" w:type="dxa"/>
            <w:hideMark/>
          </w:tcPr>
          <w:p w14:paraId="0DB64AA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  <w:noWrap/>
            <w:hideMark/>
          </w:tcPr>
          <w:p w14:paraId="255AFE9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2EE61F2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48</w:t>
            </w:r>
          </w:p>
        </w:tc>
      </w:tr>
      <w:tr w:rsidR="008045DA" w14:paraId="6E65B696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3721DAC2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28D21EC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Kuřim</w:t>
            </w:r>
          </w:p>
        </w:tc>
        <w:tc>
          <w:tcPr>
            <w:tcW w:w="1203" w:type="dxa"/>
            <w:noWrap/>
            <w:hideMark/>
          </w:tcPr>
          <w:p w14:paraId="1FF31A5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1205" w:type="dxa"/>
          </w:tcPr>
          <w:p w14:paraId="4C45A2D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</w:t>
            </w:r>
          </w:p>
        </w:tc>
        <w:tc>
          <w:tcPr>
            <w:tcW w:w="1205" w:type="dxa"/>
            <w:noWrap/>
            <w:hideMark/>
          </w:tcPr>
          <w:p w14:paraId="2683FC6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</w:t>
            </w:r>
          </w:p>
        </w:tc>
        <w:tc>
          <w:tcPr>
            <w:tcW w:w="1203" w:type="dxa"/>
            <w:hideMark/>
          </w:tcPr>
          <w:p w14:paraId="3076B20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1205" w:type="dxa"/>
            <w:noWrap/>
            <w:hideMark/>
          </w:tcPr>
          <w:p w14:paraId="5499136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0F8B4F1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</w:t>
            </w:r>
          </w:p>
        </w:tc>
      </w:tr>
      <w:tr w:rsidR="008045DA" w14:paraId="342E5457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4F1A9027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4919052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Pohořelice</w:t>
            </w:r>
          </w:p>
        </w:tc>
        <w:tc>
          <w:tcPr>
            <w:tcW w:w="1203" w:type="dxa"/>
            <w:noWrap/>
            <w:hideMark/>
          </w:tcPr>
          <w:p w14:paraId="5FE792F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1205" w:type="dxa"/>
          </w:tcPr>
          <w:p w14:paraId="51FDF9D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</w:t>
            </w:r>
          </w:p>
        </w:tc>
        <w:tc>
          <w:tcPr>
            <w:tcW w:w="1205" w:type="dxa"/>
            <w:noWrap/>
            <w:hideMark/>
          </w:tcPr>
          <w:p w14:paraId="1766FE2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</w:t>
            </w:r>
          </w:p>
        </w:tc>
        <w:tc>
          <w:tcPr>
            <w:tcW w:w="1203" w:type="dxa"/>
            <w:hideMark/>
          </w:tcPr>
          <w:p w14:paraId="653115D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5" w:type="dxa"/>
            <w:noWrap/>
            <w:hideMark/>
          </w:tcPr>
          <w:p w14:paraId="271F42E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755760E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</w:t>
            </w:r>
          </w:p>
        </w:tc>
      </w:tr>
      <w:tr w:rsidR="008045DA" w14:paraId="40A5DFA7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70666B57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2430CB5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Rosice</w:t>
            </w:r>
          </w:p>
        </w:tc>
        <w:tc>
          <w:tcPr>
            <w:tcW w:w="1203" w:type="dxa"/>
            <w:noWrap/>
            <w:hideMark/>
          </w:tcPr>
          <w:p w14:paraId="7EF671D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1205" w:type="dxa"/>
          </w:tcPr>
          <w:p w14:paraId="4F7A5B1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41</w:t>
            </w:r>
          </w:p>
        </w:tc>
        <w:tc>
          <w:tcPr>
            <w:tcW w:w="1205" w:type="dxa"/>
            <w:noWrap/>
            <w:hideMark/>
          </w:tcPr>
          <w:p w14:paraId="240633E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57</w:t>
            </w:r>
          </w:p>
        </w:tc>
        <w:tc>
          <w:tcPr>
            <w:tcW w:w="1203" w:type="dxa"/>
            <w:hideMark/>
          </w:tcPr>
          <w:p w14:paraId="1D0168D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5" w:type="dxa"/>
            <w:noWrap/>
            <w:hideMark/>
          </w:tcPr>
          <w:p w14:paraId="5A1F4CE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7DD71DF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111</w:t>
            </w:r>
          </w:p>
        </w:tc>
      </w:tr>
      <w:tr w:rsidR="008045DA" w14:paraId="42D83853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3681EFC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31D92EB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Šlapanice</w:t>
            </w:r>
          </w:p>
        </w:tc>
        <w:tc>
          <w:tcPr>
            <w:tcW w:w="1203" w:type="dxa"/>
            <w:noWrap/>
            <w:hideMark/>
          </w:tcPr>
          <w:p w14:paraId="73E0FE0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1205" w:type="dxa"/>
          </w:tcPr>
          <w:p w14:paraId="197D9E6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106</w:t>
            </w:r>
          </w:p>
        </w:tc>
        <w:tc>
          <w:tcPr>
            <w:tcW w:w="1205" w:type="dxa"/>
            <w:noWrap/>
            <w:hideMark/>
          </w:tcPr>
          <w:p w14:paraId="0332525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80</w:t>
            </w:r>
          </w:p>
        </w:tc>
        <w:tc>
          <w:tcPr>
            <w:tcW w:w="1203" w:type="dxa"/>
            <w:hideMark/>
          </w:tcPr>
          <w:p w14:paraId="3C8DE90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1205" w:type="dxa"/>
            <w:noWrap/>
            <w:hideMark/>
          </w:tcPr>
          <w:p w14:paraId="2B30F94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10D7D37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198</w:t>
            </w:r>
          </w:p>
        </w:tc>
      </w:tr>
      <w:tr w:rsidR="008045DA" w14:paraId="6E9142ED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7BF5958D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1777346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Tišnov</w:t>
            </w:r>
          </w:p>
        </w:tc>
        <w:tc>
          <w:tcPr>
            <w:tcW w:w="1203" w:type="dxa"/>
            <w:noWrap/>
            <w:hideMark/>
          </w:tcPr>
          <w:p w14:paraId="5322997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</w:tcPr>
          <w:p w14:paraId="7165D3E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1205" w:type="dxa"/>
            <w:noWrap/>
            <w:hideMark/>
          </w:tcPr>
          <w:p w14:paraId="6A7F19C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21</w:t>
            </w:r>
          </w:p>
        </w:tc>
        <w:tc>
          <w:tcPr>
            <w:tcW w:w="1203" w:type="dxa"/>
            <w:hideMark/>
          </w:tcPr>
          <w:p w14:paraId="290E12C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1205" w:type="dxa"/>
            <w:noWrap/>
            <w:hideMark/>
          </w:tcPr>
          <w:p w14:paraId="1BF2804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413021E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67</w:t>
            </w:r>
          </w:p>
        </w:tc>
      </w:tr>
      <w:tr w:rsidR="008045DA" w14:paraId="75670C2D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55C17E26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7B1161FA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Židlochovice</w:t>
            </w:r>
          </w:p>
        </w:tc>
        <w:tc>
          <w:tcPr>
            <w:tcW w:w="1203" w:type="dxa"/>
            <w:noWrap/>
            <w:hideMark/>
          </w:tcPr>
          <w:p w14:paraId="64E89C6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5" w:type="dxa"/>
          </w:tcPr>
          <w:p w14:paraId="4AC5A49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45</w:t>
            </w:r>
          </w:p>
        </w:tc>
        <w:tc>
          <w:tcPr>
            <w:tcW w:w="1205" w:type="dxa"/>
            <w:noWrap/>
            <w:hideMark/>
          </w:tcPr>
          <w:p w14:paraId="1B48080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</w:t>
            </w:r>
          </w:p>
        </w:tc>
        <w:tc>
          <w:tcPr>
            <w:tcW w:w="1203" w:type="dxa"/>
            <w:hideMark/>
          </w:tcPr>
          <w:p w14:paraId="3568BFD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1205" w:type="dxa"/>
            <w:noWrap/>
            <w:hideMark/>
          </w:tcPr>
          <w:p w14:paraId="0E94B05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793EB30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77</w:t>
            </w:r>
          </w:p>
        </w:tc>
      </w:tr>
      <w:tr w:rsidR="008045DA" w14:paraId="32C8182B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shd w:val="clear" w:color="auto" w:fill="9887ED"/>
            <w:noWrap/>
            <w:hideMark/>
          </w:tcPr>
          <w:p w14:paraId="0D4B0546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BŘECLAV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121609B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</w:t>
            </w:r>
          </w:p>
        </w:tc>
        <w:tc>
          <w:tcPr>
            <w:tcW w:w="1205" w:type="dxa"/>
            <w:shd w:val="clear" w:color="auto" w:fill="9887ED"/>
          </w:tcPr>
          <w:p w14:paraId="727EE58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133</w:t>
            </w:r>
          </w:p>
        </w:tc>
        <w:tc>
          <w:tcPr>
            <w:tcW w:w="1205" w:type="dxa"/>
            <w:shd w:val="clear" w:color="auto" w:fill="9887ED"/>
            <w:noWrap/>
            <w:hideMark/>
          </w:tcPr>
          <w:p w14:paraId="093758A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94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2B511A4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1205" w:type="dxa"/>
            <w:shd w:val="clear" w:color="auto" w:fill="9887ED"/>
            <w:hideMark/>
          </w:tcPr>
          <w:p w14:paraId="616A935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50A3B0F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253</w:t>
            </w:r>
          </w:p>
        </w:tc>
      </w:tr>
      <w:tr w:rsidR="008045DA" w14:paraId="1B5D89DF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415404CF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4F495536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Břeclav</w:t>
            </w:r>
          </w:p>
        </w:tc>
        <w:tc>
          <w:tcPr>
            <w:tcW w:w="1203" w:type="dxa"/>
            <w:noWrap/>
            <w:hideMark/>
          </w:tcPr>
          <w:p w14:paraId="4B56D48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1205" w:type="dxa"/>
          </w:tcPr>
          <w:p w14:paraId="5D25208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58</w:t>
            </w:r>
          </w:p>
        </w:tc>
        <w:tc>
          <w:tcPr>
            <w:tcW w:w="1205" w:type="dxa"/>
            <w:noWrap/>
            <w:hideMark/>
          </w:tcPr>
          <w:p w14:paraId="745EC0A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39</w:t>
            </w:r>
          </w:p>
        </w:tc>
        <w:tc>
          <w:tcPr>
            <w:tcW w:w="1203" w:type="dxa"/>
            <w:hideMark/>
          </w:tcPr>
          <w:p w14:paraId="7212858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1205" w:type="dxa"/>
            <w:noWrap/>
            <w:hideMark/>
          </w:tcPr>
          <w:p w14:paraId="4B9AC18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0B0008C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110</w:t>
            </w:r>
          </w:p>
        </w:tc>
      </w:tr>
      <w:tr w:rsidR="008045DA" w14:paraId="73196C25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6E7EDFBD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145A4A8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Hustopeče</w:t>
            </w:r>
          </w:p>
        </w:tc>
        <w:tc>
          <w:tcPr>
            <w:tcW w:w="1203" w:type="dxa"/>
            <w:noWrap/>
            <w:hideMark/>
          </w:tcPr>
          <w:p w14:paraId="66EAC47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1205" w:type="dxa"/>
          </w:tcPr>
          <w:p w14:paraId="5780AAE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38</w:t>
            </w:r>
          </w:p>
        </w:tc>
        <w:tc>
          <w:tcPr>
            <w:tcW w:w="1205" w:type="dxa"/>
            <w:noWrap/>
            <w:hideMark/>
          </w:tcPr>
          <w:p w14:paraId="7E29424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34</w:t>
            </w:r>
          </w:p>
        </w:tc>
        <w:tc>
          <w:tcPr>
            <w:tcW w:w="1203" w:type="dxa"/>
            <w:hideMark/>
          </w:tcPr>
          <w:p w14:paraId="0FE14A6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1205" w:type="dxa"/>
            <w:noWrap/>
            <w:hideMark/>
          </w:tcPr>
          <w:p w14:paraId="50F047B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2CFCA38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81</w:t>
            </w:r>
          </w:p>
        </w:tc>
      </w:tr>
      <w:tr w:rsidR="008045DA" w14:paraId="3B7A8E74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3156B0F1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65CEDDCC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Mikulov</w:t>
            </w:r>
          </w:p>
        </w:tc>
        <w:tc>
          <w:tcPr>
            <w:tcW w:w="1203" w:type="dxa"/>
            <w:noWrap/>
            <w:hideMark/>
          </w:tcPr>
          <w:p w14:paraId="4C1FC98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</w:tcPr>
          <w:p w14:paraId="7A841C6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37</w:t>
            </w:r>
          </w:p>
        </w:tc>
        <w:tc>
          <w:tcPr>
            <w:tcW w:w="1205" w:type="dxa"/>
            <w:noWrap/>
            <w:hideMark/>
          </w:tcPr>
          <w:p w14:paraId="3941C69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21</w:t>
            </w:r>
          </w:p>
        </w:tc>
        <w:tc>
          <w:tcPr>
            <w:tcW w:w="1203" w:type="dxa"/>
            <w:hideMark/>
          </w:tcPr>
          <w:p w14:paraId="2B6CC41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  <w:noWrap/>
            <w:hideMark/>
          </w:tcPr>
          <w:p w14:paraId="06AC289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159CCD3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</w:t>
            </w:r>
          </w:p>
        </w:tc>
      </w:tr>
      <w:tr w:rsidR="008045DA" w14:paraId="4152FC09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shd w:val="clear" w:color="auto" w:fill="9887ED"/>
            <w:noWrap/>
            <w:hideMark/>
          </w:tcPr>
          <w:p w14:paraId="67B7C43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HODONÍN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0FEE73A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1205" w:type="dxa"/>
            <w:shd w:val="clear" w:color="auto" w:fill="9887ED"/>
          </w:tcPr>
          <w:p w14:paraId="49D79E1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169</w:t>
            </w:r>
          </w:p>
        </w:tc>
        <w:tc>
          <w:tcPr>
            <w:tcW w:w="1205" w:type="dxa"/>
            <w:shd w:val="clear" w:color="auto" w:fill="9887ED"/>
            <w:noWrap/>
            <w:hideMark/>
          </w:tcPr>
          <w:p w14:paraId="6FD7C83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81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4427EDB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1205" w:type="dxa"/>
            <w:shd w:val="clear" w:color="auto" w:fill="9887ED"/>
            <w:hideMark/>
          </w:tcPr>
          <w:p w14:paraId="4AD797A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4BE23D3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273</w:t>
            </w:r>
          </w:p>
        </w:tc>
      </w:tr>
      <w:tr w:rsidR="008045DA" w14:paraId="14986ECB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279BC0AF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1D3BC42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Hodonín</w:t>
            </w:r>
          </w:p>
        </w:tc>
        <w:tc>
          <w:tcPr>
            <w:tcW w:w="1203" w:type="dxa"/>
            <w:noWrap/>
            <w:hideMark/>
          </w:tcPr>
          <w:p w14:paraId="18DFF59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1205" w:type="dxa"/>
          </w:tcPr>
          <w:p w14:paraId="62DC6B6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69</w:t>
            </w:r>
          </w:p>
        </w:tc>
        <w:tc>
          <w:tcPr>
            <w:tcW w:w="1205" w:type="dxa"/>
            <w:noWrap/>
            <w:hideMark/>
          </w:tcPr>
          <w:p w14:paraId="3D11434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29</w:t>
            </w:r>
          </w:p>
        </w:tc>
        <w:tc>
          <w:tcPr>
            <w:tcW w:w="1203" w:type="dxa"/>
            <w:hideMark/>
          </w:tcPr>
          <w:p w14:paraId="5A4FEEF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1205" w:type="dxa"/>
            <w:noWrap/>
            <w:hideMark/>
          </w:tcPr>
          <w:p w14:paraId="478F353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5BF9AE1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108</w:t>
            </w:r>
          </w:p>
        </w:tc>
      </w:tr>
      <w:tr w:rsidR="008045DA" w14:paraId="6229B7F5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36DF0B55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25C28E7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Kyjov</w:t>
            </w:r>
          </w:p>
        </w:tc>
        <w:tc>
          <w:tcPr>
            <w:tcW w:w="1203" w:type="dxa"/>
            <w:noWrap/>
            <w:hideMark/>
          </w:tcPr>
          <w:p w14:paraId="33DFB21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1205" w:type="dxa"/>
          </w:tcPr>
          <w:p w14:paraId="27BED2F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57</w:t>
            </w:r>
          </w:p>
        </w:tc>
        <w:tc>
          <w:tcPr>
            <w:tcW w:w="1205" w:type="dxa"/>
            <w:noWrap/>
            <w:hideMark/>
          </w:tcPr>
          <w:p w14:paraId="5EAF848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</w:t>
            </w:r>
          </w:p>
        </w:tc>
        <w:tc>
          <w:tcPr>
            <w:tcW w:w="1203" w:type="dxa"/>
            <w:hideMark/>
          </w:tcPr>
          <w:p w14:paraId="0E7BF72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  <w:noWrap/>
            <w:hideMark/>
          </w:tcPr>
          <w:p w14:paraId="44C4566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3B34583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95</w:t>
            </w:r>
          </w:p>
        </w:tc>
      </w:tr>
      <w:tr w:rsidR="008045DA" w14:paraId="1C232965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75831AC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41A6356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Veselí n. Mor. </w:t>
            </w:r>
          </w:p>
        </w:tc>
        <w:tc>
          <w:tcPr>
            <w:tcW w:w="1203" w:type="dxa"/>
            <w:noWrap/>
            <w:hideMark/>
          </w:tcPr>
          <w:p w14:paraId="205BA1C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</w:tcPr>
          <w:p w14:paraId="765A6F0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43</w:t>
            </w:r>
          </w:p>
        </w:tc>
        <w:tc>
          <w:tcPr>
            <w:tcW w:w="1205" w:type="dxa"/>
            <w:noWrap/>
            <w:hideMark/>
          </w:tcPr>
          <w:p w14:paraId="0662B65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21</w:t>
            </w:r>
          </w:p>
        </w:tc>
        <w:tc>
          <w:tcPr>
            <w:tcW w:w="1203" w:type="dxa"/>
            <w:hideMark/>
          </w:tcPr>
          <w:p w14:paraId="13FADEA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1205" w:type="dxa"/>
            <w:noWrap/>
            <w:hideMark/>
          </w:tcPr>
          <w:p w14:paraId="1A3BC65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0233E6A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70</w:t>
            </w:r>
          </w:p>
        </w:tc>
      </w:tr>
      <w:tr w:rsidR="008045DA" w14:paraId="32BB7ED3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shd w:val="clear" w:color="auto" w:fill="9887ED"/>
            <w:noWrap/>
            <w:hideMark/>
          </w:tcPr>
          <w:p w14:paraId="0BF7D40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VYŠKOV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3D8E9E5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1205" w:type="dxa"/>
            <w:shd w:val="clear" w:color="auto" w:fill="9887ED"/>
          </w:tcPr>
          <w:p w14:paraId="235E0CA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122</w:t>
            </w:r>
          </w:p>
        </w:tc>
        <w:tc>
          <w:tcPr>
            <w:tcW w:w="1205" w:type="dxa"/>
            <w:shd w:val="clear" w:color="auto" w:fill="9887ED"/>
            <w:noWrap/>
            <w:hideMark/>
          </w:tcPr>
          <w:p w14:paraId="6A177B3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104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21DDE69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5" w:type="dxa"/>
            <w:shd w:val="clear" w:color="auto" w:fill="9887ED"/>
            <w:hideMark/>
          </w:tcPr>
          <w:p w14:paraId="58E2DB0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11F9AF0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238</w:t>
            </w:r>
          </w:p>
        </w:tc>
      </w:tr>
      <w:tr w:rsidR="008045DA" w14:paraId="07CED3C2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5DFD26BD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53C4027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Bučovice</w:t>
            </w:r>
          </w:p>
        </w:tc>
        <w:tc>
          <w:tcPr>
            <w:tcW w:w="1203" w:type="dxa"/>
            <w:noWrap/>
            <w:hideMark/>
          </w:tcPr>
          <w:p w14:paraId="219E847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05" w:type="dxa"/>
          </w:tcPr>
          <w:p w14:paraId="594C93C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</w:t>
            </w:r>
          </w:p>
        </w:tc>
        <w:tc>
          <w:tcPr>
            <w:tcW w:w="1205" w:type="dxa"/>
            <w:noWrap/>
            <w:hideMark/>
          </w:tcPr>
          <w:p w14:paraId="69CE559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</w:t>
            </w:r>
          </w:p>
        </w:tc>
        <w:tc>
          <w:tcPr>
            <w:tcW w:w="1203" w:type="dxa"/>
            <w:hideMark/>
          </w:tcPr>
          <w:p w14:paraId="2BB67E5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1205" w:type="dxa"/>
            <w:noWrap/>
            <w:hideMark/>
          </w:tcPr>
          <w:p w14:paraId="1318919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30960F1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49</w:t>
            </w:r>
          </w:p>
        </w:tc>
      </w:tr>
      <w:tr w:rsidR="008045DA" w14:paraId="3033C1BD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249E757F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6E0E4F9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Slavkov u Brna</w:t>
            </w:r>
          </w:p>
        </w:tc>
        <w:tc>
          <w:tcPr>
            <w:tcW w:w="1203" w:type="dxa"/>
            <w:noWrap/>
            <w:hideMark/>
          </w:tcPr>
          <w:p w14:paraId="360F63F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1205" w:type="dxa"/>
          </w:tcPr>
          <w:p w14:paraId="077BB38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41</w:t>
            </w:r>
          </w:p>
        </w:tc>
        <w:tc>
          <w:tcPr>
            <w:tcW w:w="1205" w:type="dxa"/>
            <w:noWrap/>
            <w:hideMark/>
          </w:tcPr>
          <w:p w14:paraId="2FA435D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</w:t>
            </w:r>
          </w:p>
        </w:tc>
        <w:tc>
          <w:tcPr>
            <w:tcW w:w="1203" w:type="dxa"/>
            <w:hideMark/>
          </w:tcPr>
          <w:p w14:paraId="49B2381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1205" w:type="dxa"/>
            <w:noWrap/>
            <w:hideMark/>
          </w:tcPr>
          <w:p w14:paraId="551FCDE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402A420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67</w:t>
            </w:r>
          </w:p>
        </w:tc>
      </w:tr>
      <w:tr w:rsidR="008045DA" w14:paraId="7A396615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4C9C362B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1FD6E68A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Vyškov</w:t>
            </w:r>
          </w:p>
        </w:tc>
        <w:tc>
          <w:tcPr>
            <w:tcW w:w="1203" w:type="dxa"/>
            <w:noWrap/>
            <w:hideMark/>
          </w:tcPr>
          <w:p w14:paraId="12570A9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1205" w:type="dxa"/>
          </w:tcPr>
          <w:p w14:paraId="303DD6C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58</w:t>
            </w:r>
          </w:p>
        </w:tc>
        <w:tc>
          <w:tcPr>
            <w:tcW w:w="1205" w:type="dxa"/>
            <w:noWrap/>
            <w:hideMark/>
          </w:tcPr>
          <w:p w14:paraId="4F65C2F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57</w:t>
            </w:r>
          </w:p>
        </w:tc>
        <w:tc>
          <w:tcPr>
            <w:tcW w:w="1203" w:type="dxa"/>
            <w:hideMark/>
          </w:tcPr>
          <w:p w14:paraId="0DF692A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5" w:type="dxa"/>
            <w:noWrap/>
            <w:hideMark/>
          </w:tcPr>
          <w:p w14:paraId="47648DE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77A46EB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122</w:t>
            </w:r>
          </w:p>
        </w:tc>
      </w:tr>
      <w:tr w:rsidR="008045DA" w:rsidRPr="002D2FB5" w14:paraId="1D0B91A5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shd w:val="clear" w:color="auto" w:fill="9887ED"/>
            <w:noWrap/>
            <w:hideMark/>
          </w:tcPr>
          <w:p w14:paraId="070E259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ZNOJMO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44C51CB3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tcW w:w="1205" w:type="dxa"/>
            <w:shd w:val="clear" w:color="auto" w:fill="9887ED"/>
          </w:tcPr>
          <w:p w14:paraId="58EAC8C1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168</w:t>
            </w:r>
          </w:p>
        </w:tc>
        <w:tc>
          <w:tcPr>
            <w:tcW w:w="1205" w:type="dxa"/>
            <w:shd w:val="clear" w:color="auto" w:fill="9887ED"/>
            <w:noWrap/>
            <w:hideMark/>
          </w:tcPr>
          <w:p w14:paraId="42248A20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58</w:t>
            </w:r>
          </w:p>
        </w:tc>
        <w:tc>
          <w:tcPr>
            <w:tcW w:w="1203" w:type="dxa"/>
            <w:shd w:val="clear" w:color="auto" w:fill="9887ED"/>
            <w:noWrap/>
            <w:hideMark/>
          </w:tcPr>
          <w:p w14:paraId="0ED3CAB0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1205" w:type="dxa"/>
            <w:shd w:val="clear" w:color="auto" w:fill="9887ED"/>
            <w:hideMark/>
          </w:tcPr>
          <w:p w14:paraId="6E138C57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7EFBCD9A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246</w:t>
            </w:r>
          </w:p>
        </w:tc>
      </w:tr>
      <w:tr w:rsidR="008045DA" w:rsidRPr="002D2FB5" w14:paraId="1B93A28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5FDF34CA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10F91F06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Mor. Krumlov</w:t>
            </w:r>
          </w:p>
        </w:tc>
        <w:tc>
          <w:tcPr>
            <w:tcW w:w="1203" w:type="dxa"/>
            <w:noWrap/>
            <w:hideMark/>
          </w:tcPr>
          <w:p w14:paraId="4027E366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1205" w:type="dxa"/>
          </w:tcPr>
          <w:p w14:paraId="554B9F10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</w:t>
            </w:r>
          </w:p>
        </w:tc>
        <w:tc>
          <w:tcPr>
            <w:tcW w:w="1205" w:type="dxa"/>
            <w:noWrap/>
            <w:hideMark/>
          </w:tcPr>
          <w:p w14:paraId="51220EF0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</w:t>
            </w:r>
          </w:p>
        </w:tc>
        <w:tc>
          <w:tcPr>
            <w:tcW w:w="1203" w:type="dxa"/>
            <w:hideMark/>
          </w:tcPr>
          <w:p w14:paraId="22A3FD22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1205" w:type="dxa"/>
            <w:noWrap/>
            <w:hideMark/>
          </w:tcPr>
          <w:p w14:paraId="0832C311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1E72221E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56</w:t>
            </w:r>
          </w:p>
        </w:tc>
      </w:tr>
      <w:tr w:rsidR="008045DA" w:rsidRPr="002D2FB5" w14:paraId="66C74C58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38" w:type="dxa"/>
            <w:noWrap/>
            <w:hideMark/>
          </w:tcPr>
          <w:p w14:paraId="09CFEA45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442" w:type="dxa"/>
            <w:noWrap/>
            <w:hideMark/>
          </w:tcPr>
          <w:p w14:paraId="085B13E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Znojmo</w:t>
            </w:r>
          </w:p>
        </w:tc>
        <w:tc>
          <w:tcPr>
            <w:tcW w:w="1203" w:type="dxa"/>
            <w:noWrap/>
            <w:hideMark/>
          </w:tcPr>
          <w:p w14:paraId="2916B57F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1205" w:type="dxa"/>
          </w:tcPr>
          <w:p w14:paraId="673D8E4B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132</w:t>
            </w:r>
          </w:p>
        </w:tc>
        <w:tc>
          <w:tcPr>
            <w:tcW w:w="1205" w:type="dxa"/>
            <w:noWrap/>
            <w:hideMark/>
          </w:tcPr>
          <w:p w14:paraId="3F88C630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44</w:t>
            </w:r>
          </w:p>
        </w:tc>
        <w:tc>
          <w:tcPr>
            <w:tcW w:w="1203" w:type="dxa"/>
            <w:hideMark/>
          </w:tcPr>
          <w:p w14:paraId="7D27EB56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1205" w:type="dxa"/>
            <w:noWrap/>
            <w:hideMark/>
          </w:tcPr>
          <w:p w14:paraId="7F7C4284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5D10C0F5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190</w:t>
            </w:r>
          </w:p>
        </w:tc>
      </w:tr>
      <w:tr w:rsidR="008045DA" w:rsidRPr="002D2FB5" w14:paraId="2779D455" w14:textId="77777777" w:rsidTr="00F3353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2980" w:type="dxa"/>
            <w:gridSpan w:val="2"/>
            <w:noWrap/>
            <w:hideMark/>
          </w:tcPr>
          <w:p w14:paraId="06C8C7E7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170FE5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203" w:type="dxa"/>
            <w:noWrap/>
            <w:hideMark/>
          </w:tcPr>
          <w:p w14:paraId="5FA9AD07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126</w:t>
            </w:r>
          </w:p>
        </w:tc>
        <w:tc>
          <w:tcPr>
            <w:tcW w:w="1205" w:type="dxa"/>
          </w:tcPr>
          <w:p w14:paraId="0B5FC3A8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1412</w:t>
            </w:r>
          </w:p>
        </w:tc>
        <w:tc>
          <w:tcPr>
            <w:tcW w:w="1205" w:type="dxa"/>
            <w:noWrap/>
            <w:hideMark/>
          </w:tcPr>
          <w:p w14:paraId="73E1BCE6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897</w:t>
            </w:r>
          </w:p>
        </w:tc>
        <w:tc>
          <w:tcPr>
            <w:tcW w:w="1203" w:type="dxa"/>
            <w:noWrap/>
            <w:hideMark/>
          </w:tcPr>
          <w:p w14:paraId="3618BE96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65</w:t>
            </w:r>
          </w:p>
        </w:tc>
        <w:tc>
          <w:tcPr>
            <w:tcW w:w="1205" w:type="dxa"/>
            <w:hideMark/>
          </w:tcPr>
          <w:p w14:paraId="6E546438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05" w:type="dxa"/>
            <w:noWrap/>
            <w:hideMark/>
          </w:tcPr>
          <w:p w14:paraId="3695AF7B" w14:textId="77777777" w:rsidR="008045DA" w:rsidRPr="002D2FB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2D2FB5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2502</w:t>
            </w:r>
          </w:p>
        </w:tc>
      </w:tr>
    </w:tbl>
    <w:p w14:paraId="19F79F43" w14:textId="77777777" w:rsidR="00974682" w:rsidRPr="00A4451B" w:rsidRDefault="00974682" w:rsidP="00E50565">
      <w:pPr>
        <w:pStyle w:val="Titulek"/>
        <w:rPr>
          <w:highlight w:val="yellow"/>
        </w:rPr>
      </w:pPr>
    </w:p>
    <w:p w14:paraId="73A03232" w14:textId="151D3A17" w:rsidR="00F5121C" w:rsidRPr="001502F9" w:rsidRDefault="008045DA" w:rsidP="00F5121C">
      <w:pPr>
        <w:pStyle w:val="Titulek"/>
      </w:pPr>
      <w:r>
        <w:rPr>
          <w:noProof/>
          <w:lang w:eastAsia="cs-CZ"/>
        </w:rPr>
        <w:drawing>
          <wp:anchor distT="0" distB="0" distL="114300" distR="114300" simplePos="0" relativeHeight="251646976" behindDoc="0" locked="0" layoutInCell="1" allowOverlap="1" wp14:anchorId="2176F4E9" wp14:editId="00A8D203">
            <wp:simplePos x="0" y="0"/>
            <wp:positionH relativeFrom="column">
              <wp:posOffset>3329545</wp:posOffset>
            </wp:positionH>
            <wp:positionV relativeFrom="paragraph">
              <wp:posOffset>153406</wp:posOffset>
            </wp:positionV>
            <wp:extent cx="3310255" cy="1860550"/>
            <wp:effectExtent l="0" t="0" r="4445" b="6350"/>
            <wp:wrapSquare wrapText="bothSides"/>
            <wp:docPr id="38" name="Obrázek 3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4D0F" w:rsidRPr="001502F9">
        <w:t>7. 7. 2018, okr. Brno – venkov, Pasohlávky</w:t>
      </w:r>
    </w:p>
    <w:p w14:paraId="63B2ACC9" w14:textId="77777777" w:rsidR="00F5121C" w:rsidRPr="00A4451B" w:rsidRDefault="00F5121C" w:rsidP="00F5121C">
      <w:pPr>
        <w:tabs>
          <w:tab w:val="left" w:pos="993"/>
        </w:tabs>
        <w:rPr>
          <w:highlight w:val="yellow"/>
        </w:rPr>
        <w:sectPr w:rsidR="00F5121C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28D1452F" w14:textId="69D920E5" w:rsidR="00F5121C" w:rsidRPr="00B04D0F" w:rsidRDefault="00D8135E" w:rsidP="00B04D0F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45952" behindDoc="0" locked="0" layoutInCell="1" allowOverlap="1" wp14:anchorId="18FCBD73" wp14:editId="585670FD">
            <wp:simplePos x="0" y="0"/>
            <wp:positionH relativeFrom="column">
              <wp:posOffset>0</wp:posOffset>
            </wp:positionH>
            <wp:positionV relativeFrom="paragraph">
              <wp:posOffset>4816</wp:posOffset>
            </wp:positionV>
            <wp:extent cx="810000" cy="810000"/>
            <wp:effectExtent l="0" t="0" r="9525" b="9525"/>
            <wp:wrapSquare wrapText="bothSides"/>
            <wp:docPr id="41" name="Obrázek 41" descr="https://www.qikni.cz/assets/components/qrgenerator/cache/4c73fcafe639df6521f451b58b490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qikni.cz/assets/components/qrgenerator/cache/4c73fcafe639df6521f451b58b490944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D0F">
        <w:t>Kolem čtvrté hodiny ranní došlo k dopravní nehodě na hrázi Novomlýnské nádrže směrem na</w:t>
      </w:r>
      <w:r w:rsidR="000327BC">
        <w:t> </w:t>
      </w:r>
      <w:r w:rsidR="00B04D0F">
        <w:t>Mikulov. Čelně se zde srazila polská dodávka s osobním autem. U dodávky došlo k zahoření, na jehož uhašení hasiči nasadili jeden vysokotlaký vodní proud. Z osobního auta hasiči vyprošťovali pomocí hydraulického vyprošťovacího zařízení řidiče, dítě a ženu. Ta však utrpěla zranění neslučitelná se životem. Celkově se při dopravní nehodě zranilo devět lidí, z toho pět dětí. Silnice byla znovu průjezdná po šesti hodinách.</w:t>
      </w:r>
    </w:p>
    <w:p w14:paraId="7F57D89D" w14:textId="29F0C75E" w:rsidR="00F5121C" w:rsidRPr="00A4451B" w:rsidRDefault="00F5121C" w:rsidP="00F5121C">
      <w:pPr>
        <w:tabs>
          <w:tab w:val="left" w:pos="993"/>
        </w:tabs>
        <w:rPr>
          <w:rFonts w:ascii="Times New Roman" w:hAnsi="Times New Roman"/>
          <w:sz w:val="24"/>
          <w:szCs w:val="24"/>
          <w:highlight w:val="yellow"/>
        </w:rPr>
        <w:sectPr w:rsidR="00F5121C" w:rsidRPr="00A4451B" w:rsidSect="00E50565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07864088" w14:textId="0FBC5BD2" w:rsidR="002B49D0" w:rsidRPr="008045DA" w:rsidRDefault="002B49D0" w:rsidP="000B2CAB">
      <w:pPr>
        <w:tabs>
          <w:tab w:val="left" w:pos="993"/>
        </w:tabs>
      </w:pPr>
      <w:r w:rsidRPr="008045DA">
        <w:rPr>
          <w:noProof/>
          <w:lang w:eastAsia="cs-CZ"/>
        </w:rPr>
        <w:lastRenderedPageBreak/>
        <w:drawing>
          <wp:inline distT="0" distB="0" distL="0" distR="0" wp14:anchorId="143646AE" wp14:editId="67C4B3BA">
            <wp:extent cx="6221207" cy="4316273"/>
            <wp:effectExtent l="0" t="0" r="8255" b="825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045DA">
        <w:rPr>
          <w:noProof/>
          <w:lang w:eastAsia="cs-CZ"/>
        </w:rPr>
        <w:drawing>
          <wp:inline distT="0" distB="0" distL="0" distR="0" wp14:anchorId="76437B2C" wp14:editId="28CF1968">
            <wp:extent cx="6221207" cy="4316273"/>
            <wp:effectExtent l="0" t="0" r="8255" b="825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9657E" w14:textId="77777777" w:rsidR="002B49D0" w:rsidRPr="00A4451B" w:rsidRDefault="002B49D0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  <w:r w:rsidRPr="00A4451B">
        <w:rPr>
          <w:highlight w:val="yellow"/>
        </w:rPr>
        <w:br w:type="page"/>
      </w:r>
    </w:p>
    <w:p w14:paraId="04A97F61" w14:textId="77777777" w:rsidR="002B49D0" w:rsidRPr="008045DA" w:rsidRDefault="002B49D0" w:rsidP="000B2CAB">
      <w:pPr>
        <w:pStyle w:val="Nadpis2"/>
        <w:tabs>
          <w:tab w:val="left" w:pos="993"/>
        </w:tabs>
      </w:pPr>
      <w:bookmarkStart w:id="55" w:name="_Toc443584111"/>
      <w:bookmarkStart w:id="56" w:name="_Toc470514522"/>
      <w:bookmarkStart w:id="57" w:name="_Ref473276160"/>
      <w:bookmarkStart w:id="58" w:name="_Toc473281870"/>
      <w:bookmarkStart w:id="59" w:name="_Toc473899246"/>
      <w:bookmarkStart w:id="60" w:name="_Toc474189656"/>
      <w:bookmarkStart w:id="61" w:name="_Toc507063142"/>
      <w:bookmarkStart w:id="62" w:name="_Toc536185143"/>
      <w:r w:rsidRPr="008045DA">
        <w:lastRenderedPageBreak/>
        <w:t>Záchrana osob a zvířat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14:paraId="310C853D" w14:textId="51184FBF" w:rsidR="002250E5" w:rsidRPr="001502F9" w:rsidRDefault="00CF5E51" w:rsidP="002250E5">
      <w:r w:rsidRPr="001502F9">
        <w:t>Záchrana osob a zvířat se provádí</w:t>
      </w:r>
      <w:r w:rsidR="002250E5" w:rsidRPr="001502F9">
        <w:t xml:space="preserve"> z těžko přístupných míst (výška, hloubka, jeskyně,</w:t>
      </w:r>
      <w:r w:rsidRPr="001502F9">
        <w:t xml:space="preserve"> zavalení</w:t>
      </w:r>
      <w:r w:rsidR="002250E5" w:rsidRPr="001502F9">
        <w:t xml:space="preserve"> apod.)</w:t>
      </w:r>
      <w:r w:rsidRPr="001502F9">
        <w:t>, z </w:t>
      </w:r>
      <w:r w:rsidR="002250E5" w:rsidRPr="001502F9">
        <w:t>uzavřených prostor, výtahů a z</w:t>
      </w:r>
      <w:r w:rsidRPr="001502F9">
        <w:t> vody.</w:t>
      </w:r>
      <w:r w:rsidR="002250E5" w:rsidRPr="001502F9">
        <w:t xml:space="preserve"> </w:t>
      </w:r>
      <w:r w:rsidRPr="001502F9">
        <w:t>Dále</w:t>
      </w:r>
      <w:r w:rsidR="002250E5" w:rsidRPr="001502F9">
        <w:t xml:space="preserve"> s</w:t>
      </w:r>
      <w:r w:rsidRPr="001502F9">
        <w:t>em spadá záchrana</w:t>
      </w:r>
      <w:r w:rsidR="00430761" w:rsidRPr="001502F9">
        <w:t xml:space="preserve"> osob</w:t>
      </w:r>
      <w:r w:rsidRPr="001502F9">
        <w:t xml:space="preserve"> za použití AED.</w:t>
      </w:r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617"/>
        <w:gridCol w:w="3030"/>
        <w:gridCol w:w="819"/>
        <w:gridCol w:w="820"/>
        <w:gridCol w:w="820"/>
        <w:gridCol w:w="820"/>
        <w:gridCol w:w="820"/>
        <w:gridCol w:w="820"/>
        <w:gridCol w:w="820"/>
        <w:gridCol w:w="820"/>
      </w:tblGrid>
      <w:tr w:rsidR="008045DA" w14:paraId="3CFAB138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647" w:type="dxa"/>
            <w:gridSpan w:val="2"/>
            <w:hideMark/>
          </w:tcPr>
          <w:p w14:paraId="107CD4DD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Okres (ORP</w: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begin"/>
            </w:r>
            <w:r>
              <w:instrText xml:space="preserve"> XE "</w:instrText>
            </w:r>
            <w:r>
              <w:rPr>
                <w:rFonts w:eastAsia="Times New Roman" w:cs="Times New Roman"/>
                <w:color w:val="000000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</w:rPr>
              <w:instrText>:</w:instrText>
            </w:r>
            <w:r>
              <w:instrText xml:space="preserve">Obec s rozšířenou působností" </w:instrTex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FFFFFF"/>
                <w:lang w:eastAsia="cs-CZ"/>
              </w:rPr>
              <w:t>)</w:t>
            </w:r>
          </w:p>
        </w:tc>
        <w:tc>
          <w:tcPr>
            <w:tcW w:w="819" w:type="dxa"/>
            <w:textDirection w:val="btLr"/>
            <w:hideMark/>
          </w:tcPr>
          <w:p w14:paraId="1FFEED24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 výšky</w:t>
            </w:r>
          </w:p>
        </w:tc>
        <w:tc>
          <w:tcPr>
            <w:tcW w:w="820" w:type="dxa"/>
            <w:textDirection w:val="btLr"/>
            <w:hideMark/>
          </w:tcPr>
          <w:p w14:paraId="11DC432A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 hloubky</w:t>
            </w:r>
          </w:p>
        </w:tc>
        <w:tc>
          <w:tcPr>
            <w:tcW w:w="820" w:type="dxa"/>
            <w:textDirection w:val="btLr"/>
            <w:hideMark/>
          </w:tcPr>
          <w:p w14:paraId="4A0967DE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 vody</w:t>
            </w:r>
          </w:p>
        </w:tc>
        <w:tc>
          <w:tcPr>
            <w:tcW w:w="820" w:type="dxa"/>
            <w:textDirection w:val="btLr"/>
            <w:hideMark/>
          </w:tcPr>
          <w:p w14:paraId="65E27FAB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 xml:space="preserve">Zasypané, </w:t>
            </w:r>
          </w:p>
          <w:p w14:paraId="3D48C306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zavalené</w:t>
            </w:r>
          </w:p>
        </w:tc>
        <w:tc>
          <w:tcPr>
            <w:tcW w:w="820" w:type="dxa"/>
            <w:textDirection w:val="btLr"/>
            <w:hideMark/>
          </w:tcPr>
          <w:p w14:paraId="2B6E9958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 uzavřených prostor</w:t>
            </w:r>
          </w:p>
        </w:tc>
        <w:tc>
          <w:tcPr>
            <w:tcW w:w="820" w:type="dxa"/>
            <w:textDirection w:val="btLr"/>
            <w:hideMark/>
          </w:tcPr>
          <w:p w14:paraId="4CFD887B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Z výtahu</w:t>
            </w:r>
          </w:p>
        </w:tc>
        <w:tc>
          <w:tcPr>
            <w:tcW w:w="820" w:type="dxa"/>
            <w:textDirection w:val="btLr"/>
            <w:hideMark/>
          </w:tcPr>
          <w:p w14:paraId="3569A369" w14:textId="77777777" w:rsidR="008045DA" w:rsidRDefault="008045DA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AED</w: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begin"/>
            </w:r>
            <w:r>
              <w:instrText xml:space="preserve"> XE "AED:Automatizovaný externí defibrilátor" </w:instrTex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hideMark/>
          </w:tcPr>
          <w:p w14:paraId="30AECCFC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lang w:eastAsia="cs-CZ"/>
              </w:rPr>
            </w:pPr>
            <w:r w:rsidRPr="00170FE5">
              <w:rPr>
                <w:color w:val="FFFFFF" w:themeColor="background1"/>
              </w:rPr>
              <w:t>Σ</w:t>
            </w:r>
          </w:p>
        </w:tc>
      </w:tr>
      <w:tr w:rsidR="008045DA" w14:paraId="1529EDAA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shd w:val="clear" w:color="auto" w:fill="9887ED"/>
            <w:noWrap/>
            <w:hideMark/>
          </w:tcPr>
          <w:p w14:paraId="786D8AB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BLANSKO</w:t>
            </w:r>
          </w:p>
        </w:tc>
        <w:tc>
          <w:tcPr>
            <w:tcW w:w="819" w:type="dxa"/>
            <w:shd w:val="clear" w:color="auto" w:fill="9887ED"/>
            <w:hideMark/>
          </w:tcPr>
          <w:p w14:paraId="1D701C8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820" w:type="dxa"/>
            <w:shd w:val="clear" w:color="auto" w:fill="9887ED"/>
            <w:hideMark/>
          </w:tcPr>
          <w:p w14:paraId="71030C6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shd w:val="clear" w:color="auto" w:fill="9887ED"/>
            <w:hideMark/>
          </w:tcPr>
          <w:p w14:paraId="1D00CA4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shd w:val="clear" w:color="auto" w:fill="9887ED"/>
            <w:hideMark/>
          </w:tcPr>
          <w:p w14:paraId="425DCD0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shd w:val="clear" w:color="auto" w:fill="9887ED"/>
            <w:hideMark/>
          </w:tcPr>
          <w:p w14:paraId="238E81D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67</w:t>
            </w:r>
          </w:p>
        </w:tc>
        <w:tc>
          <w:tcPr>
            <w:tcW w:w="820" w:type="dxa"/>
            <w:shd w:val="clear" w:color="auto" w:fill="9887ED"/>
            <w:hideMark/>
          </w:tcPr>
          <w:p w14:paraId="2D1722B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820" w:type="dxa"/>
            <w:shd w:val="clear" w:color="auto" w:fill="9887ED"/>
            <w:hideMark/>
          </w:tcPr>
          <w:p w14:paraId="6B9AAC2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hideMark/>
          </w:tcPr>
          <w:p w14:paraId="27CA40F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158</w:t>
            </w:r>
          </w:p>
        </w:tc>
      </w:tr>
      <w:tr w:rsidR="008045DA" w14:paraId="751C70AF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048F4843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07D3D9F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Blansko</w:t>
            </w:r>
          </w:p>
        </w:tc>
        <w:tc>
          <w:tcPr>
            <w:tcW w:w="819" w:type="dxa"/>
            <w:noWrap/>
            <w:hideMark/>
          </w:tcPr>
          <w:p w14:paraId="655E290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820" w:type="dxa"/>
            <w:noWrap/>
            <w:hideMark/>
          </w:tcPr>
          <w:p w14:paraId="6858F03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70580A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6925190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4F3DE84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46</w:t>
            </w:r>
          </w:p>
        </w:tc>
        <w:tc>
          <w:tcPr>
            <w:tcW w:w="820" w:type="dxa"/>
            <w:hideMark/>
          </w:tcPr>
          <w:p w14:paraId="1504B14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7010CCB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4F89D0C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93</w:t>
            </w:r>
          </w:p>
        </w:tc>
      </w:tr>
      <w:tr w:rsidR="008045DA" w14:paraId="7480DAEB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5F1BE17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4BA53752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Boskovice</w:t>
            </w:r>
          </w:p>
        </w:tc>
        <w:tc>
          <w:tcPr>
            <w:tcW w:w="819" w:type="dxa"/>
            <w:noWrap/>
            <w:hideMark/>
          </w:tcPr>
          <w:p w14:paraId="1C481B4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820" w:type="dxa"/>
            <w:noWrap/>
            <w:hideMark/>
          </w:tcPr>
          <w:p w14:paraId="154A7DF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820" w:type="dxa"/>
            <w:noWrap/>
            <w:hideMark/>
          </w:tcPr>
          <w:p w14:paraId="65CFD93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71CC839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4DE23B8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21</w:t>
            </w:r>
          </w:p>
        </w:tc>
        <w:tc>
          <w:tcPr>
            <w:tcW w:w="820" w:type="dxa"/>
            <w:hideMark/>
          </w:tcPr>
          <w:p w14:paraId="7B12C96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noWrap/>
            <w:hideMark/>
          </w:tcPr>
          <w:p w14:paraId="1AC5CEC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3199CE0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65</w:t>
            </w:r>
          </w:p>
        </w:tc>
      </w:tr>
      <w:tr w:rsidR="008045DA" w14:paraId="0CFA9F8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shd w:val="clear" w:color="auto" w:fill="9887ED"/>
            <w:noWrap/>
            <w:hideMark/>
          </w:tcPr>
          <w:p w14:paraId="0E5B726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BRNO-město</w:t>
            </w:r>
          </w:p>
        </w:tc>
        <w:tc>
          <w:tcPr>
            <w:tcW w:w="819" w:type="dxa"/>
            <w:shd w:val="clear" w:color="auto" w:fill="9887ED"/>
            <w:noWrap/>
            <w:hideMark/>
          </w:tcPr>
          <w:p w14:paraId="65412EE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44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10B0A74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640D854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75BF3A7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4432546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630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59DD9CC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43</w:t>
            </w:r>
          </w:p>
        </w:tc>
        <w:tc>
          <w:tcPr>
            <w:tcW w:w="820" w:type="dxa"/>
            <w:shd w:val="clear" w:color="auto" w:fill="9887ED"/>
            <w:hideMark/>
          </w:tcPr>
          <w:p w14:paraId="25D5886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0BDF34D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765</w:t>
            </w:r>
          </w:p>
        </w:tc>
      </w:tr>
      <w:tr w:rsidR="008045DA" w14:paraId="5E730116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shd w:val="clear" w:color="auto" w:fill="9887ED"/>
            <w:noWrap/>
            <w:hideMark/>
          </w:tcPr>
          <w:p w14:paraId="05C7CBB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BRNO-venkov</w:t>
            </w:r>
          </w:p>
        </w:tc>
        <w:tc>
          <w:tcPr>
            <w:tcW w:w="819" w:type="dxa"/>
            <w:shd w:val="clear" w:color="auto" w:fill="9887ED"/>
            <w:noWrap/>
            <w:hideMark/>
          </w:tcPr>
          <w:p w14:paraId="5CDE65F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5AF9DF8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3F0176D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363806E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1E6E3AC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141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05D233E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shd w:val="clear" w:color="auto" w:fill="9887ED"/>
            <w:hideMark/>
          </w:tcPr>
          <w:p w14:paraId="6C1EA4B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6EA22BB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296</w:t>
            </w:r>
          </w:p>
        </w:tc>
      </w:tr>
      <w:tr w:rsidR="008045DA" w14:paraId="53D33ACF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7CFD9676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2782152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Ivančice</w:t>
            </w:r>
          </w:p>
        </w:tc>
        <w:tc>
          <w:tcPr>
            <w:tcW w:w="819" w:type="dxa"/>
            <w:noWrap/>
            <w:hideMark/>
          </w:tcPr>
          <w:p w14:paraId="4472E67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070046E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30AC3C4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5A90F9A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06C7878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</w:t>
            </w:r>
          </w:p>
        </w:tc>
        <w:tc>
          <w:tcPr>
            <w:tcW w:w="820" w:type="dxa"/>
            <w:hideMark/>
          </w:tcPr>
          <w:p w14:paraId="2FA69DB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25FDF36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1A6FF33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</w:tr>
      <w:tr w:rsidR="008045DA" w14:paraId="3B2358F2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6983F442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063E78BF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Kuřim</w:t>
            </w:r>
          </w:p>
        </w:tc>
        <w:tc>
          <w:tcPr>
            <w:tcW w:w="819" w:type="dxa"/>
            <w:noWrap/>
            <w:hideMark/>
          </w:tcPr>
          <w:p w14:paraId="25AAF90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2B20398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0E4B4AB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797EB03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0C3BF8D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tcW w:w="820" w:type="dxa"/>
            <w:hideMark/>
          </w:tcPr>
          <w:p w14:paraId="73C714E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77A650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6D824F2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</w:t>
            </w:r>
          </w:p>
        </w:tc>
      </w:tr>
      <w:tr w:rsidR="008045DA" w14:paraId="2F496D7F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5618045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726C7CC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Pohořelice</w:t>
            </w:r>
          </w:p>
        </w:tc>
        <w:tc>
          <w:tcPr>
            <w:tcW w:w="819" w:type="dxa"/>
            <w:noWrap/>
            <w:hideMark/>
          </w:tcPr>
          <w:p w14:paraId="46FC27C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noWrap/>
            <w:hideMark/>
          </w:tcPr>
          <w:p w14:paraId="528EC16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499E6A8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noWrap/>
            <w:hideMark/>
          </w:tcPr>
          <w:p w14:paraId="5D699C4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79D247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820" w:type="dxa"/>
            <w:hideMark/>
          </w:tcPr>
          <w:p w14:paraId="228CA67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08DA4C9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39B9FDC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</w:tr>
      <w:tr w:rsidR="008045DA" w14:paraId="7FD0FEBC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2EFA6F7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5891EE6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Rosice</w:t>
            </w:r>
          </w:p>
        </w:tc>
        <w:tc>
          <w:tcPr>
            <w:tcW w:w="819" w:type="dxa"/>
            <w:noWrap/>
            <w:hideMark/>
          </w:tcPr>
          <w:p w14:paraId="7173FA0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094AB34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11CBBC2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4FFCE69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42766A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</w:t>
            </w:r>
          </w:p>
        </w:tc>
        <w:tc>
          <w:tcPr>
            <w:tcW w:w="820" w:type="dxa"/>
            <w:hideMark/>
          </w:tcPr>
          <w:p w14:paraId="669A042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D9E7D8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0442555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54</w:t>
            </w:r>
          </w:p>
        </w:tc>
      </w:tr>
      <w:tr w:rsidR="008045DA" w14:paraId="20D0559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0FC9767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3ED2C35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Šlapanice</w:t>
            </w:r>
          </w:p>
        </w:tc>
        <w:tc>
          <w:tcPr>
            <w:tcW w:w="819" w:type="dxa"/>
            <w:noWrap/>
            <w:hideMark/>
          </w:tcPr>
          <w:p w14:paraId="369BDF9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noWrap/>
            <w:hideMark/>
          </w:tcPr>
          <w:p w14:paraId="14DD12D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0028DFC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3B1CCF8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5B52FEE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35</w:t>
            </w:r>
          </w:p>
        </w:tc>
        <w:tc>
          <w:tcPr>
            <w:tcW w:w="820" w:type="dxa"/>
            <w:hideMark/>
          </w:tcPr>
          <w:p w14:paraId="1A0AED3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03B416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6C47FD6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70</w:t>
            </w:r>
          </w:p>
        </w:tc>
      </w:tr>
      <w:tr w:rsidR="008045DA" w14:paraId="65D3E60C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73707CA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3D6B546F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Tišnov</w:t>
            </w:r>
          </w:p>
        </w:tc>
        <w:tc>
          <w:tcPr>
            <w:tcW w:w="819" w:type="dxa"/>
            <w:noWrap/>
            <w:hideMark/>
          </w:tcPr>
          <w:p w14:paraId="5992F5A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820" w:type="dxa"/>
            <w:noWrap/>
            <w:hideMark/>
          </w:tcPr>
          <w:p w14:paraId="75E7AF0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5432C72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3B0F301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50B56F3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25</w:t>
            </w:r>
          </w:p>
        </w:tc>
        <w:tc>
          <w:tcPr>
            <w:tcW w:w="820" w:type="dxa"/>
            <w:hideMark/>
          </w:tcPr>
          <w:p w14:paraId="5B77C6E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1D1566E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591A6CF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37</w:t>
            </w:r>
          </w:p>
        </w:tc>
      </w:tr>
      <w:tr w:rsidR="008045DA" w14:paraId="19C0564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0D2D46C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1D013A2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Židlochovice</w:t>
            </w:r>
          </w:p>
        </w:tc>
        <w:tc>
          <w:tcPr>
            <w:tcW w:w="819" w:type="dxa"/>
            <w:noWrap/>
            <w:hideMark/>
          </w:tcPr>
          <w:p w14:paraId="531FC4C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820" w:type="dxa"/>
            <w:noWrap/>
            <w:hideMark/>
          </w:tcPr>
          <w:p w14:paraId="04CDCAE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820" w:type="dxa"/>
            <w:noWrap/>
            <w:hideMark/>
          </w:tcPr>
          <w:p w14:paraId="65ED14D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noWrap/>
            <w:hideMark/>
          </w:tcPr>
          <w:p w14:paraId="53458D0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2E3FB78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</w:t>
            </w:r>
          </w:p>
        </w:tc>
        <w:tc>
          <w:tcPr>
            <w:tcW w:w="820" w:type="dxa"/>
            <w:hideMark/>
          </w:tcPr>
          <w:p w14:paraId="5D70B78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483D3E5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708E2F7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49</w:t>
            </w:r>
          </w:p>
        </w:tc>
      </w:tr>
      <w:tr w:rsidR="008045DA" w14:paraId="1F311A83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shd w:val="clear" w:color="auto" w:fill="9887ED"/>
            <w:noWrap/>
            <w:hideMark/>
          </w:tcPr>
          <w:p w14:paraId="02BABE7C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BŘECLAV</w:t>
            </w:r>
          </w:p>
        </w:tc>
        <w:tc>
          <w:tcPr>
            <w:tcW w:w="819" w:type="dxa"/>
            <w:shd w:val="clear" w:color="auto" w:fill="9887ED"/>
            <w:noWrap/>
            <w:hideMark/>
          </w:tcPr>
          <w:p w14:paraId="512A429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5D4A30E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0243747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70D81C4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2DC18CD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74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7545C62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820" w:type="dxa"/>
            <w:shd w:val="clear" w:color="auto" w:fill="9887ED"/>
            <w:hideMark/>
          </w:tcPr>
          <w:p w14:paraId="10D0F95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3BFACA5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150</w:t>
            </w:r>
          </w:p>
        </w:tc>
      </w:tr>
      <w:tr w:rsidR="008045DA" w14:paraId="6EBFF00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39D2E23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6A3C3A0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Břeclav</w:t>
            </w:r>
          </w:p>
        </w:tc>
        <w:tc>
          <w:tcPr>
            <w:tcW w:w="819" w:type="dxa"/>
            <w:noWrap/>
            <w:hideMark/>
          </w:tcPr>
          <w:p w14:paraId="238B22A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2BBCD05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0591362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noWrap/>
            <w:hideMark/>
          </w:tcPr>
          <w:p w14:paraId="2ED757E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165300D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45</w:t>
            </w:r>
          </w:p>
        </w:tc>
        <w:tc>
          <w:tcPr>
            <w:tcW w:w="820" w:type="dxa"/>
            <w:hideMark/>
          </w:tcPr>
          <w:p w14:paraId="095346F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5AD640E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6885C41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68</w:t>
            </w:r>
          </w:p>
        </w:tc>
      </w:tr>
      <w:tr w:rsidR="008045DA" w14:paraId="2EB51A58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546848A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3FB848A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Hustopeče</w:t>
            </w:r>
          </w:p>
        </w:tc>
        <w:tc>
          <w:tcPr>
            <w:tcW w:w="819" w:type="dxa"/>
            <w:noWrap/>
            <w:hideMark/>
          </w:tcPr>
          <w:p w14:paraId="1BC7C63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5A0B475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7DBD23B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5C0FB2B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6147055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820" w:type="dxa"/>
            <w:hideMark/>
          </w:tcPr>
          <w:p w14:paraId="7CA4E10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5C599E2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7514816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41</w:t>
            </w:r>
          </w:p>
        </w:tc>
      </w:tr>
      <w:tr w:rsidR="008045DA" w14:paraId="4B68FB3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74C0783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16D08C1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Mikulov</w:t>
            </w:r>
          </w:p>
        </w:tc>
        <w:tc>
          <w:tcPr>
            <w:tcW w:w="819" w:type="dxa"/>
            <w:noWrap/>
            <w:hideMark/>
          </w:tcPr>
          <w:p w14:paraId="599ABAC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1FFD14A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4B0E1DC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820" w:type="dxa"/>
            <w:noWrap/>
            <w:hideMark/>
          </w:tcPr>
          <w:p w14:paraId="7798AC8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71FF6C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tcW w:w="820" w:type="dxa"/>
            <w:hideMark/>
          </w:tcPr>
          <w:p w14:paraId="604B4FF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4447937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08F21DA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41</w:t>
            </w:r>
          </w:p>
        </w:tc>
      </w:tr>
      <w:tr w:rsidR="008045DA" w14:paraId="4EEC342D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shd w:val="clear" w:color="auto" w:fill="9887ED"/>
            <w:noWrap/>
            <w:hideMark/>
          </w:tcPr>
          <w:p w14:paraId="157B565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HODONÍN</w:t>
            </w:r>
          </w:p>
        </w:tc>
        <w:tc>
          <w:tcPr>
            <w:tcW w:w="819" w:type="dxa"/>
            <w:shd w:val="clear" w:color="auto" w:fill="9887ED"/>
            <w:noWrap/>
            <w:hideMark/>
          </w:tcPr>
          <w:p w14:paraId="37ACE34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7E98358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304A0C8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23CF6F6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67F0E25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108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1F28C28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820" w:type="dxa"/>
            <w:shd w:val="clear" w:color="auto" w:fill="9887ED"/>
            <w:hideMark/>
          </w:tcPr>
          <w:p w14:paraId="79BABBF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0BC991D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161</w:t>
            </w:r>
          </w:p>
        </w:tc>
      </w:tr>
      <w:tr w:rsidR="008045DA" w14:paraId="252E6A2B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569A8B1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01D7156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Hodonín</w:t>
            </w:r>
          </w:p>
        </w:tc>
        <w:tc>
          <w:tcPr>
            <w:tcW w:w="819" w:type="dxa"/>
            <w:noWrap/>
            <w:hideMark/>
          </w:tcPr>
          <w:p w14:paraId="335BCEC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641980E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4172835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6124A81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5652841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51</w:t>
            </w:r>
          </w:p>
        </w:tc>
        <w:tc>
          <w:tcPr>
            <w:tcW w:w="820" w:type="dxa"/>
            <w:hideMark/>
          </w:tcPr>
          <w:p w14:paraId="36A2C74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820" w:type="dxa"/>
            <w:noWrap/>
            <w:hideMark/>
          </w:tcPr>
          <w:p w14:paraId="1DC446A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0DD7A70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70</w:t>
            </w:r>
          </w:p>
        </w:tc>
      </w:tr>
      <w:tr w:rsidR="008045DA" w14:paraId="2A80CFB7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00ABABD2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54EB539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Kyjov</w:t>
            </w:r>
          </w:p>
        </w:tc>
        <w:tc>
          <w:tcPr>
            <w:tcW w:w="819" w:type="dxa"/>
            <w:noWrap/>
            <w:hideMark/>
          </w:tcPr>
          <w:p w14:paraId="62F3439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2975CF5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279F959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3039C38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330EE27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</w:t>
            </w:r>
          </w:p>
        </w:tc>
        <w:tc>
          <w:tcPr>
            <w:tcW w:w="820" w:type="dxa"/>
            <w:hideMark/>
          </w:tcPr>
          <w:p w14:paraId="5D11DF1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11A77D1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6176ED7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45</w:t>
            </w:r>
          </w:p>
        </w:tc>
      </w:tr>
      <w:tr w:rsidR="008045DA" w14:paraId="621E209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2AAD5F0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58231DDA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Veselí n. Mor. </w:t>
            </w:r>
          </w:p>
        </w:tc>
        <w:tc>
          <w:tcPr>
            <w:tcW w:w="819" w:type="dxa"/>
            <w:noWrap/>
            <w:hideMark/>
          </w:tcPr>
          <w:p w14:paraId="563D28A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034CB30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307D0E2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4893C1C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677D220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  <w:tc>
          <w:tcPr>
            <w:tcW w:w="820" w:type="dxa"/>
            <w:hideMark/>
          </w:tcPr>
          <w:p w14:paraId="468FCF6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16152A6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4508151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46</w:t>
            </w:r>
          </w:p>
        </w:tc>
      </w:tr>
      <w:tr w:rsidR="008045DA" w14:paraId="7EE56056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shd w:val="clear" w:color="auto" w:fill="9887ED"/>
            <w:noWrap/>
            <w:hideMark/>
          </w:tcPr>
          <w:p w14:paraId="38D5501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VYŠKOV</w:t>
            </w:r>
          </w:p>
        </w:tc>
        <w:tc>
          <w:tcPr>
            <w:tcW w:w="819" w:type="dxa"/>
            <w:shd w:val="clear" w:color="auto" w:fill="9887ED"/>
            <w:noWrap/>
            <w:hideMark/>
          </w:tcPr>
          <w:p w14:paraId="6A6F742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50C6D8A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777331A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19448E1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760CBC1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74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619871C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shd w:val="clear" w:color="auto" w:fill="9887ED"/>
            <w:hideMark/>
          </w:tcPr>
          <w:p w14:paraId="3050EA5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2B3A83F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104</w:t>
            </w:r>
          </w:p>
        </w:tc>
      </w:tr>
      <w:tr w:rsidR="008045DA" w14:paraId="4ED71ECA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40ADB9A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63B72F0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Bučovice</w:t>
            </w:r>
          </w:p>
        </w:tc>
        <w:tc>
          <w:tcPr>
            <w:tcW w:w="819" w:type="dxa"/>
            <w:noWrap/>
            <w:hideMark/>
          </w:tcPr>
          <w:p w14:paraId="0593FBB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192C124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4AC5876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16E960C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12336A2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820" w:type="dxa"/>
            <w:hideMark/>
          </w:tcPr>
          <w:p w14:paraId="597BE6D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0153479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72EED10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</w:tr>
      <w:tr w:rsidR="008045DA" w14:paraId="440D70A9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2DC517C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7D2F0D4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Slavkov u Brna</w:t>
            </w:r>
          </w:p>
        </w:tc>
        <w:tc>
          <w:tcPr>
            <w:tcW w:w="819" w:type="dxa"/>
            <w:noWrap/>
            <w:hideMark/>
          </w:tcPr>
          <w:p w14:paraId="111E508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5303901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4ABB049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03ACE17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1A52515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</w:t>
            </w:r>
          </w:p>
        </w:tc>
        <w:tc>
          <w:tcPr>
            <w:tcW w:w="820" w:type="dxa"/>
            <w:hideMark/>
          </w:tcPr>
          <w:p w14:paraId="63068E6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0D91060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0FA18F9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</w:tr>
      <w:tr w:rsidR="008045DA" w14:paraId="2BD3D3AA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52A7EC12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0F183ED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Vyškov</w:t>
            </w:r>
          </w:p>
        </w:tc>
        <w:tc>
          <w:tcPr>
            <w:tcW w:w="819" w:type="dxa"/>
            <w:noWrap/>
            <w:hideMark/>
          </w:tcPr>
          <w:p w14:paraId="3030735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820" w:type="dxa"/>
            <w:noWrap/>
            <w:hideMark/>
          </w:tcPr>
          <w:p w14:paraId="4DC575E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820" w:type="dxa"/>
            <w:noWrap/>
            <w:hideMark/>
          </w:tcPr>
          <w:p w14:paraId="2B49A3B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431B950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143101B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42</w:t>
            </w:r>
          </w:p>
        </w:tc>
        <w:tc>
          <w:tcPr>
            <w:tcW w:w="820" w:type="dxa"/>
            <w:hideMark/>
          </w:tcPr>
          <w:p w14:paraId="371A961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11FD432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3C05211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56</w:t>
            </w:r>
          </w:p>
        </w:tc>
      </w:tr>
      <w:tr w:rsidR="008045DA" w14:paraId="4C776082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shd w:val="clear" w:color="auto" w:fill="9887ED"/>
            <w:noWrap/>
            <w:hideMark/>
          </w:tcPr>
          <w:p w14:paraId="786BE5D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ZNOJMO</w:t>
            </w:r>
          </w:p>
        </w:tc>
        <w:tc>
          <w:tcPr>
            <w:tcW w:w="819" w:type="dxa"/>
            <w:shd w:val="clear" w:color="auto" w:fill="9887ED"/>
            <w:noWrap/>
            <w:hideMark/>
          </w:tcPr>
          <w:p w14:paraId="5E5D551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3D95B05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329BC04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1C2CD54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7EFF3BC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98</w:t>
            </w:r>
          </w:p>
        </w:tc>
        <w:tc>
          <w:tcPr>
            <w:tcW w:w="820" w:type="dxa"/>
            <w:shd w:val="clear" w:color="auto" w:fill="9887ED"/>
            <w:noWrap/>
            <w:hideMark/>
          </w:tcPr>
          <w:p w14:paraId="20A4BDC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820" w:type="dxa"/>
            <w:shd w:val="clear" w:color="auto" w:fill="9887ED"/>
            <w:hideMark/>
          </w:tcPr>
          <w:p w14:paraId="6B111A3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0A2870A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161</w:t>
            </w:r>
          </w:p>
        </w:tc>
      </w:tr>
      <w:tr w:rsidR="008045DA" w14:paraId="3467C50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1ABE35E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0E263D6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Mor. Krumlov</w:t>
            </w:r>
          </w:p>
        </w:tc>
        <w:tc>
          <w:tcPr>
            <w:tcW w:w="819" w:type="dxa"/>
            <w:noWrap/>
            <w:hideMark/>
          </w:tcPr>
          <w:p w14:paraId="6C0F510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20" w:type="dxa"/>
            <w:noWrap/>
            <w:hideMark/>
          </w:tcPr>
          <w:p w14:paraId="22A3FF2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820" w:type="dxa"/>
            <w:noWrap/>
            <w:hideMark/>
          </w:tcPr>
          <w:p w14:paraId="0880B9B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4D61519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2983B27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820" w:type="dxa"/>
            <w:hideMark/>
          </w:tcPr>
          <w:p w14:paraId="3C63852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0" w:type="dxa"/>
            <w:noWrap/>
            <w:hideMark/>
          </w:tcPr>
          <w:p w14:paraId="50F8334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5CD3621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</w:p>
        </w:tc>
      </w:tr>
      <w:tr w:rsidR="008045DA" w14:paraId="1B41546F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17" w:type="dxa"/>
            <w:noWrap/>
            <w:hideMark/>
          </w:tcPr>
          <w:p w14:paraId="0BFE9D3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0" w:type="dxa"/>
            <w:noWrap/>
            <w:hideMark/>
          </w:tcPr>
          <w:p w14:paraId="41E25AF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Znojmo</w:t>
            </w:r>
          </w:p>
        </w:tc>
        <w:tc>
          <w:tcPr>
            <w:tcW w:w="819" w:type="dxa"/>
            <w:noWrap/>
            <w:hideMark/>
          </w:tcPr>
          <w:p w14:paraId="23C8859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820" w:type="dxa"/>
            <w:noWrap/>
            <w:hideMark/>
          </w:tcPr>
          <w:p w14:paraId="5EBA56E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37</w:t>
            </w:r>
          </w:p>
        </w:tc>
        <w:tc>
          <w:tcPr>
            <w:tcW w:w="820" w:type="dxa"/>
            <w:noWrap/>
            <w:hideMark/>
          </w:tcPr>
          <w:p w14:paraId="2DA50D0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820" w:type="dxa"/>
            <w:noWrap/>
            <w:hideMark/>
          </w:tcPr>
          <w:p w14:paraId="2FF26E7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02855ED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86</w:t>
            </w:r>
          </w:p>
        </w:tc>
        <w:tc>
          <w:tcPr>
            <w:tcW w:w="820" w:type="dxa"/>
            <w:hideMark/>
          </w:tcPr>
          <w:p w14:paraId="5193549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820" w:type="dxa"/>
            <w:noWrap/>
            <w:hideMark/>
          </w:tcPr>
          <w:p w14:paraId="1C21D8F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598D429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129</w:t>
            </w:r>
          </w:p>
        </w:tc>
      </w:tr>
      <w:tr w:rsidR="008045DA" w:rsidRPr="00170FE5" w14:paraId="7D744A2E" w14:textId="77777777" w:rsidTr="00F3353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647" w:type="dxa"/>
            <w:gridSpan w:val="2"/>
            <w:noWrap/>
            <w:hideMark/>
          </w:tcPr>
          <w:p w14:paraId="3450E02B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170FE5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819" w:type="dxa"/>
            <w:noWrap/>
            <w:hideMark/>
          </w:tcPr>
          <w:p w14:paraId="1DB4B42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105</w:t>
            </w:r>
          </w:p>
        </w:tc>
        <w:tc>
          <w:tcPr>
            <w:tcW w:w="820" w:type="dxa"/>
            <w:noWrap/>
            <w:hideMark/>
          </w:tcPr>
          <w:p w14:paraId="3870108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820" w:type="dxa"/>
            <w:noWrap/>
            <w:hideMark/>
          </w:tcPr>
          <w:p w14:paraId="3E3745D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63</w:t>
            </w:r>
          </w:p>
        </w:tc>
        <w:tc>
          <w:tcPr>
            <w:tcW w:w="820" w:type="dxa"/>
            <w:noWrap/>
            <w:hideMark/>
          </w:tcPr>
          <w:p w14:paraId="697F1C6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820" w:type="dxa"/>
            <w:noWrap/>
            <w:hideMark/>
          </w:tcPr>
          <w:p w14:paraId="4C725AD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1192</w:t>
            </w:r>
          </w:p>
        </w:tc>
        <w:tc>
          <w:tcPr>
            <w:tcW w:w="820" w:type="dxa"/>
            <w:noWrap/>
            <w:hideMark/>
          </w:tcPr>
          <w:p w14:paraId="5A13AA6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83</w:t>
            </w:r>
          </w:p>
        </w:tc>
        <w:tc>
          <w:tcPr>
            <w:tcW w:w="820" w:type="dxa"/>
            <w:hideMark/>
          </w:tcPr>
          <w:p w14:paraId="3F7CB8B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0" w:type="dxa"/>
            <w:noWrap/>
            <w:hideMark/>
          </w:tcPr>
          <w:p w14:paraId="2EC6032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1795</w:t>
            </w:r>
          </w:p>
        </w:tc>
      </w:tr>
    </w:tbl>
    <w:p w14:paraId="0A4EB21F" w14:textId="7756F960" w:rsidR="00974682" w:rsidRPr="00A4451B" w:rsidRDefault="000327BC" w:rsidP="00094C29">
      <w:pPr>
        <w:pStyle w:val="Titulek"/>
        <w:rPr>
          <w:highlight w:val="yellow"/>
        </w:rPr>
      </w:pPr>
      <w:r>
        <w:rPr>
          <w:noProof/>
          <w:lang w:eastAsia="cs-CZ"/>
        </w:rPr>
        <w:drawing>
          <wp:anchor distT="0" distB="0" distL="114300" distR="114300" simplePos="0" relativeHeight="251651072" behindDoc="0" locked="0" layoutInCell="1" allowOverlap="1" wp14:anchorId="2C7B3E45" wp14:editId="5E3C5554">
            <wp:simplePos x="0" y="0"/>
            <wp:positionH relativeFrom="column">
              <wp:posOffset>3418840</wp:posOffset>
            </wp:positionH>
            <wp:positionV relativeFrom="paragraph">
              <wp:posOffset>354965</wp:posOffset>
            </wp:positionV>
            <wp:extent cx="3218815" cy="2414270"/>
            <wp:effectExtent l="0" t="0" r="635" b="5080"/>
            <wp:wrapSquare wrapText="bothSides"/>
            <wp:docPr id="47" name="Obrázek 47" descr="P1100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110046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815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BA570F" w14:textId="77777777" w:rsidR="0097420C" w:rsidRPr="00A4451B" w:rsidRDefault="0097420C" w:rsidP="00531634">
      <w:pPr>
        <w:pStyle w:val="Titulek"/>
        <w:rPr>
          <w:highlight w:val="yellow"/>
        </w:rPr>
        <w:sectPr w:rsidR="0097420C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2E586752" w14:textId="5D7EDFE6" w:rsidR="00531634" w:rsidRPr="001502F9" w:rsidRDefault="001502F9" w:rsidP="00531634">
      <w:pPr>
        <w:pStyle w:val="Titulek"/>
        <w:sectPr w:rsidR="00531634" w:rsidRPr="001502F9" w:rsidSect="0097420C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  <w:r w:rsidRPr="001502F9">
        <w:lastRenderedPageBreak/>
        <w:t>7. 3. 2018, okr. Znojmo, Mackovice</w:t>
      </w:r>
    </w:p>
    <w:p w14:paraId="148983E6" w14:textId="7519BC3A" w:rsidR="00B675B6" w:rsidRDefault="008045DA" w:rsidP="00531634">
      <w:pPr>
        <w:tabs>
          <w:tab w:val="left" w:pos="993"/>
        </w:tabs>
        <w:sectPr w:rsidR="00B675B6" w:rsidSect="00B675B6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0" locked="0" layoutInCell="1" allowOverlap="1" wp14:anchorId="1BDFBB56" wp14:editId="3EAD6672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809625" cy="809625"/>
            <wp:effectExtent l="0" t="0" r="9525" b="9525"/>
            <wp:wrapSquare wrapText="bothSides"/>
            <wp:docPr id="4" name="Obrázek 4" descr="https://www.qikni.cz/assets/components/qrgenerator/cache/7da1774b25d6d2713de2534fec2c9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qikni.cz/assets/components/qrgenerator/cache/7da1774b25d6d2713de2534fec2c9150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02F9">
        <w:t>Jednotka dobrovolných hasičů z Mackovic a profesionální jednotk</w:t>
      </w:r>
      <w:r w:rsidR="000327BC">
        <w:t>a ze stanice Hrušovany nad </w:t>
      </w:r>
      <w:r w:rsidR="001502F9">
        <w:t>Jevišovkou zachraňovala psa,</w:t>
      </w:r>
      <w:r w:rsidR="000327BC">
        <w:t xml:space="preserve"> který se na rybníku propadl do </w:t>
      </w:r>
      <w:r w:rsidR="001502F9">
        <w:t>ledové vody. Dva příslušníci z profesionální stanice v tzv.</w:t>
      </w:r>
      <w:r w:rsidR="00720FEE">
        <w:t> </w:t>
      </w:r>
      <w:r w:rsidR="001502F9">
        <w:t>suchých oblecích psa z vody vyprostili. Pes po vytažení na břeh nedýchal, a proto se jeden z hasičů rozhodl zahájit jeho resuscitaci.</w:t>
      </w:r>
      <w:r w:rsidR="000327BC">
        <w:t xml:space="preserve"> Ta byla úspěšná a majitelka si </w:t>
      </w:r>
      <w:r w:rsidR="001502F9">
        <w:t>psa převzala k jeho dalšímu ošetření.</w:t>
      </w:r>
    </w:p>
    <w:p w14:paraId="108074DB" w14:textId="36090ECC" w:rsidR="00531634" w:rsidRPr="00A4451B" w:rsidRDefault="00531634" w:rsidP="00531634">
      <w:pPr>
        <w:tabs>
          <w:tab w:val="left" w:pos="993"/>
        </w:tabs>
        <w:rPr>
          <w:highlight w:val="yellow"/>
        </w:rPr>
      </w:pPr>
    </w:p>
    <w:p w14:paraId="41DC9A35" w14:textId="0AAF3A26" w:rsidR="0097420C" w:rsidRPr="00A4451B" w:rsidRDefault="0097420C" w:rsidP="00531634">
      <w:pPr>
        <w:tabs>
          <w:tab w:val="left" w:pos="993"/>
        </w:tabs>
        <w:rPr>
          <w:highlight w:val="yellow"/>
        </w:rPr>
        <w:sectPr w:rsidR="0097420C" w:rsidRPr="00A4451B" w:rsidSect="00094C29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76325159" w14:textId="254DE758" w:rsidR="00B7131B" w:rsidRPr="00A4451B" w:rsidRDefault="00B7131B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  <w:sectPr w:rsidR="00B7131B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68AE9744" w14:textId="3A1CE0E1" w:rsidR="002B49D0" w:rsidRPr="008045DA" w:rsidRDefault="002B49D0" w:rsidP="000B2CAB">
      <w:pPr>
        <w:tabs>
          <w:tab w:val="left" w:pos="993"/>
        </w:tabs>
        <w:spacing w:after="160" w:line="259" w:lineRule="auto"/>
        <w:jc w:val="left"/>
      </w:pPr>
      <w:r w:rsidRPr="008045DA">
        <w:rPr>
          <w:noProof/>
          <w:lang w:eastAsia="cs-CZ"/>
        </w:rPr>
        <w:lastRenderedPageBreak/>
        <w:drawing>
          <wp:inline distT="0" distB="0" distL="0" distR="0" wp14:anchorId="66A7B2FE" wp14:editId="24BEDD9F">
            <wp:extent cx="6221207" cy="4316273"/>
            <wp:effectExtent l="0" t="0" r="8255" b="825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D5D340" w14:textId="77777777" w:rsidR="002B49D0" w:rsidRPr="008045DA" w:rsidRDefault="002B49D0" w:rsidP="000B2CAB">
      <w:pPr>
        <w:tabs>
          <w:tab w:val="left" w:pos="993"/>
        </w:tabs>
      </w:pPr>
      <w:r w:rsidRPr="008045DA">
        <w:rPr>
          <w:noProof/>
          <w:lang w:eastAsia="cs-CZ"/>
        </w:rPr>
        <w:drawing>
          <wp:inline distT="0" distB="0" distL="0" distR="0" wp14:anchorId="3835EF1A" wp14:editId="4DA6A00E">
            <wp:extent cx="6221207" cy="4316273"/>
            <wp:effectExtent l="0" t="0" r="8255" b="825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635E02" w14:textId="77777777" w:rsidR="002B49D0" w:rsidRPr="00B10D47" w:rsidRDefault="002B49D0" w:rsidP="000B2CAB">
      <w:pPr>
        <w:pStyle w:val="Nadpis2"/>
        <w:tabs>
          <w:tab w:val="left" w:pos="993"/>
        </w:tabs>
      </w:pPr>
      <w:bookmarkStart w:id="63" w:name="_Toc443584112"/>
      <w:bookmarkStart w:id="64" w:name="_Toc470514523"/>
      <w:bookmarkStart w:id="65" w:name="_Ref473276174"/>
      <w:bookmarkStart w:id="66" w:name="_Toc473281871"/>
      <w:bookmarkStart w:id="67" w:name="_Toc473899247"/>
      <w:bookmarkStart w:id="68" w:name="_Toc474189657"/>
      <w:bookmarkStart w:id="69" w:name="_Toc507063143"/>
      <w:bookmarkStart w:id="70" w:name="_Toc536185144"/>
      <w:r w:rsidRPr="00B10D47">
        <w:lastRenderedPageBreak/>
        <w:t>Úniky nebezpečných látek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14:paraId="3695FDE9" w14:textId="276AA7D9" w:rsidR="003638D6" w:rsidRPr="001502F9" w:rsidRDefault="00115097" w:rsidP="003638D6">
      <w:r w:rsidRPr="001502F9">
        <w:t xml:space="preserve">Jedná se o </w:t>
      </w:r>
      <w:r w:rsidR="00A37498" w:rsidRPr="001502F9">
        <w:t xml:space="preserve">mimořádné </w:t>
      </w:r>
      <w:r w:rsidRPr="001502F9">
        <w:t>události spojené s nežádoucím uvolněním nebezpečných chemických látek včetně rop</w:t>
      </w:r>
      <w:r w:rsidR="00431143" w:rsidRPr="001502F9">
        <w:t>ných produktů a ostatních látek do životního prostředí.</w:t>
      </w:r>
    </w:p>
    <w:tbl>
      <w:tblPr>
        <w:tblStyle w:val="Styl11"/>
        <w:tblW w:w="10206" w:type="dxa"/>
        <w:tblLook w:val="05E0" w:firstRow="1" w:lastRow="1" w:firstColumn="1" w:lastColumn="1" w:noHBand="0" w:noVBand="1"/>
      </w:tblPr>
      <w:tblGrid>
        <w:gridCol w:w="568"/>
        <w:gridCol w:w="2835"/>
        <w:gridCol w:w="1368"/>
        <w:gridCol w:w="1368"/>
        <w:gridCol w:w="1368"/>
        <w:gridCol w:w="1368"/>
        <w:gridCol w:w="1331"/>
      </w:tblGrid>
      <w:tr w:rsidR="008045DA" w14:paraId="19AC2F88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403" w:type="dxa"/>
            <w:gridSpan w:val="2"/>
            <w:hideMark/>
          </w:tcPr>
          <w:p w14:paraId="527ACD5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Okres (ORP</w: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begin"/>
            </w:r>
            <w:r>
              <w:instrText xml:space="preserve"> XE "</w:instrText>
            </w:r>
            <w:r>
              <w:rPr>
                <w:rFonts w:eastAsia="Times New Roman" w:cs="Times New Roman"/>
                <w:color w:val="000000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</w:rPr>
              <w:instrText>:</w:instrText>
            </w:r>
            <w:r>
              <w:instrText xml:space="preserve">Obec s rozšířenou působností" </w:instrTex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FFFFFF"/>
                <w:lang w:eastAsia="cs-CZ"/>
              </w:rPr>
              <w:t>)</w:t>
            </w:r>
          </w:p>
        </w:tc>
        <w:tc>
          <w:tcPr>
            <w:tcW w:w="0" w:type="auto"/>
            <w:textDirection w:val="btLr"/>
            <w:hideMark/>
          </w:tcPr>
          <w:p w14:paraId="4C252F24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Na pozemní komunikaci</w:t>
            </w:r>
          </w:p>
        </w:tc>
        <w:tc>
          <w:tcPr>
            <w:tcW w:w="0" w:type="auto"/>
            <w:textDirection w:val="btLr"/>
            <w:hideMark/>
          </w:tcPr>
          <w:p w14:paraId="498E676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Do půdy</w:t>
            </w:r>
          </w:p>
        </w:tc>
        <w:tc>
          <w:tcPr>
            <w:tcW w:w="0" w:type="auto"/>
            <w:textDirection w:val="btLr"/>
            <w:hideMark/>
          </w:tcPr>
          <w:p w14:paraId="772270E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Do vody</w:t>
            </w:r>
          </w:p>
        </w:tc>
        <w:tc>
          <w:tcPr>
            <w:tcW w:w="0" w:type="auto"/>
            <w:textDirection w:val="btLr"/>
            <w:hideMark/>
          </w:tcPr>
          <w:p w14:paraId="7F531401" w14:textId="77777777" w:rsidR="008045DA" w:rsidRDefault="008045DA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Do ovzduší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335763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lang w:eastAsia="cs-CZ"/>
              </w:rPr>
            </w:pPr>
            <w:r w:rsidRPr="00170FE5">
              <w:rPr>
                <w:color w:val="FFFFFF" w:themeColor="background1"/>
              </w:rPr>
              <w:t>Σ</w:t>
            </w:r>
          </w:p>
        </w:tc>
      </w:tr>
      <w:tr w:rsidR="008045DA" w14:paraId="517ED9AA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shd w:val="clear" w:color="auto" w:fill="9887ED"/>
            <w:noWrap/>
            <w:hideMark/>
          </w:tcPr>
          <w:p w14:paraId="7DA8419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BLANSKO</w:t>
            </w:r>
          </w:p>
        </w:tc>
        <w:tc>
          <w:tcPr>
            <w:tcW w:w="0" w:type="auto"/>
            <w:shd w:val="clear" w:color="auto" w:fill="9887ED"/>
            <w:hideMark/>
          </w:tcPr>
          <w:p w14:paraId="3AE8CE6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34</w:t>
            </w:r>
          </w:p>
        </w:tc>
        <w:tc>
          <w:tcPr>
            <w:tcW w:w="0" w:type="auto"/>
            <w:shd w:val="clear" w:color="auto" w:fill="9887ED"/>
            <w:hideMark/>
          </w:tcPr>
          <w:p w14:paraId="104397E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9887ED"/>
            <w:hideMark/>
          </w:tcPr>
          <w:p w14:paraId="0C26E87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9887ED"/>
            <w:hideMark/>
          </w:tcPr>
          <w:p w14:paraId="4BAFC5A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3ECE58" w14:textId="77777777" w:rsidR="008045DA" w:rsidRPr="000B3A24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60</w:t>
            </w:r>
          </w:p>
        </w:tc>
      </w:tr>
      <w:tr w:rsidR="008045DA" w14:paraId="4DE4720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0A71247B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31912E5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Blansko</w:t>
            </w:r>
          </w:p>
        </w:tc>
        <w:tc>
          <w:tcPr>
            <w:tcW w:w="0" w:type="auto"/>
            <w:noWrap/>
            <w:hideMark/>
          </w:tcPr>
          <w:p w14:paraId="29ACA20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0" w:type="auto"/>
            <w:noWrap/>
            <w:hideMark/>
          </w:tcPr>
          <w:p w14:paraId="5ED0536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hideMark/>
          </w:tcPr>
          <w:p w14:paraId="791DBD4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04F486C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3E406C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36</w:t>
            </w:r>
          </w:p>
        </w:tc>
      </w:tr>
      <w:tr w:rsidR="008045DA" w14:paraId="46CBCE9F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4FF86FA8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8E0617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Boskovice</w:t>
            </w:r>
          </w:p>
        </w:tc>
        <w:tc>
          <w:tcPr>
            <w:tcW w:w="0" w:type="auto"/>
            <w:noWrap/>
            <w:hideMark/>
          </w:tcPr>
          <w:p w14:paraId="2306E4A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0" w:type="auto"/>
            <w:noWrap/>
            <w:hideMark/>
          </w:tcPr>
          <w:p w14:paraId="5A7D86E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hideMark/>
          </w:tcPr>
          <w:p w14:paraId="1CADD97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547B5F0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F9520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</w:p>
        </w:tc>
      </w:tr>
      <w:tr w:rsidR="008045DA" w14:paraId="46AAAA22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shd w:val="clear" w:color="auto" w:fill="9887ED"/>
            <w:noWrap/>
            <w:hideMark/>
          </w:tcPr>
          <w:p w14:paraId="13C296EF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BRNO-město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2B251B4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98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49934A9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32A0F1E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9887ED"/>
            <w:hideMark/>
          </w:tcPr>
          <w:p w14:paraId="636DC2A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4D0507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229</w:t>
            </w:r>
          </w:p>
        </w:tc>
      </w:tr>
      <w:tr w:rsidR="008045DA" w14:paraId="5EACD417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shd w:val="clear" w:color="auto" w:fill="9887ED"/>
            <w:noWrap/>
            <w:hideMark/>
          </w:tcPr>
          <w:p w14:paraId="1C4DC53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BRNO-venkov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6E93101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96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1ADE198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5586269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9887ED"/>
            <w:hideMark/>
          </w:tcPr>
          <w:p w14:paraId="16831A7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9B162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131</w:t>
            </w:r>
          </w:p>
        </w:tc>
      </w:tr>
      <w:tr w:rsidR="008045DA" w14:paraId="2BC5A089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275169F9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795B335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Ivančice</w:t>
            </w:r>
          </w:p>
        </w:tc>
        <w:tc>
          <w:tcPr>
            <w:tcW w:w="0" w:type="auto"/>
            <w:noWrap/>
            <w:hideMark/>
          </w:tcPr>
          <w:p w14:paraId="3ACDB88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012CA26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285F2C5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66343D0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150DF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</w:tr>
      <w:tr w:rsidR="008045DA" w14:paraId="5B5F095B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57AC7F82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FA492F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Kuřim</w:t>
            </w:r>
          </w:p>
        </w:tc>
        <w:tc>
          <w:tcPr>
            <w:tcW w:w="0" w:type="auto"/>
            <w:noWrap/>
            <w:hideMark/>
          </w:tcPr>
          <w:p w14:paraId="37A6E76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1908DDF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043854B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0017310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4C16C2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</w:tr>
      <w:tr w:rsidR="008045DA" w14:paraId="5C5DA156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67F6D2D9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303C0F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Pohořelice</w:t>
            </w:r>
          </w:p>
        </w:tc>
        <w:tc>
          <w:tcPr>
            <w:tcW w:w="0" w:type="auto"/>
            <w:noWrap/>
            <w:hideMark/>
          </w:tcPr>
          <w:p w14:paraId="420DF64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noWrap/>
            <w:hideMark/>
          </w:tcPr>
          <w:p w14:paraId="2CACFC8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035F7FA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01B142F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63165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</w:tr>
      <w:tr w:rsidR="008045DA" w14:paraId="66E83F14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0F034FE1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D1C27A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Rosice</w:t>
            </w:r>
          </w:p>
        </w:tc>
        <w:tc>
          <w:tcPr>
            <w:tcW w:w="0" w:type="auto"/>
            <w:noWrap/>
            <w:hideMark/>
          </w:tcPr>
          <w:p w14:paraId="0C2A255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47E7FF4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2A39443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71FB1B1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4B402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</w:p>
        </w:tc>
      </w:tr>
      <w:tr w:rsidR="008045DA" w14:paraId="078BBF45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76C8BD3A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E10478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Šlapanice</w:t>
            </w:r>
          </w:p>
        </w:tc>
        <w:tc>
          <w:tcPr>
            <w:tcW w:w="0" w:type="auto"/>
            <w:noWrap/>
            <w:hideMark/>
          </w:tcPr>
          <w:p w14:paraId="2195618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38</w:t>
            </w:r>
          </w:p>
        </w:tc>
        <w:tc>
          <w:tcPr>
            <w:tcW w:w="0" w:type="auto"/>
            <w:noWrap/>
            <w:hideMark/>
          </w:tcPr>
          <w:p w14:paraId="7ACA930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4877C62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35FA29E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925507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53</w:t>
            </w:r>
          </w:p>
        </w:tc>
      </w:tr>
      <w:tr w:rsidR="008045DA" w14:paraId="30693BB2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173560BB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75CCB54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Tišnov</w:t>
            </w:r>
          </w:p>
        </w:tc>
        <w:tc>
          <w:tcPr>
            <w:tcW w:w="0" w:type="auto"/>
            <w:noWrap/>
            <w:hideMark/>
          </w:tcPr>
          <w:p w14:paraId="495372B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noWrap/>
            <w:hideMark/>
          </w:tcPr>
          <w:p w14:paraId="216464C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237B8DD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55FC957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5FEF0D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</w:tr>
      <w:tr w:rsidR="008045DA" w14:paraId="2D8EA938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5023F73A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ED0449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Židlochovice</w:t>
            </w:r>
          </w:p>
        </w:tc>
        <w:tc>
          <w:tcPr>
            <w:tcW w:w="0" w:type="auto"/>
            <w:noWrap/>
            <w:hideMark/>
          </w:tcPr>
          <w:p w14:paraId="66E30FA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2FDC03C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2689FD8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16CEFC4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DB1156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</w:tr>
      <w:tr w:rsidR="008045DA" w14:paraId="62D33161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shd w:val="clear" w:color="auto" w:fill="9887ED"/>
            <w:noWrap/>
            <w:hideMark/>
          </w:tcPr>
          <w:p w14:paraId="54FEA7E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BŘECLAV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487C2B9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33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5EA16EE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7227E04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9887ED"/>
            <w:hideMark/>
          </w:tcPr>
          <w:p w14:paraId="7ED4715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70C02C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57</w:t>
            </w:r>
          </w:p>
        </w:tc>
      </w:tr>
      <w:tr w:rsidR="008045DA" w14:paraId="1384BE24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5B1A5311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1BF1A48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Břeclav</w:t>
            </w:r>
          </w:p>
        </w:tc>
        <w:tc>
          <w:tcPr>
            <w:tcW w:w="0" w:type="auto"/>
            <w:noWrap/>
            <w:hideMark/>
          </w:tcPr>
          <w:p w14:paraId="20423B8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noWrap/>
            <w:hideMark/>
          </w:tcPr>
          <w:p w14:paraId="27F21AA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0DF67C5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440D34D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B0825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</w:t>
            </w:r>
          </w:p>
        </w:tc>
      </w:tr>
      <w:tr w:rsidR="008045DA" w14:paraId="05F2FA7D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667F1496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3445B076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Hustopeče</w:t>
            </w:r>
          </w:p>
        </w:tc>
        <w:tc>
          <w:tcPr>
            <w:tcW w:w="0" w:type="auto"/>
            <w:noWrap/>
            <w:hideMark/>
          </w:tcPr>
          <w:p w14:paraId="708F5CE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0" w:type="auto"/>
            <w:noWrap/>
            <w:hideMark/>
          </w:tcPr>
          <w:p w14:paraId="46EC196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6A977EA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50E1A3C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B54F97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</w:t>
            </w:r>
          </w:p>
        </w:tc>
      </w:tr>
      <w:tr w:rsidR="008045DA" w14:paraId="393F71F3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55803FF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342397B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Mikulov</w:t>
            </w:r>
          </w:p>
        </w:tc>
        <w:tc>
          <w:tcPr>
            <w:tcW w:w="0" w:type="auto"/>
            <w:noWrap/>
            <w:hideMark/>
          </w:tcPr>
          <w:p w14:paraId="547F1F6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2BE5159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0E7A849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0D3D984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07CC9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</w:tr>
      <w:tr w:rsidR="008045DA" w14:paraId="45815D98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shd w:val="clear" w:color="auto" w:fill="9887ED"/>
            <w:noWrap/>
            <w:hideMark/>
          </w:tcPr>
          <w:p w14:paraId="5203559C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HODONÍN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64F835C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213534D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113A0D5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9887ED"/>
            <w:hideMark/>
          </w:tcPr>
          <w:p w14:paraId="7B1F145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5BC42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41</w:t>
            </w:r>
          </w:p>
        </w:tc>
      </w:tr>
      <w:tr w:rsidR="008045DA" w14:paraId="4C89E63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0EF05E13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3655A7D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Hodonín</w:t>
            </w:r>
          </w:p>
        </w:tc>
        <w:tc>
          <w:tcPr>
            <w:tcW w:w="0" w:type="auto"/>
            <w:noWrap/>
            <w:hideMark/>
          </w:tcPr>
          <w:p w14:paraId="0F13B72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0265E57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1A2052E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651957D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84C920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</w:tr>
      <w:tr w:rsidR="008045DA" w14:paraId="0FEBE3D3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61527CA3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3484682F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Kyjov</w:t>
            </w:r>
          </w:p>
        </w:tc>
        <w:tc>
          <w:tcPr>
            <w:tcW w:w="0" w:type="auto"/>
            <w:noWrap/>
            <w:hideMark/>
          </w:tcPr>
          <w:p w14:paraId="569DAD4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noWrap/>
            <w:hideMark/>
          </w:tcPr>
          <w:p w14:paraId="7A0DBE0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7C40240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3B3FD5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B0A946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</w:tr>
      <w:tr w:rsidR="008045DA" w14:paraId="2C13BE95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678FD65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141DB1E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Veselí n. Mor. </w:t>
            </w:r>
          </w:p>
        </w:tc>
        <w:tc>
          <w:tcPr>
            <w:tcW w:w="0" w:type="auto"/>
            <w:noWrap/>
            <w:hideMark/>
          </w:tcPr>
          <w:p w14:paraId="523EA18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47C814E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61D7DA9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30E9641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4B197A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</w:tr>
      <w:tr w:rsidR="008045DA" w14:paraId="26F13ECA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shd w:val="clear" w:color="auto" w:fill="9887ED"/>
            <w:noWrap/>
            <w:hideMark/>
          </w:tcPr>
          <w:p w14:paraId="0C83169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VYŠKOV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1C06B57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486C4D7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7DE42FF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shd w:val="clear" w:color="auto" w:fill="9887ED"/>
            <w:hideMark/>
          </w:tcPr>
          <w:p w14:paraId="3610BB8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F6BE5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56</w:t>
            </w:r>
          </w:p>
        </w:tc>
      </w:tr>
      <w:tr w:rsidR="008045DA" w14:paraId="7AC09AB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100298C9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4EAC22D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Bučovice</w:t>
            </w:r>
          </w:p>
        </w:tc>
        <w:tc>
          <w:tcPr>
            <w:tcW w:w="0" w:type="auto"/>
            <w:noWrap/>
            <w:hideMark/>
          </w:tcPr>
          <w:p w14:paraId="3CC1B1C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6DCDFC0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124B79F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7493646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57EC10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</w:tr>
      <w:tr w:rsidR="008045DA" w14:paraId="61EB34D9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49FD1309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CD01A1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Slavkov u Brna</w:t>
            </w:r>
          </w:p>
        </w:tc>
        <w:tc>
          <w:tcPr>
            <w:tcW w:w="0" w:type="auto"/>
            <w:noWrap/>
            <w:hideMark/>
          </w:tcPr>
          <w:p w14:paraId="268675D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0F63B8D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7FB79E2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23AE38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38B10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</w:tr>
      <w:tr w:rsidR="008045DA" w14:paraId="362D8021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17575F99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0DFB203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Vyškov</w:t>
            </w:r>
          </w:p>
        </w:tc>
        <w:tc>
          <w:tcPr>
            <w:tcW w:w="0" w:type="auto"/>
            <w:noWrap/>
            <w:hideMark/>
          </w:tcPr>
          <w:p w14:paraId="76108BB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0" w:type="auto"/>
            <w:noWrap/>
            <w:hideMark/>
          </w:tcPr>
          <w:p w14:paraId="73CCD73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1469ADB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35399FF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EB9BA5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</w:p>
        </w:tc>
      </w:tr>
      <w:tr w:rsidR="008045DA" w14:paraId="219937AC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shd w:val="clear" w:color="auto" w:fill="9887ED"/>
            <w:noWrap/>
            <w:hideMark/>
          </w:tcPr>
          <w:p w14:paraId="0A994F9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ZNOJMO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368E8F3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161948D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9887ED"/>
            <w:noWrap/>
            <w:hideMark/>
          </w:tcPr>
          <w:p w14:paraId="630D00E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9887ED"/>
            <w:hideMark/>
          </w:tcPr>
          <w:p w14:paraId="04E7933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307E99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71</w:t>
            </w:r>
          </w:p>
        </w:tc>
      </w:tr>
      <w:tr w:rsidR="008045DA" w14:paraId="25A3F675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0DF997F4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3B4736A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Mor. Krumlov</w:t>
            </w:r>
          </w:p>
        </w:tc>
        <w:tc>
          <w:tcPr>
            <w:tcW w:w="0" w:type="auto"/>
            <w:noWrap/>
            <w:hideMark/>
          </w:tcPr>
          <w:p w14:paraId="36082AF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7265031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0" w:type="auto"/>
            <w:hideMark/>
          </w:tcPr>
          <w:p w14:paraId="2834A6D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06F1F23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AE59C2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</w:tr>
      <w:tr w:rsidR="008045DA" w14:paraId="30EFE6F4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568" w:type="dxa"/>
            <w:noWrap/>
            <w:hideMark/>
          </w:tcPr>
          <w:p w14:paraId="1E32B721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2835" w:type="dxa"/>
            <w:noWrap/>
            <w:hideMark/>
          </w:tcPr>
          <w:p w14:paraId="1AA8318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Znojmo</w:t>
            </w:r>
          </w:p>
        </w:tc>
        <w:tc>
          <w:tcPr>
            <w:tcW w:w="0" w:type="auto"/>
            <w:noWrap/>
            <w:hideMark/>
          </w:tcPr>
          <w:p w14:paraId="4181A96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264D346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hideMark/>
          </w:tcPr>
          <w:p w14:paraId="7ADF442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624680F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CEFDE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59</w:t>
            </w:r>
          </w:p>
        </w:tc>
      </w:tr>
      <w:tr w:rsidR="008045DA" w:rsidRPr="00170FE5" w14:paraId="556BD49E" w14:textId="77777777" w:rsidTr="00F3353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403" w:type="dxa"/>
            <w:gridSpan w:val="2"/>
            <w:noWrap/>
            <w:hideMark/>
          </w:tcPr>
          <w:p w14:paraId="7E7BFC86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170FE5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0" w:type="auto"/>
            <w:noWrap/>
            <w:hideMark/>
          </w:tcPr>
          <w:p w14:paraId="7593915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340</w:t>
            </w:r>
          </w:p>
        </w:tc>
        <w:tc>
          <w:tcPr>
            <w:tcW w:w="0" w:type="auto"/>
            <w:noWrap/>
            <w:hideMark/>
          </w:tcPr>
          <w:p w14:paraId="393CCA8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noWrap/>
            <w:hideMark/>
          </w:tcPr>
          <w:p w14:paraId="6C33190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0" w:type="auto"/>
            <w:hideMark/>
          </w:tcPr>
          <w:p w14:paraId="7F53F5E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30DD9D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0B3A24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645</w:t>
            </w:r>
          </w:p>
        </w:tc>
      </w:tr>
    </w:tbl>
    <w:p w14:paraId="222C27FB" w14:textId="77777777" w:rsidR="00094C29" w:rsidRPr="00A4451B" w:rsidRDefault="00094C29" w:rsidP="00094C29">
      <w:pPr>
        <w:tabs>
          <w:tab w:val="left" w:pos="993"/>
        </w:tabs>
        <w:spacing w:line="276" w:lineRule="auto"/>
        <w:rPr>
          <w:rFonts w:cs="Times New Roman"/>
          <w:szCs w:val="20"/>
          <w:highlight w:val="yellow"/>
          <w:u w:val="single"/>
        </w:rPr>
      </w:pPr>
    </w:p>
    <w:p w14:paraId="7F28E05D" w14:textId="73328CDC" w:rsidR="00531634" w:rsidRPr="001502F9" w:rsidRDefault="008045DA" w:rsidP="00531634">
      <w:pPr>
        <w:pStyle w:val="Titulek"/>
        <w:rPr>
          <w:rFonts w:cs="Times New Roman"/>
          <w:szCs w:val="20"/>
        </w:rPr>
        <w:sectPr w:rsidR="00531634" w:rsidRPr="001502F9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 w:rsidRPr="007B4343">
        <w:rPr>
          <w:i/>
          <w:noProof/>
          <w:lang w:eastAsia="cs-CZ"/>
        </w:rPr>
        <w:drawing>
          <wp:anchor distT="0" distB="0" distL="114300" distR="114300" simplePos="0" relativeHeight="251653120" behindDoc="0" locked="0" layoutInCell="1" allowOverlap="1" wp14:anchorId="35F8BE40" wp14:editId="4F2BF277">
            <wp:simplePos x="0" y="0"/>
            <wp:positionH relativeFrom="column">
              <wp:posOffset>3424675</wp:posOffset>
            </wp:positionH>
            <wp:positionV relativeFrom="paragraph">
              <wp:posOffset>167496</wp:posOffset>
            </wp:positionV>
            <wp:extent cx="3214370" cy="1804670"/>
            <wp:effectExtent l="0" t="0" r="5080" b="5080"/>
            <wp:wrapSquare wrapText="bothSides"/>
            <wp:docPr id="640" name="Obrázek 640" descr="PBK_102T-2018_04_04-20191f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BK_102T-2018_04_04-20191f49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1634" w:rsidRPr="001502F9">
        <w:t xml:space="preserve">4. </w:t>
      </w:r>
      <w:r w:rsidR="001502F9" w:rsidRPr="001502F9">
        <w:t>4</w:t>
      </w:r>
      <w:r w:rsidR="00531634" w:rsidRPr="001502F9">
        <w:t>. 201</w:t>
      </w:r>
      <w:r w:rsidR="00B60519">
        <w:t>8,</w:t>
      </w:r>
      <w:r w:rsidR="00531634" w:rsidRPr="001502F9">
        <w:t xml:space="preserve"> </w:t>
      </w:r>
      <w:r w:rsidR="00207777" w:rsidRPr="001502F9">
        <w:t>okr.</w:t>
      </w:r>
      <w:r w:rsidR="0097420C" w:rsidRPr="001502F9">
        <w:t xml:space="preserve"> </w:t>
      </w:r>
      <w:r w:rsidR="001502F9" w:rsidRPr="001502F9">
        <w:t>Blansko</w:t>
      </w:r>
      <w:r w:rsidR="00531634" w:rsidRPr="001502F9">
        <w:t>,</w:t>
      </w:r>
      <w:r w:rsidR="001502F9" w:rsidRPr="001502F9">
        <w:t xml:space="preserve"> Lipovec</w:t>
      </w:r>
      <w:r w:rsidR="00531634" w:rsidRPr="001502F9">
        <w:t xml:space="preserve"> </w:t>
      </w:r>
    </w:p>
    <w:p w14:paraId="5E345023" w14:textId="10461D09" w:rsidR="00531634" w:rsidRPr="00A4451B" w:rsidRDefault="00660EEA" w:rsidP="00531634">
      <w:pPr>
        <w:rPr>
          <w:highlight w:val="yellow"/>
        </w:rPr>
      </w:pPr>
      <w:r>
        <w:rPr>
          <w:noProof/>
          <w:lang w:eastAsia="cs-CZ"/>
        </w:rPr>
        <w:drawing>
          <wp:anchor distT="0" distB="0" distL="114300" distR="114300" simplePos="0" relativeHeight="251652096" behindDoc="0" locked="0" layoutInCell="1" allowOverlap="1" wp14:anchorId="0AFBE9D4" wp14:editId="1D787E42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810000" cy="810000"/>
            <wp:effectExtent l="0" t="0" r="9525" b="9525"/>
            <wp:wrapSquare wrapText="bothSides"/>
            <wp:docPr id="9" name="Obrázek 9" descr="https://www.qikni.cz/assets/components/qrgenerator/cache/4c91970657665d96afc3cfe7178603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qikni.cz/assets/components/qrgenerator/cache/4c91970657665d96afc3cfe71786032e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02F9">
        <w:t xml:space="preserve">Na </w:t>
      </w:r>
      <w:r w:rsidR="0073569E">
        <w:t>hlášení o fialově zbarvené</w:t>
      </w:r>
      <w:r w:rsidR="001502F9">
        <w:t xml:space="preserve"> vod</w:t>
      </w:r>
      <w:r w:rsidR="0073569E">
        <w:t>ě</w:t>
      </w:r>
      <w:r w:rsidR="001502F9">
        <w:t xml:space="preserve"> v místním rybníku vyjížděli hasiči do obce Lipovec. Hasiči použili sorpční hady u výpusti rybníka a</w:t>
      </w:r>
      <w:r w:rsidR="000327BC">
        <w:t> </w:t>
      </w:r>
      <w:r w:rsidR="001502F9">
        <w:t xml:space="preserve">odebrali vzorky z vody. Na místo se dostavila také chemická laboratoř Tišnov. Rozborem vody se </w:t>
      </w:r>
      <w:r w:rsidR="000327BC">
        <w:t>zjistilo, že se</w:t>
      </w:r>
      <w:r w:rsidR="00F727E0">
        <w:t> </w:t>
      </w:r>
      <w:r w:rsidR="00751DEB">
        <w:t>jednalo o manganistan draselný</w:t>
      </w:r>
      <w:r w:rsidR="001502F9">
        <w:t>, kter</w:t>
      </w:r>
      <w:r w:rsidR="00751DEB">
        <w:t>ý v takto nízké koncentraci způsobil zabarvení vody, leč nebyl zásadně škodlivý</w:t>
      </w:r>
      <w:r w:rsidR="001502F9">
        <w:t xml:space="preserve"> pro životní prostřed</w:t>
      </w:r>
      <w:r w:rsidR="001502F9" w:rsidRPr="001502F9">
        <w:t>í</w:t>
      </w:r>
      <w:r w:rsidR="00531634" w:rsidRPr="001502F9">
        <w:t>.</w:t>
      </w:r>
      <w:r w:rsidR="00531634" w:rsidRPr="001502F9">
        <w:rPr>
          <w:noProof/>
          <w:lang w:eastAsia="cs-CZ"/>
        </w:rPr>
        <w:t xml:space="preserve"> </w:t>
      </w:r>
    </w:p>
    <w:p w14:paraId="61954529" w14:textId="15C8CD82" w:rsidR="00094C29" w:rsidRPr="00A4451B" w:rsidRDefault="00531634" w:rsidP="001502F9">
      <w:pPr>
        <w:rPr>
          <w:highlight w:val="yellow"/>
        </w:rPr>
        <w:sectPr w:rsidR="00094C29" w:rsidRPr="00A4451B" w:rsidSect="00094C29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  <w:r w:rsidRPr="00A4451B">
        <w:rPr>
          <w:rFonts w:cs="Times New Roman"/>
          <w:noProof/>
          <w:szCs w:val="20"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4A167DD6" wp14:editId="6F1B281B">
                <wp:simplePos x="0" y="0"/>
                <wp:positionH relativeFrom="column">
                  <wp:posOffset>4352290</wp:posOffset>
                </wp:positionH>
                <wp:positionV relativeFrom="paragraph">
                  <wp:posOffset>135890</wp:posOffset>
                </wp:positionV>
                <wp:extent cx="1877060" cy="391795"/>
                <wp:effectExtent l="0" t="0" r="0" b="0"/>
                <wp:wrapSquare wrapText="bothSides"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706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D6011" w14:textId="77777777" w:rsidR="00FF175C" w:rsidRPr="003413C7" w:rsidRDefault="00FF175C" w:rsidP="00531634">
                            <w:pPr>
                              <w:pStyle w:val="Titulek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42.7pt;margin-top:10.7pt;width:147.8pt;height:30.8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" filled="f" stroked="f">
                <v:textbox>
                  <w:txbxContent>
                    <w:p w14:paraId="27AD6011" w14:textId="77777777" w:rsidR="00FF175C" w:rsidRPr="003413C7" w:rsidRDefault="00FF175C" w:rsidP="00531634">
                      <w:pPr>
                        <w:pStyle w:val="Titulek"/>
                        <w:rPr>
                          <w:sz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73717" w:rsidRPr="00A4451B">
        <w:rPr>
          <w:rFonts w:cs="Times New Roman"/>
          <w:noProof/>
          <w:szCs w:val="20"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DA22C0A" wp14:editId="7FDE79A2">
                <wp:simplePos x="0" y="0"/>
                <wp:positionH relativeFrom="column">
                  <wp:posOffset>-57199</wp:posOffset>
                </wp:positionH>
                <wp:positionV relativeFrom="paragraph">
                  <wp:posOffset>1692128</wp:posOffset>
                </wp:positionV>
                <wp:extent cx="2649854" cy="361949"/>
                <wp:effectExtent l="0" t="0" r="0" b="635"/>
                <wp:wrapSquare wrapText="bothSides"/>
                <wp:docPr id="6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854" cy="3619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DDC9E" w14:textId="3FBE88E6" w:rsidR="00FF175C" w:rsidRPr="003413C7" w:rsidRDefault="00FF175C" w:rsidP="003413C7">
                            <w:pPr>
                              <w:pStyle w:val="Titulek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left:0;text-align:left;margin-left:-4.5pt;margin-top:133.25pt;width:208.65pt;height:28.5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" filled="f" stroked="f">
                <v:textbox style="mso-fit-shape-to-text:t">
                  <w:txbxContent>
                    <w:p w14:paraId="78CDDC9E" w14:textId="3FBE88E6" w:rsidR="00FF175C" w:rsidRPr="003413C7" w:rsidRDefault="00FF175C" w:rsidP="003413C7">
                      <w:pPr>
                        <w:pStyle w:val="Titulek"/>
                        <w:rPr>
                          <w:sz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94C29" w:rsidRPr="00A4451B">
        <w:rPr>
          <w:highlight w:val="yellow"/>
        </w:rPr>
        <w:t xml:space="preserve"> </w:t>
      </w:r>
    </w:p>
    <w:p w14:paraId="37272B33" w14:textId="4CA4992E" w:rsidR="002B49D0" w:rsidRPr="008045DA" w:rsidRDefault="002B49D0" w:rsidP="000B2CAB">
      <w:pPr>
        <w:tabs>
          <w:tab w:val="left" w:pos="993"/>
        </w:tabs>
      </w:pPr>
      <w:r w:rsidRPr="008045DA">
        <w:rPr>
          <w:noProof/>
          <w:lang w:eastAsia="cs-CZ"/>
        </w:rPr>
        <w:lastRenderedPageBreak/>
        <w:drawing>
          <wp:inline distT="0" distB="0" distL="0" distR="0" wp14:anchorId="57ECD50A" wp14:editId="2C62007F">
            <wp:extent cx="6221207" cy="4316273"/>
            <wp:effectExtent l="0" t="0" r="8255" b="825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AE9623" w14:textId="77777777" w:rsidR="002B49D0" w:rsidRPr="008045DA" w:rsidRDefault="002B49D0" w:rsidP="000B2CAB">
      <w:pPr>
        <w:tabs>
          <w:tab w:val="left" w:pos="993"/>
        </w:tabs>
      </w:pPr>
      <w:r w:rsidRPr="008045DA">
        <w:rPr>
          <w:noProof/>
          <w:lang w:eastAsia="cs-CZ"/>
        </w:rPr>
        <w:drawing>
          <wp:inline distT="0" distB="0" distL="0" distR="0" wp14:anchorId="17FC81C0" wp14:editId="500F5975">
            <wp:extent cx="6221207" cy="4316273"/>
            <wp:effectExtent l="0" t="0" r="8255" b="825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1D050C" w14:textId="77777777" w:rsidR="002B49D0" w:rsidRPr="00A4451B" w:rsidRDefault="002B49D0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  <w:r w:rsidRPr="00A4451B">
        <w:rPr>
          <w:highlight w:val="yellow"/>
        </w:rPr>
        <w:br w:type="page"/>
      </w:r>
    </w:p>
    <w:p w14:paraId="498F8584" w14:textId="77777777" w:rsidR="002B49D0" w:rsidRPr="008045DA" w:rsidRDefault="002B49D0" w:rsidP="000B2CAB">
      <w:pPr>
        <w:pStyle w:val="Nadpis2"/>
        <w:tabs>
          <w:tab w:val="left" w:pos="993"/>
        </w:tabs>
      </w:pPr>
      <w:bookmarkStart w:id="71" w:name="_Toc443584113"/>
      <w:bookmarkStart w:id="72" w:name="_Toc470514524"/>
      <w:bookmarkStart w:id="73" w:name="_Ref473276188"/>
      <w:bookmarkStart w:id="74" w:name="_Toc473281872"/>
      <w:bookmarkStart w:id="75" w:name="_Toc473899248"/>
      <w:bookmarkStart w:id="76" w:name="_Toc474189658"/>
      <w:bookmarkStart w:id="77" w:name="_Toc507063144"/>
      <w:bookmarkStart w:id="78" w:name="_Toc536185145"/>
      <w:r w:rsidRPr="008045DA">
        <w:lastRenderedPageBreak/>
        <w:t>Technické pomoci</w:t>
      </w:r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 w14:paraId="0369933F" w14:textId="33D1D17D" w:rsidR="00922A78" w:rsidRPr="00B60519" w:rsidRDefault="00922A78" w:rsidP="00922A78">
      <w:r w:rsidRPr="00B60519">
        <w:t>Technickou pomocí se odstraňuje nebezpečí nebo nebezpečné stavy za použití techni</w:t>
      </w:r>
      <w:r w:rsidR="00A37498" w:rsidRPr="00B60519">
        <w:t>ckých prostředků</w:t>
      </w:r>
      <w:r w:rsidRPr="00B60519">
        <w:t xml:space="preserve"> jednotek </w:t>
      </w:r>
      <w:r w:rsidR="00A37498" w:rsidRPr="00B60519">
        <w:t>PO</w:t>
      </w:r>
      <w:r w:rsidRPr="00B60519">
        <w:t>. Může se jednat</w:t>
      </w:r>
      <w:r w:rsidR="004D6425" w:rsidRPr="00B60519">
        <w:t xml:space="preserve"> například</w:t>
      </w:r>
      <w:r w:rsidRPr="00B60519">
        <w:t xml:space="preserve"> o </w:t>
      </w:r>
      <w:r w:rsidR="004D6425" w:rsidRPr="00B60519">
        <w:t>odstraňování</w:t>
      </w:r>
      <w:r w:rsidRPr="00B60519">
        <w:t xml:space="preserve"> sp</w:t>
      </w:r>
      <w:r w:rsidR="004D6425" w:rsidRPr="00B60519">
        <w:t>ad</w:t>
      </w:r>
      <w:r w:rsidR="00A37498" w:rsidRPr="00B60519">
        <w:t>l</w:t>
      </w:r>
      <w:r w:rsidR="004D6425" w:rsidRPr="00B60519">
        <w:t>ých stromů, likvidaci</w:t>
      </w:r>
      <w:r w:rsidRPr="00B60519">
        <w:t xml:space="preserve"> obtížného hmyzu, čerpání vody</w:t>
      </w:r>
      <w:r w:rsidR="004D6425" w:rsidRPr="00B60519">
        <w:t xml:space="preserve"> atd.</w:t>
      </w:r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686"/>
        <w:gridCol w:w="3068"/>
        <w:gridCol w:w="854"/>
        <w:gridCol w:w="755"/>
        <w:gridCol w:w="895"/>
        <w:gridCol w:w="755"/>
        <w:gridCol w:w="755"/>
        <w:gridCol w:w="855"/>
        <w:gridCol w:w="855"/>
        <w:gridCol w:w="728"/>
      </w:tblGrid>
      <w:tr w:rsidR="008045DA" w14:paraId="7F18690F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754" w:type="dxa"/>
            <w:gridSpan w:val="2"/>
            <w:hideMark/>
          </w:tcPr>
          <w:p w14:paraId="757EB6A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Okres (ORP</w: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begin"/>
            </w:r>
            <w:r>
              <w:instrText xml:space="preserve"> XE "</w:instrText>
            </w:r>
            <w:r>
              <w:rPr>
                <w:rFonts w:eastAsia="Times New Roman" w:cs="Times New Roman"/>
                <w:color w:val="000000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</w:rPr>
              <w:instrText>:</w:instrText>
            </w:r>
            <w:r>
              <w:instrText xml:space="preserve">Obec s rozšířenou působností" </w:instrText>
            </w:r>
            <w:r>
              <w:rPr>
                <w:rFonts w:eastAsia="Times New Roman" w:cs="Times New Roman"/>
                <w:color w:val="FFFFFF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FFFFFF"/>
                <w:lang w:eastAsia="cs-CZ"/>
              </w:rPr>
              <w:t>)</w:t>
            </w:r>
          </w:p>
        </w:tc>
        <w:tc>
          <w:tcPr>
            <w:tcW w:w="854" w:type="dxa"/>
            <w:textDirection w:val="btLr"/>
            <w:hideMark/>
          </w:tcPr>
          <w:p w14:paraId="19311F6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Nebezpečné stavy</w:t>
            </w:r>
          </w:p>
        </w:tc>
        <w:tc>
          <w:tcPr>
            <w:tcW w:w="755" w:type="dxa"/>
            <w:textDirection w:val="btLr"/>
            <w:hideMark/>
          </w:tcPr>
          <w:p w14:paraId="0C8D541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Spolupráce IZS</w:t>
            </w:r>
          </w:p>
        </w:tc>
        <w:tc>
          <w:tcPr>
            <w:tcW w:w="895" w:type="dxa"/>
            <w:textDirection w:val="btLr"/>
            <w:hideMark/>
          </w:tcPr>
          <w:p w14:paraId="24E06C6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Otevření uzavřených prostor</w:t>
            </w:r>
          </w:p>
        </w:tc>
        <w:tc>
          <w:tcPr>
            <w:tcW w:w="755" w:type="dxa"/>
            <w:textDirection w:val="btLr"/>
            <w:hideMark/>
          </w:tcPr>
          <w:p w14:paraId="50AC3231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Odstraňování překážek</w:t>
            </w:r>
          </w:p>
        </w:tc>
        <w:tc>
          <w:tcPr>
            <w:tcW w:w="755" w:type="dxa"/>
            <w:textDirection w:val="btLr"/>
            <w:hideMark/>
          </w:tcPr>
          <w:p w14:paraId="790E5C29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Čerpání vody</w:t>
            </w:r>
          </w:p>
        </w:tc>
        <w:tc>
          <w:tcPr>
            <w:tcW w:w="855" w:type="dxa"/>
            <w:textDirection w:val="btLr"/>
          </w:tcPr>
          <w:p w14:paraId="36F29358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Transport pacienta</w:t>
            </w:r>
          </w:p>
        </w:tc>
        <w:tc>
          <w:tcPr>
            <w:tcW w:w="855" w:type="dxa"/>
            <w:textDirection w:val="btLr"/>
            <w:hideMark/>
          </w:tcPr>
          <w:p w14:paraId="130B79F4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lang w:eastAsia="cs-CZ"/>
              </w:rPr>
            </w:pPr>
            <w:r>
              <w:rPr>
                <w:rFonts w:eastAsia="Times New Roman" w:cs="Times New Roman"/>
                <w:color w:val="FFFFFF"/>
                <w:lang w:eastAsia="cs-CZ"/>
              </w:rPr>
              <w:t>Ostatní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hideMark/>
          </w:tcPr>
          <w:p w14:paraId="3A523718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lang w:eastAsia="cs-CZ"/>
              </w:rPr>
            </w:pPr>
            <w:r w:rsidRPr="00170FE5">
              <w:rPr>
                <w:color w:val="FFFFFF" w:themeColor="background1"/>
              </w:rPr>
              <w:t>Σ</w:t>
            </w:r>
          </w:p>
        </w:tc>
      </w:tr>
      <w:tr w:rsidR="008045DA" w14:paraId="77B25F03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6683606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BLANSKO</w:t>
            </w:r>
          </w:p>
        </w:tc>
        <w:tc>
          <w:tcPr>
            <w:tcW w:w="854" w:type="dxa"/>
            <w:shd w:val="clear" w:color="auto" w:fill="9887ED"/>
            <w:hideMark/>
          </w:tcPr>
          <w:p w14:paraId="591553D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48</w:t>
            </w:r>
          </w:p>
        </w:tc>
        <w:tc>
          <w:tcPr>
            <w:tcW w:w="755" w:type="dxa"/>
            <w:shd w:val="clear" w:color="auto" w:fill="9887ED"/>
            <w:hideMark/>
          </w:tcPr>
          <w:p w14:paraId="223F0AF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895" w:type="dxa"/>
            <w:shd w:val="clear" w:color="auto" w:fill="9887ED"/>
            <w:hideMark/>
          </w:tcPr>
          <w:p w14:paraId="6794A31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755" w:type="dxa"/>
            <w:shd w:val="clear" w:color="auto" w:fill="9887ED"/>
            <w:hideMark/>
          </w:tcPr>
          <w:p w14:paraId="4C41586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256</w:t>
            </w:r>
          </w:p>
        </w:tc>
        <w:tc>
          <w:tcPr>
            <w:tcW w:w="755" w:type="dxa"/>
            <w:shd w:val="clear" w:color="auto" w:fill="9887ED"/>
            <w:hideMark/>
          </w:tcPr>
          <w:p w14:paraId="01E990A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855" w:type="dxa"/>
            <w:shd w:val="clear" w:color="auto" w:fill="9887ED"/>
          </w:tcPr>
          <w:p w14:paraId="7860498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65</w:t>
            </w:r>
          </w:p>
        </w:tc>
        <w:tc>
          <w:tcPr>
            <w:tcW w:w="855" w:type="dxa"/>
            <w:shd w:val="clear" w:color="auto" w:fill="9887ED"/>
            <w:hideMark/>
          </w:tcPr>
          <w:p w14:paraId="20F2F7C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hideMark/>
          </w:tcPr>
          <w:p w14:paraId="24193FD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666</w:t>
            </w:r>
          </w:p>
        </w:tc>
      </w:tr>
      <w:tr w:rsidR="008045DA" w14:paraId="608EC11A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10F3DC5F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7659D9BD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Blansko</w:t>
            </w:r>
          </w:p>
        </w:tc>
        <w:tc>
          <w:tcPr>
            <w:tcW w:w="854" w:type="dxa"/>
            <w:noWrap/>
            <w:hideMark/>
          </w:tcPr>
          <w:p w14:paraId="70030E7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31</w:t>
            </w:r>
          </w:p>
        </w:tc>
        <w:tc>
          <w:tcPr>
            <w:tcW w:w="755" w:type="dxa"/>
            <w:noWrap/>
            <w:hideMark/>
          </w:tcPr>
          <w:p w14:paraId="404EA6C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895" w:type="dxa"/>
            <w:noWrap/>
            <w:hideMark/>
          </w:tcPr>
          <w:p w14:paraId="2461C98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755" w:type="dxa"/>
            <w:noWrap/>
            <w:hideMark/>
          </w:tcPr>
          <w:p w14:paraId="567D560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755" w:type="dxa"/>
            <w:noWrap/>
            <w:hideMark/>
          </w:tcPr>
          <w:p w14:paraId="215AFCE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55" w:type="dxa"/>
          </w:tcPr>
          <w:p w14:paraId="3AA5DF8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38</w:t>
            </w:r>
          </w:p>
        </w:tc>
        <w:tc>
          <w:tcPr>
            <w:tcW w:w="855" w:type="dxa"/>
            <w:noWrap/>
            <w:hideMark/>
          </w:tcPr>
          <w:p w14:paraId="087CDFD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39A3EB8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319</w:t>
            </w:r>
          </w:p>
        </w:tc>
      </w:tr>
      <w:tr w:rsidR="008045DA" w14:paraId="2B84184C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5F92EB58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225B7433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Boskovice</w:t>
            </w:r>
          </w:p>
        </w:tc>
        <w:tc>
          <w:tcPr>
            <w:tcW w:w="854" w:type="dxa"/>
            <w:noWrap/>
            <w:hideMark/>
          </w:tcPr>
          <w:p w14:paraId="29858B3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755" w:type="dxa"/>
            <w:noWrap/>
            <w:hideMark/>
          </w:tcPr>
          <w:p w14:paraId="033A89C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895" w:type="dxa"/>
            <w:noWrap/>
            <w:hideMark/>
          </w:tcPr>
          <w:p w14:paraId="77C49E7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755" w:type="dxa"/>
            <w:noWrap/>
            <w:hideMark/>
          </w:tcPr>
          <w:p w14:paraId="4D0008C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136</w:t>
            </w:r>
          </w:p>
        </w:tc>
        <w:tc>
          <w:tcPr>
            <w:tcW w:w="755" w:type="dxa"/>
            <w:noWrap/>
            <w:hideMark/>
          </w:tcPr>
          <w:p w14:paraId="155DD16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55" w:type="dxa"/>
          </w:tcPr>
          <w:p w14:paraId="4B38043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27</w:t>
            </w:r>
          </w:p>
        </w:tc>
        <w:tc>
          <w:tcPr>
            <w:tcW w:w="855" w:type="dxa"/>
            <w:noWrap/>
            <w:hideMark/>
          </w:tcPr>
          <w:p w14:paraId="3F07502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1699F62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347</w:t>
            </w:r>
          </w:p>
        </w:tc>
      </w:tr>
      <w:tr w:rsidR="008045DA" w14:paraId="130D0702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05A4D9F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BRNO-město</w:t>
            </w:r>
          </w:p>
        </w:tc>
        <w:tc>
          <w:tcPr>
            <w:tcW w:w="854" w:type="dxa"/>
            <w:shd w:val="clear" w:color="auto" w:fill="9887ED"/>
            <w:noWrap/>
            <w:hideMark/>
          </w:tcPr>
          <w:p w14:paraId="204A1DE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247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566A5D4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52</w:t>
            </w:r>
          </w:p>
        </w:tc>
        <w:tc>
          <w:tcPr>
            <w:tcW w:w="895" w:type="dxa"/>
            <w:shd w:val="clear" w:color="auto" w:fill="9887ED"/>
            <w:noWrap/>
            <w:hideMark/>
          </w:tcPr>
          <w:p w14:paraId="4989E46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139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4A0D362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186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77E3B9C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33</w:t>
            </w:r>
          </w:p>
        </w:tc>
        <w:tc>
          <w:tcPr>
            <w:tcW w:w="855" w:type="dxa"/>
            <w:shd w:val="clear" w:color="auto" w:fill="9887ED"/>
          </w:tcPr>
          <w:p w14:paraId="765BF7C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210</w:t>
            </w:r>
          </w:p>
        </w:tc>
        <w:tc>
          <w:tcPr>
            <w:tcW w:w="855" w:type="dxa"/>
            <w:shd w:val="clear" w:color="auto" w:fill="9887ED"/>
            <w:noWrap/>
            <w:hideMark/>
          </w:tcPr>
          <w:p w14:paraId="413DE63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7EB579C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1179</w:t>
            </w:r>
          </w:p>
        </w:tc>
      </w:tr>
      <w:tr w:rsidR="008045DA" w14:paraId="799E6D04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75D29132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BRNO-venkov</w:t>
            </w:r>
          </w:p>
        </w:tc>
        <w:tc>
          <w:tcPr>
            <w:tcW w:w="854" w:type="dxa"/>
            <w:shd w:val="clear" w:color="auto" w:fill="9887ED"/>
            <w:noWrap/>
            <w:hideMark/>
          </w:tcPr>
          <w:p w14:paraId="2A19113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118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1EB6541B" w14:textId="49F07A9E" w:rsidR="008045DA" w:rsidRPr="0090726A" w:rsidRDefault="008A4E7F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34</w:t>
            </w:r>
          </w:p>
        </w:tc>
        <w:tc>
          <w:tcPr>
            <w:tcW w:w="895" w:type="dxa"/>
            <w:shd w:val="clear" w:color="auto" w:fill="9887ED"/>
            <w:noWrap/>
            <w:hideMark/>
          </w:tcPr>
          <w:p w14:paraId="53C5639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82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568A017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299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07668D1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</w:t>
            </w:r>
          </w:p>
        </w:tc>
        <w:tc>
          <w:tcPr>
            <w:tcW w:w="855" w:type="dxa"/>
            <w:shd w:val="clear" w:color="auto" w:fill="9887ED"/>
          </w:tcPr>
          <w:p w14:paraId="043E9B6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96</w:t>
            </w:r>
          </w:p>
        </w:tc>
        <w:tc>
          <w:tcPr>
            <w:tcW w:w="855" w:type="dxa"/>
            <w:shd w:val="clear" w:color="auto" w:fill="9887ED"/>
            <w:noWrap/>
            <w:hideMark/>
          </w:tcPr>
          <w:p w14:paraId="70DD345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712D8043" w14:textId="3DBCADBB" w:rsidR="008045DA" w:rsidRPr="0090726A" w:rsidRDefault="008A4E7F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927</w:t>
            </w:r>
          </w:p>
        </w:tc>
      </w:tr>
      <w:tr w:rsidR="008045DA" w14:paraId="0DA5207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4DC93B32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3BF0DA0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Ivančice</w:t>
            </w:r>
          </w:p>
        </w:tc>
        <w:tc>
          <w:tcPr>
            <w:tcW w:w="854" w:type="dxa"/>
            <w:noWrap/>
            <w:hideMark/>
          </w:tcPr>
          <w:p w14:paraId="21E9623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755" w:type="dxa"/>
            <w:noWrap/>
            <w:hideMark/>
          </w:tcPr>
          <w:p w14:paraId="116899E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895" w:type="dxa"/>
            <w:noWrap/>
            <w:hideMark/>
          </w:tcPr>
          <w:p w14:paraId="74E47A1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23</w:t>
            </w:r>
          </w:p>
        </w:tc>
        <w:tc>
          <w:tcPr>
            <w:tcW w:w="755" w:type="dxa"/>
            <w:noWrap/>
            <w:hideMark/>
          </w:tcPr>
          <w:p w14:paraId="7C2DDD3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755" w:type="dxa"/>
            <w:noWrap/>
            <w:hideMark/>
          </w:tcPr>
          <w:p w14:paraId="068D4F3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855" w:type="dxa"/>
          </w:tcPr>
          <w:p w14:paraId="7625CE8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</w:t>
            </w:r>
          </w:p>
        </w:tc>
        <w:tc>
          <w:tcPr>
            <w:tcW w:w="855" w:type="dxa"/>
            <w:noWrap/>
            <w:hideMark/>
          </w:tcPr>
          <w:p w14:paraId="2370ABB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34787EC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125</w:t>
            </w:r>
          </w:p>
        </w:tc>
      </w:tr>
      <w:tr w:rsidR="008045DA" w14:paraId="6F3DB88B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12DC4716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279FCB2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Kuřim</w:t>
            </w:r>
          </w:p>
        </w:tc>
        <w:tc>
          <w:tcPr>
            <w:tcW w:w="854" w:type="dxa"/>
            <w:noWrap/>
            <w:hideMark/>
          </w:tcPr>
          <w:p w14:paraId="38410E1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755" w:type="dxa"/>
            <w:noWrap/>
            <w:hideMark/>
          </w:tcPr>
          <w:p w14:paraId="32C6D61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895" w:type="dxa"/>
            <w:noWrap/>
            <w:hideMark/>
          </w:tcPr>
          <w:p w14:paraId="1110C1C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55" w:type="dxa"/>
            <w:noWrap/>
            <w:hideMark/>
          </w:tcPr>
          <w:p w14:paraId="4AE674F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755" w:type="dxa"/>
            <w:noWrap/>
            <w:hideMark/>
          </w:tcPr>
          <w:p w14:paraId="0622E04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855" w:type="dxa"/>
          </w:tcPr>
          <w:p w14:paraId="03020F5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855" w:type="dxa"/>
            <w:noWrap/>
            <w:hideMark/>
          </w:tcPr>
          <w:p w14:paraId="0113E59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735A6E1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61</w:t>
            </w:r>
          </w:p>
        </w:tc>
      </w:tr>
      <w:tr w:rsidR="008045DA" w14:paraId="326570AF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2DDD9E04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2A03BA2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Pohořelice</w:t>
            </w:r>
          </w:p>
        </w:tc>
        <w:tc>
          <w:tcPr>
            <w:tcW w:w="854" w:type="dxa"/>
            <w:noWrap/>
            <w:hideMark/>
          </w:tcPr>
          <w:p w14:paraId="6C0819B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755" w:type="dxa"/>
            <w:noWrap/>
            <w:hideMark/>
          </w:tcPr>
          <w:p w14:paraId="0DCF754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95" w:type="dxa"/>
            <w:noWrap/>
            <w:hideMark/>
          </w:tcPr>
          <w:p w14:paraId="6AD1BDC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755" w:type="dxa"/>
            <w:noWrap/>
            <w:hideMark/>
          </w:tcPr>
          <w:p w14:paraId="0B6AC84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27</w:t>
            </w:r>
          </w:p>
        </w:tc>
        <w:tc>
          <w:tcPr>
            <w:tcW w:w="755" w:type="dxa"/>
            <w:noWrap/>
            <w:hideMark/>
          </w:tcPr>
          <w:p w14:paraId="1A92E44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855" w:type="dxa"/>
          </w:tcPr>
          <w:p w14:paraId="104B408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855" w:type="dxa"/>
            <w:noWrap/>
            <w:hideMark/>
          </w:tcPr>
          <w:p w14:paraId="31F6FCE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6B518B9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76</w:t>
            </w:r>
          </w:p>
        </w:tc>
      </w:tr>
      <w:tr w:rsidR="008045DA" w14:paraId="6A66E0B4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78A0A60A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460EBDE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Rosice</w:t>
            </w:r>
          </w:p>
        </w:tc>
        <w:tc>
          <w:tcPr>
            <w:tcW w:w="854" w:type="dxa"/>
            <w:noWrap/>
            <w:hideMark/>
          </w:tcPr>
          <w:p w14:paraId="3E97181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755" w:type="dxa"/>
            <w:noWrap/>
            <w:hideMark/>
          </w:tcPr>
          <w:p w14:paraId="4584CCE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895" w:type="dxa"/>
            <w:noWrap/>
            <w:hideMark/>
          </w:tcPr>
          <w:p w14:paraId="12B6896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41</w:t>
            </w:r>
          </w:p>
        </w:tc>
        <w:tc>
          <w:tcPr>
            <w:tcW w:w="755" w:type="dxa"/>
            <w:noWrap/>
            <w:hideMark/>
          </w:tcPr>
          <w:p w14:paraId="7FC0E33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755" w:type="dxa"/>
            <w:noWrap/>
            <w:hideMark/>
          </w:tcPr>
          <w:p w14:paraId="25D9AFC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55" w:type="dxa"/>
          </w:tcPr>
          <w:p w14:paraId="2B39A72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855" w:type="dxa"/>
            <w:noWrap/>
            <w:hideMark/>
          </w:tcPr>
          <w:p w14:paraId="5DCD998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338758D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140</w:t>
            </w:r>
          </w:p>
        </w:tc>
      </w:tr>
      <w:tr w:rsidR="008045DA" w14:paraId="700E9FA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07C73BA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014721A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Šlapanice</w:t>
            </w:r>
          </w:p>
        </w:tc>
        <w:tc>
          <w:tcPr>
            <w:tcW w:w="854" w:type="dxa"/>
            <w:noWrap/>
            <w:hideMark/>
          </w:tcPr>
          <w:p w14:paraId="20E1A8F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44</w:t>
            </w:r>
          </w:p>
        </w:tc>
        <w:tc>
          <w:tcPr>
            <w:tcW w:w="755" w:type="dxa"/>
            <w:noWrap/>
            <w:hideMark/>
          </w:tcPr>
          <w:p w14:paraId="0C1B6A78" w14:textId="430B4587" w:rsidR="008045DA" w:rsidRPr="0090726A" w:rsidRDefault="000243F3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895" w:type="dxa"/>
            <w:noWrap/>
            <w:hideMark/>
          </w:tcPr>
          <w:p w14:paraId="12D023B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755" w:type="dxa"/>
            <w:noWrap/>
            <w:hideMark/>
          </w:tcPr>
          <w:p w14:paraId="55F6384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90</w:t>
            </w:r>
          </w:p>
        </w:tc>
        <w:tc>
          <w:tcPr>
            <w:tcW w:w="755" w:type="dxa"/>
            <w:noWrap/>
            <w:hideMark/>
          </w:tcPr>
          <w:p w14:paraId="61DA888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855" w:type="dxa"/>
          </w:tcPr>
          <w:p w14:paraId="17B454C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855" w:type="dxa"/>
            <w:noWrap/>
            <w:hideMark/>
          </w:tcPr>
          <w:p w14:paraId="7C25E0F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543428D0" w14:textId="4BE47934" w:rsidR="008045DA" w:rsidRPr="0090726A" w:rsidRDefault="000243F3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253</w:t>
            </w:r>
          </w:p>
        </w:tc>
      </w:tr>
      <w:tr w:rsidR="008045DA" w14:paraId="1C1E7867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7C10DA88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2D9C8B38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Tišnov</w:t>
            </w:r>
          </w:p>
        </w:tc>
        <w:tc>
          <w:tcPr>
            <w:tcW w:w="854" w:type="dxa"/>
            <w:noWrap/>
            <w:hideMark/>
          </w:tcPr>
          <w:p w14:paraId="6995A7E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755" w:type="dxa"/>
            <w:noWrap/>
            <w:hideMark/>
          </w:tcPr>
          <w:p w14:paraId="2D572A7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895" w:type="dxa"/>
            <w:noWrap/>
            <w:hideMark/>
          </w:tcPr>
          <w:p w14:paraId="040550D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755" w:type="dxa"/>
            <w:noWrap/>
            <w:hideMark/>
          </w:tcPr>
          <w:p w14:paraId="5AFAABE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96</w:t>
            </w:r>
          </w:p>
        </w:tc>
        <w:tc>
          <w:tcPr>
            <w:tcW w:w="755" w:type="dxa"/>
            <w:noWrap/>
            <w:hideMark/>
          </w:tcPr>
          <w:p w14:paraId="5DA2BE4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55" w:type="dxa"/>
          </w:tcPr>
          <w:p w14:paraId="476A641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855" w:type="dxa"/>
            <w:noWrap/>
            <w:hideMark/>
          </w:tcPr>
          <w:p w14:paraId="578E85F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11B65D1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179</w:t>
            </w:r>
          </w:p>
        </w:tc>
      </w:tr>
      <w:tr w:rsidR="008045DA" w14:paraId="5CC8C961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57FDC59B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3D92C25F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Židlochovice</w:t>
            </w:r>
          </w:p>
        </w:tc>
        <w:tc>
          <w:tcPr>
            <w:tcW w:w="854" w:type="dxa"/>
            <w:noWrap/>
            <w:hideMark/>
          </w:tcPr>
          <w:p w14:paraId="4237820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755" w:type="dxa"/>
            <w:noWrap/>
            <w:hideMark/>
          </w:tcPr>
          <w:p w14:paraId="6684971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895" w:type="dxa"/>
            <w:noWrap/>
            <w:hideMark/>
          </w:tcPr>
          <w:p w14:paraId="07A4546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755" w:type="dxa"/>
            <w:noWrap/>
            <w:hideMark/>
          </w:tcPr>
          <w:p w14:paraId="464786A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755" w:type="dxa"/>
            <w:noWrap/>
            <w:hideMark/>
          </w:tcPr>
          <w:p w14:paraId="4104AEB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855" w:type="dxa"/>
          </w:tcPr>
          <w:p w14:paraId="6BAEC53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855" w:type="dxa"/>
            <w:noWrap/>
            <w:hideMark/>
          </w:tcPr>
          <w:p w14:paraId="2ACFE38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0458C6A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93</w:t>
            </w:r>
          </w:p>
        </w:tc>
      </w:tr>
      <w:tr w:rsidR="008045DA" w14:paraId="5FA17991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1DE2859A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BŘECLAV</w:t>
            </w:r>
          </w:p>
        </w:tc>
        <w:tc>
          <w:tcPr>
            <w:tcW w:w="854" w:type="dxa"/>
            <w:shd w:val="clear" w:color="auto" w:fill="9887ED"/>
            <w:noWrap/>
            <w:hideMark/>
          </w:tcPr>
          <w:p w14:paraId="162C25F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81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36BA018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895" w:type="dxa"/>
            <w:shd w:val="clear" w:color="auto" w:fill="9887ED"/>
            <w:noWrap/>
            <w:hideMark/>
          </w:tcPr>
          <w:p w14:paraId="18D853E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3E16CA6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88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0B5FF8A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855" w:type="dxa"/>
            <w:shd w:val="clear" w:color="auto" w:fill="9887ED"/>
          </w:tcPr>
          <w:p w14:paraId="7BD32F0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74</w:t>
            </w:r>
          </w:p>
        </w:tc>
        <w:tc>
          <w:tcPr>
            <w:tcW w:w="855" w:type="dxa"/>
            <w:shd w:val="clear" w:color="auto" w:fill="9887ED"/>
            <w:noWrap/>
            <w:hideMark/>
          </w:tcPr>
          <w:p w14:paraId="6FC106B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5B2CC57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387</w:t>
            </w:r>
          </w:p>
        </w:tc>
      </w:tr>
      <w:tr w:rsidR="008045DA" w14:paraId="3BCFD23E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50C1A71C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3034CB8B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Břeclav</w:t>
            </w:r>
          </w:p>
        </w:tc>
        <w:tc>
          <w:tcPr>
            <w:tcW w:w="854" w:type="dxa"/>
            <w:noWrap/>
            <w:hideMark/>
          </w:tcPr>
          <w:p w14:paraId="74715C5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36</w:t>
            </w:r>
          </w:p>
        </w:tc>
        <w:tc>
          <w:tcPr>
            <w:tcW w:w="755" w:type="dxa"/>
            <w:noWrap/>
            <w:hideMark/>
          </w:tcPr>
          <w:p w14:paraId="3BEFCB4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895" w:type="dxa"/>
            <w:noWrap/>
            <w:hideMark/>
          </w:tcPr>
          <w:p w14:paraId="7955FE4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755" w:type="dxa"/>
            <w:noWrap/>
            <w:hideMark/>
          </w:tcPr>
          <w:p w14:paraId="7309501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755" w:type="dxa"/>
            <w:noWrap/>
            <w:hideMark/>
          </w:tcPr>
          <w:p w14:paraId="47539D3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855" w:type="dxa"/>
          </w:tcPr>
          <w:p w14:paraId="6DC211E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34</w:t>
            </w:r>
          </w:p>
        </w:tc>
        <w:tc>
          <w:tcPr>
            <w:tcW w:w="855" w:type="dxa"/>
            <w:noWrap/>
            <w:hideMark/>
          </w:tcPr>
          <w:p w14:paraId="4934BD9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075AA74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167</w:t>
            </w:r>
          </w:p>
        </w:tc>
      </w:tr>
      <w:tr w:rsidR="008045DA" w14:paraId="68295CDC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2EC155A3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49FF2222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Hustopeče</w:t>
            </w:r>
          </w:p>
        </w:tc>
        <w:tc>
          <w:tcPr>
            <w:tcW w:w="854" w:type="dxa"/>
            <w:noWrap/>
            <w:hideMark/>
          </w:tcPr>
          <w:p w14:paraId="5BCD5CF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755" w:type="dxa"/>
            <w:noWrap/>
            <w:hideMark/>
          </w:tcPr>
          <w:p w14:paraId="7074A88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895" w:type="dxa"/>
            <w:noWrap/>
            <w:hideMark/>
          </w:tcPr>
          <w:p w14:paraId="467133D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755" w:type="dxa"/>
            <w:noWrap/>
            <w:hideMark/>
          </w:tcPr>
          <w:p w14:paraId="7FDF2E0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31</w:t>
            </w:r>
          </w:p>
        </w:tc>
        <w:tc>
          <w:tcPr>
            <w:tcW w:w="755" w:type="dxa"/>
            <w:noWrap/>
            <w:hideMark/>
          </w:tcPr>
          <w:p w14:paraId="2FF68C3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855" w:type="dxa"/>
          </w:tcPr>
          <w:p w14:paraId="206E6F4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855" w:type="dxa"/>
            <w:noWrap/>
            <w:hideMark/>
          </w:tcPr>
          <w:p w14:paraId="47B0BBD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6222B29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103</w:t>
            </w:r>
          </w:p>
        </w:tc>
      </w:tr>
      <w:tr w:rsidR="008045DA" w14:paraId="037E2DC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15DC4B40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3F3F9C3C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Mikulov</w:t>
            </w:r>
          </w:p>
        </w:tc>
        <w:tc>
          <w:tcPr>
            <w:tcW w:w="854" w:type="dxa"/>
            <w:noWrap/>
            <w:hideMark/>
          </w:tcPr>
          <w:p w14:paraId="0659764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755" w:type="dxa"/>
            <w:noWrap/>
            <w:hideMark/>
          </w:tcPr>
          <w:p w14:paraId="311C2CE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895" w:type="dxa"/>
            <w:noWrap/>
            <w:hideMark/>
          </w:tcPr>
          <w:p w14:paraId="20F39E5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755" w:type="dxa"/>
            <w:noWrap/>
            <w:hideMark/>
          </w:tcPr>
          <w:p w14:paraId="3D0D61B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755" w:type="dxa"/>
            <w:noWrap/>
            <w:hideMark/>
          </w:tcPr>
          <w:p w14:paraId="45699C1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855" w:type="dxa"/>
          </w:tcPr>
          <w:p w14:paraId="7F96018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855" w:type="dxa"/>
            <w:noWrap/>
            <w:hideMark/>
          </w:tcPr>
          <w:p w14:paraId="38C6B7A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3A810A8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117</w:t>
            </w:r>
          </w:p>
        </w:tc>
      </w:tr>
      <w:tr w:rsidR="008045DA" w14:paraId="474C9847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1AAFA089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HODONÍN</w:t>
            </w:r>
          </w:p>
        </w:tc>
        <w:tc>
          <w:tcPr>
            <w:tcW w:w="854" w:type="dxa"/>
            <w:shd w:val="clear" w:color="auto" w:fill="9887ED"/>
            <w:noWrap/>
            <w:hideMark/>
          </w:tcPr>
          <w:p w14:paraId="5EAE6EC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38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64DD8FC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895" w:type="dxa"/>
            <w:shd w:val="clear" w:color="auto" w:fill="9887ED"/>
            <w:noWrap/>
            <w:hideMark/>
          </w:tcPr>
          <w:p w14:paraId="22E2A9C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6C9900C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109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44BEB97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855" w:type="dxa"/>
            <w:shd w:val="clear" w:color="auto" w:fill="9887ED"/>
          </w:tcPr>
          <w:p w14:paraId="63DCE8E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61</w:t>
            </w:r>
          </w:p>
        </w:tc>
        <w:tc>
          <w:tcPr>
            <w:tcW w:w="855" w:type="dxa"/>
            <w:shd w:val="clear" w:color="auto" w:fill="9887ED"/>
            <w:noWrap/>
            <w:hideMark/>
          </w:tcPr>
          <w:p w14:paraId="2CE009B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29E1678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386</w:t>
            </w:r>
          </w:p>
        </w:tc>
      </w:tr>
      <w:tr w:rsidR="008045DA" w14:paraId="4FDEDFDB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607AC285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60854347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Hodonín</w:t>
            </w:r>
          </w:p>
        </w:tc>
        <w:tc>
          <w:tcPr>
            <w:tcW w:w="854" w:type="dxa"/>
            <w:noWrap/>
            <w:hideMark/>
          </w:tcPr>
          <w:p w14:paraId="7372E84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755" w:type="dxa"/>
            <w:noWrap/>
            <w:hideMark/>
          </w:tcPr>
          <w:p w14:paraId="1A453AA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895" w:type="dxa"/>
            <w:noWrap/>
            <w:hideMark/>
          </w:tcPr>
          <w:p w14:paraId="6CE7796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755" w:type="dxa"/>
            <w:noWrap/>
            <w:hideMark/>
          </w:tcPr>
          <w:p w14:paraId="072A07E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36</w:t>
            </w:r>
          </w:p>
        </w:tc>
        <w:tc>
          <w:tcPr>
            <w:tcW w:w="755" w:type="dxa"/>
            <w:noWrap/>
            <w:hideMark/>
          </w:tcPr>
          <w:p w14:paraId="727D7FC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55" w:type="dxa"/>
          </w:tcPr>
          <w:p w14:paraId="539C003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</w:t>
            </w:r>
          </w:p>
        </w:tc>
        <w:tc>
          <w:tcPr>
            <w:tcW w:w="855" w:type="dxa"/>
            <w:noWrap/>
            <w:hideMark/>
          </w:tcPr>
          <w:p w14:paraId="22C0E87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5DA2F6B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163</w:t>
            </w:r>
          </w:p>
        </w:tc>
      </w:tr>
      <w:tr w:rsidR="008045DA" w14:paraId="5FAE9537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343EC28E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66BA8DF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Kyjov</w:t>
            </w:r>
          </w:p>
        </w:tc>
        <w:tc>
          <w:tcPr>
            <w:tcW w:w="854" w:type="dxa"/>
            <w:noWrap/>
            <w:hideMark/>
          </w:tcPr>
          <w:p w14:paraId="1DE40D8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755" w:type="dxa"/>
            <w:noWrap/>
            <w:hideMark/>
          </w:tcPr>
          <w:p w14:paraId="50E89A2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895" w:type="dxa"/>
            <w:noWrap/>
            <w:hideMark/>
          </w:tcPr>
          <w:p w14:paraId="066E083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755" w:type="dxa"/>
            <w:noWrap/>
            <w:hideMark/>
          </w:tcPr>
          <w:p w14:paraId="463E9F4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46</w:t>
            </w:r>
          </w:p>
        </w:tc>
        <w:tc>
          <w:tcPr>
            <w:tcW w:w="755" w:type="dxa"/>
            <w:noWrap/>
            <w:hideMark/>
          </w:tcPr>
          <w:p w14:paraId="6B70D9C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855" w:type="dxa"/>
          </w:tcPr>
          <w:p w14:paraId="635EAA1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855" w:type="dxa"/>
            <w:noWrap/>
            <w:hideMark/>
          </w:tcPr>
          <w:p w14:paraId="41AFFA4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1720C83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120</w:t>
            </w:r>
          </w:p>
        </w:tc>
      </w:tr>
      <w:tr w:rsidR="008045DA" w14:paraId="0F773A65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479F3CA4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42E63B5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Veselí n. Mor. </w:t>
            </w:r>
          </w:p>
        </w:tc>
        <w:tc>
          <w:tcPr>
            <w:tcW w:w="854" w:type="dxa"/>
            <w:noWrap/>
            <w:hideMark/>
          </w:tcPr>
          <w:p w14:paraId="15804C2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755" w:type="dxa"/>
            <w:noWrap/>
            <w:hideMark/>
          </w:tcPr>
          <w:p w14:paraId="75F7620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895" w:type="dxa"/>
            <w:noWrap/>
            <w:hideMark/>
          </w:tcPr>
          <w:p w14:paraId="2E7917F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755" w:type="dxa"/>
            <w:noWrap/>
            <w:hideMark/>
          </w:tcPr>
          <w:p w14:paraId="76991BC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27</w:t>
            </w:r>
          </w:p>
        </w:tc>
        <w:tc>
          <w:tcPr>
            <w:tcW w:w="755" w:type="dxa"/>
            <w:noWrap/>
            <w:hideMark/>
          </w:tcPr>
          <w:p w14:paraId="6ACC3C5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855" w:type="dxa"/>
          </w:tcPr>
          <w:p w14:paraId="3834EBA5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855" w:type="dxa"/>
            <w:noWrap/>
            <w:hideMark/>
          </w:tcPr>
          <w:p w14:paraId="6140D86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0FBAE1D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103</w:t>
            </w:r>
          </w:p>
        </w:tc>
      </w:tr>
      <w:tr w:rsidR="008045DA" w14:paraId="3933E191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6C07F221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VYŠKOV</w:t>
            </w:r>
          </w:p>
        </w:tc>
        <w:tc>
          <w:tcPr>
            <w:tcW w:w="854" w:type="dxa"/>
            <w:shd w:val="clear" w:color="auto" w:fill="9887ED"/>
            <w:noWrap/>
            <w:hideMark/>
          </w:tcPr>
          <w:p w14:paraId="07E0DA1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62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581B992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895" w:type="dxa"/>
            <w:shd w:val="clear" w:color="auto" w:fill="9887ED"/>
            <w:noWrap/>
            <w:hideMark/>
          </w:tcPr>
          <w:p w14:paraId="35CFE74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54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03E874C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90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07D48B9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855" w:type="dxa"/>
            <w:shd w:val="clear" w:color="auto" w:fill="9887ED"/>
          </w:tcPr>
          <w:p w14:paraId="7FFB505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87</w:t>
            </w:r>
          </w:p>
        </w:tc>
        <w:tc>
          <w:tcPr>
            <w:tcW w:w="855" w:type="dxa"/>
            <w:shd w:val="clear" w:color="auto" w:fill="9887ED"/>
            <w:noWrap/>
            <w:hideMark/>
          </w:tcPr>
          <w:p w14:paraId="6746979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1A3332E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418</w:t>
            </w:r>
          </w:p>
        </w:tc>
      </w:tr>
      <w:tr w:rsidR="008045DA" w14:paraId="2854481C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16614CDF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2DCECEA5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Bučovice</w:t>
            </w:r>
          </w:p>
        </w:tc>
        <w:tc>
          <w:tcPr>
            <w:tcW w:w="854" w:type="dxa"/>
            <w:noWrap/>
            <w:hideMark/>
          </w:tcPr>
          <w:p w14:paraId="71DA5C4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755" w:type="dxa"/>
            <w:noWrap/>
            <w:hideMark/>
          </w:tcPr>
          <w:p w14:paraId="6113869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895" w:type="dxa"/>
            <w:noWrap/>
            <w:hideMark/>
          </w:tcPr>
          <w:p w14:paraId="451FCEB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755" w:type="dxa"/>
            <w:noWrap/>
            <w:hideMark/>
          </w:tcPr>
          <w:p w14:paraId="704AE7B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755" w:type="dxa"/>
            <w:noWrap/>
            <w:hideMark/>
          </w:tcPr>
          <w:p w14:paraId="04A9885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855" w:type="dxa"/>
          </w:tcPr>
          <w:p w14:paraId="76E0587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855" w:type="dxa"/>
            <w:noWrap/>
            <w:hideMark/>
          </w:tcPr>
          <w:p w14:paraId="17AF4F9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3B8CEC5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95</w:t>
            </w:r>
          </w:p>
        </w:tc>
      </w:tr>
      <w:tr w:rsidR="008045DA" w14:paraId="1982B418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445F26F9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1166FF44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Slavkov u Brna</w:t>
            </w:r>
          </w:p>
        </w:tc>
        <w:tc>
          <w:tcPr>
            <w:tcW w:w="854" w:type="dxa"/>
            <w:noWrap/>
            <w:hideMark/>
          </w:tcPr>
          <w:p w14:paraId="375BA14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755" w:type="dxa"/>
            <w:noWrap/>
            <w:hideMark/>
          </w:tcPr>
          <w:p w14:paraId="5146146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895" w:type="dxa"/>
            <w:noWrap/>
            <w:hideMark/>
          </w:tcPr>
          <w:p w14:paraId="088897F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755" w:type="dxa"/>
            <w:noWrap/>
            <w:hideMark/>
          </w:tcPr>
          <w:p w14:paraId="7B39D60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755" w:type="dxa"/>
            <w:noWrap/>
            <w:hideMark/>
          </w:tcPr>
          <w:p w14:paraId="74D5F1A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855" w:type="dxa"/>
          </w:tcPr>
          <w:p w14:paraId="4EA4D61B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855" w:type="dxa"/>
            <w:noWrap/>
            <w:hideMark/>
          </w:tcPr>
          <w:p w14:paraId="24B6B17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0FC1D12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95</w:t>
            </w:r>
          </w:p>
        </w:tc>
      </w:tr>
      <w:tr w:rsidR="008045DA" w14:paraId="0814FBE7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4643C327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30A27F1E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Vyškov</w:t>
            </w:r>
          </w:p>
        </w:tc>
        <w:tc>
          <w:tcPr>
            <w:tcW w:w="854" w:type="dxa"/>
            <w:noWrap/>
            <w:hideMark/>
          </w:tcPr>
          <w:p w14:paraId="64F3747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755" w:type="dxa"/>
            <w:noWrap/>
            <w:hideMark/>
          </w:tcPr>
          <w:p w14:paraId="6AC7FFE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95" w:type="dxa"/>
            <w:noWrap/>
            <w:hideMark/>
          </w:tcPr>
          <w:p w14:paraId="15B01DE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33</w:t>
            </w:r>
          </w:p>
        </w:tc>
        <w:tc>
          <w:tcPr>
            <w:tcW w:w="755" w:type="dxa"/>
            <w:noWrap/>
            <w:hideMark/>
          </w:tcPr>
          <w:p w14:paraId="2076EAA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58</w:t>
            </w:r>
          </w:p>
        </w:tc>
        <w:tc>
          <w:tcPr>
            <w:tcW w:w="755" w:type="dxa"/>
            <w:noWrap/>
            <w:hideMark/>
          </w:tcPr>
          <w:p w14:paraId="0D13C43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855" w:type="dxa"/>
          </w:tcPr>
          <w:p w14:paraId="4A5AF50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45</w:t>
            </w:r>
          </w:p>
        </w:tc>
        <w:tc>
          <w:tcPr>
            <w:tcW w:w="855" w:type="dxa"/>
            <w:noWrap/>
            <w:hideMark/>
          </w:tcPr>
          <w:p w14:paraId="1E77DEB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77A8215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228</w:t>
            </w:r>
          </w:p>
        </w:tc>
      </w:tr>
      <w:tr w:rsidR="008045DA" w14:paraId="4A4CD8AB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shd w:val="clear" w:color="auto" w:fill="9887ED"/>
            <w:noWrap/>
            <w:hideMark/>
          </w:tcPr>
          <w:p w14:paraId="28107DFF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OKRES ZNOJMO</w:t>
            </w:r>
          </w:p>
        </w:tc>
        <w:tc>
          <w:tcPr>
            <w:tcW w:w="854" w:type="dxa"/>
            <w:shd w:val="clear" w:color="auto" w:fill="9887ED"/>
            <w:noWrap/>
            <w:hideMark/>
          </w:tcPr>
          <w:p w14:paraId="1BBE788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54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7521B0AC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895" w:type="dxa"/>
            <w:shd w:val="clear" w:color="auto" w:fill="9887ED"/>
            <w:noWrap/>
            <w:hideMark/>
          </w:tcPr>
          <w:p w14:paraId="28839F1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41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5C7AD85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93</w:t>
            </w:r>
          </w:p>
        </w:tc>
        <w:tc>
          <w:tcPr>
            <w:tcW w:w="755" w:type="dxa"/>
            <w:shd w:val="clear" w:color="auto" w:fill="9887ED"/>
            <w:noWrap/>
            <w:hideMark/>
          </w:tcPr>
          <w:p w14:paraId="6FCAA18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855" w:type="dxa"/>
            <w:shd w:val="clear" w:color="auto" w:fill="9887ED"/>
          </w:tcPr>
          <w:p w14:paraId="4BA29D2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80</w:t>
            </w:r>
          </w:p>
        </w:tc>
        <w:tc>
          <w:tcPr>
            <w:tcW w:w="855" w:type="dxa"/>
            <w:shd w:val="clear" w:color="auto" w:fill="9887ED"/>
            <w:noWrap/>
            <w:hideMark/>
          </w:tcPr>
          <w:p w14:paraId="3874433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5F43E24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402</w:t>
            </w:r>
          </w:p>
        </w:tc>
      </w:tr>
      <w:tr w:rsidR="008045DA" w14:paraId="5896B463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01210346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6A873E2A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Mor. Krumlov</w:t>
            </w:r>
          </w:p>
        </w:tc>
        <w:tc>
          <w:tcPr>
            <w:tcW w:w="854" w:type="dxa"/>
            <w:noWrap/>
            <w:hideMark/>
          </w:tcPr>
          <w:p w14:paraId="6168B1C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755" w:type="dxa"/>
            <w:noWrap/>
            <w:hideMark/>
          </w:tcPr>
          <w:p w14:paraId="08788FB6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895" w:type="dxa"/>
            <w:noWrap/>
            <w:hideMark/>
          </w:tcPr>
          <w:p w14:paraId="142DF4FD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755" w:type="dxa"/>
            <w:noWrap/>
            <w:hideMark/>
          </w:tcPr>
          <w:p w14:paraId="421C466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755" w:type="dxa"/>
            <w:noWrap/>
            <w:hideMark/>
          </w:tcPr>
          <w:p w14:paraId="51C5DBF9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855" w:type="dxa"/>
          </w:tcPr>
          <w:p w14:paraId="2E94B14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855" w:type="dxa"/>
            <w:noWrap/>
            <w:hideMark/>
          </w:tcPr>
          <w:p w14:paraId="1961D81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59ACE33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77</w:t>
            </w:r>
          </w:p>
        </w:tc>
      </w:tr>
      <w:tr w:rsidR="008045DA" w14:paraId="49E3B6EA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686" w:type="dxa"/>
            <w:noWrap/>
            <w:hideMark/>
          </w:tcPr>
          <w:p w14:paraId="28932544" w14:textId="77777777" w:rsidR="008045D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68" w:type="dxa"/>
            <w:noWrap/>
            <w:hideMark/>
          </w:tcPr>
          <w:p w14:paraId="30095960" w14:textId="77777777" w:rsidR="008045DA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>ORP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begin"/>
            </w:r>
            <w:r>
              <w:rPr>
                <w:sz w:val="16"/>
                <w:szCs w:val="16"/>
              </w:rPr>
              <w:instrText xml:space="preserve"> XE "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instrText>ORP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</w:rPr>
              <w:instrText>:</w:instrText>
            </w:r>
            <w:r>
              <w:rPr>
                <w:sz w:val="16"/>
                <w:szCs w:val="16"/>
              </w:rPr>
              <w:instrText xml:space="preserve">Obec s rozšířenou působností" </w:instrTex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fldChar w:fldCharType="end"/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  <w:t xml:space="preserve"> Znojmo</w:t>
            </w:r>
          </w:p>
        </w:tc>
        <w:tc>
          <w:tcPr>
            <w:tcW w:w="854" w:type="dxa"/>
            <w:noWrap/>
            <w:hideMark/>
          </w:tcPr>
          <w:p w14:paraId="71B69023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45</w:t>
            </w:r>
          </w:p>
        </w:tc>
        <w:tc>
          <w:tcPr>
            <w:tcW w:w="755" w:type="dxa"/>
            <w:noWrap/>
            <w:hideMark/>
          </w:tcPr>
          <w:p w14:paraId="03C48DD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895" w:type="dxa"/>
            <w:noWrap/>
            <w:hideMark/>
          </w:tcPr>
          <w:p w14:paraId="268360EE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755" w:type="dxa"/>
            <w:noWrap/>
            <w:hideMark/>
          </w:tcPr>
          <w:p w14:paraId="192A57CA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74</w:t>
            </w:r>
          </w:p>
        </w:tc>
        <w:tc>
          <w:tcPr>
            <w:tcW w:w="755" w:type="dxa"/>
            <w:noWrap/>
            <w:hideMark/>
          </w:tcPr>
          <w:p w14:paraId="0876A53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855" w:type="dxa"/>
          </w:tcPr>
          <w:p w14:paraId="4AAE1297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73</w:t>
            </w:r>
          </w:p>
        </w:tc>
        <w:tc>
          <w:tcPr>
            <w:tcW w:w="855" w:type="dxa"/>
            <w:noWrap/>
            <w:hideMark/>
          </w:tcPr>
          <w:p w14:paraId="130C073F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4F7EADF0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325</w:t>
            </w:r>
          </w:p>
        </w:tc>
      </w:tr>
      <w:tr w:rsidR="008045DA" w:rsidRPr="00170FE5" w14:paraId="0FE4E299" w14:textId="77777777" w:rsidTr="00F3353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754" w:type="dxa"/>
            <w:gridSpan w:val="2"/>
            <w:noWrap/>
            <w:hideMark/>
          </w:tcPr>
          <w:p w14:paraId="3FED09F9" w14:textId="77777777" w:rsidR="008045DA" w:rsidRPr="00170FE5" w:rsidRDefault="008045DA" w:rsidP="00F33539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170FE5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854" w:type="dxa"/>
            <w:noWrap/>
            <w:hideMark/>
          </w:tcPr>
          <w:p w14:paraId="03A45C9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648</w:t>
            </w:r>
          </w:p>
        </w:tc>
        <w:tc>
          <w:tcPr>
            <w:tcW w:w="755" w:type="dxa"/>
            <w:noWrap/>
            <w:hideMark/>
          </w:tcPr>
          <w:p w14:paraId="537FE89D" w14:textId="4BE62831" w:rsidR="008045DA" w:rsidRPr="0090726A" w:rsidRDefault="000243F3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145</w:t>
            </w:r>
          </w:p>
        </w:tc>
        <w:tc>
          <w:tcPr>
            <w:tcW w:w="895" w:type="dxa"/>
            <w:noWrap/>
            <w:hideMark/>
          </w:tcPr>
          <w:p w14:paraId="6D0BA2E1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387</w:t>
            </w:r>
          </w:p>
        </w:tc>
        <w:tc>
          <w:tcPr>
            <w:tcW w:w="755" w:type="dxa"/>
            <w:noWrap/>
            <w:hideMark/>
          </w:tcPr>
          <w:p w14:paraId="7274756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1121</w:t>
            </w:r>
          </w:p>
        </w:tc>
        <w:tc>
          <w:tcPr>
            <w:tcW w:w="755" w:type="dxa"/>
            <w:noWrap/>
            <w:hideMark/>
          </w:tcPr>
          <w:p w14:paraId="78C86DA4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111</w:t>
            </w:r>
          </w:p>
        </w:tc>
        <w:tc>
          <w:tcPr>
            <w:tcW w:w="855" w:type="dxa"/>
          </w:tcPr>
          <w:p w14:paraId="3C233792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673</w:t>
            </w:r>
          </w:p>
        </w:tc>
        <w:tc>
          <w:tcPr>
            <w:tcW w:w="855" w:type="dxa"/>
            <w:noWrap/>
            <w:hideMark/>
          </w:tcPr>
          <w:p w14:paraId="2E17B3C8" w14:textId="77777777" w:rsidR="008045DA" w:rsidRPr="0090726A" w:rsidRDefault="008045DA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7098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1280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8" w:type="dxa"/>
            <w:noWrap/>
            <w:hideMark/>
          </w:tcPr>
          <w:p w14:paraId="5E58CE08" w14:textId="580AC3E5" w:rsidR="008045DA" w:rsidRPr="0090726A" w:rsidRDefault="000243F3" w:rsidP="00F33539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4365</w:t>
            </w:r>
          </w:p>
        </w:tc>
      </w:tr>
    </w:tbl>
    <w:p w14:paraId="65E26A0E" w14:textId="77777777" w:rsidR="00094C29" w:rsidRPr="00A4451B" w:rsidRDefault="00094C29" w:rsidP="000B2CAB">
      <w:pPr>
        <w:tabs>
          <w:tab w:val="left" w:pos="993"/>
        </w:tabs>
        <w:spacing w:line="276" w:lineRule="auto"/>
        <w:rPr>
          <w:rFonts w:cs="Times New Roman"/>
          <w:szCs w:val="20"/>
          <w:highlight w:val="yellow"/>
          <w:u w:val="single"/>
        </w:rPr>
      </w:pPr>
    </w:p>
    <w:p w14:paraId="13215E67" w14:textId="361687F2" w:rsidR="00531634" w:rsidRPr="00B60519" w:rsidRDefault="008045DA" w:rsidP="00531634">
      <w:pPr>
        <w:pStyle w:val="Titulek"/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 wp14:anchorId="2AB11CE8" wp14:editId="173F23BE">
            <wp:simplePos x="0" y="0"/>
            <wp:positionH relativeFrom="column">
              <wp:posOffset>3315970</wp:posOffset>
            </wp:positionH>
            <wp:positionV relativeFrom="paragraph">
              <wp:posOffset>153670</wp:posOffset>
            </wp:positionV>
            <wp:extent cx="3323590" cy="1867535"/>
            <wp:effectExtent l="0" t="0" r="0" b="0"/>
            <wp:wrapSquare wrapText="bothSides"/>
            <wp:docPr id="641" name="Obrázek 64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18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519" w:rsidRPr="00B60519">
        <w:t>1</w:t>
      </w:r>
      <w:r w:rsidR="00531634" w:rsidRPr="00B60519">
        <w:t xml:space="preserve">. </w:t>
      </w:r>
      <w:r w:rsidR="00B60519" w:rsidRPr="00B60519">
        <w:t>7</w:t>
      </w:r>
      <w:r w:rsidR="00531634" w:rsidRPr="00B60519">
        <w:t>. 201</w:t>
      </w:r>
      <w:r w:rsidR="00B60519" w:rsidRPr="00B60519">
        <w:t>8, okr. Brno – venkov, Zastávka u Brna</w:t>
      </w:r>
    </w:p>
    <w:p w14:paraId="022F5A6E" w14:textId="77777777" w:rsidR="00531634" w:rsidRPr="00B60519" w:rsidRDefault="00531634" w:rsidP="00531634">
      <w:pPr>
        <w:tabs>
          <w:tab w:val="left" w:pos="993"/>
        </w:tabs>
        <w:spacing w:line="276" w:lineRule="auto"/>
        <w:rPr>
          <w:rFonts w:cs="Times New Roman"/>
          <w:szCs w:val="20"/>
        </w:rPr>
        <w:sectPr w:rsidR="00531634" w:rsidRPr="00B60519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3FCB5181" w14:textId="4E4FE053" w:rsidR="00620EFC" w:rsidRPr="00A4451B" w:rsidRDefault="00EB0DEC" w:rsidP="00620EFC">
      <w:pPr>
        <w:rPr>
          <w:highlight w:val="yellow"/>
        </w:rPr>
      </w:pPr>
      <w:r>
        <w:rPr>
          <w:noProof/>
          <w:lang w:eastAsia="cs-CZ"/>
        </w:rPr>
        <w:drawing>
          <wp:anchor distT="0" distB="0" distL="114300" distR="114300" simplePos="0" relativeHeight="251654144" behindDoc="0" locked="0" layoutInCell="1" allowOverlap="1" wp14:anchorId="1B7B4C44" wp14:editId="00D6C7EA">
            <wp:simplePos x="0" y="0"/>
            <wp:positionH relativeFrom="column">
              <wp:posOffset>0</wp:posOffset>
            </wp:positionH>
            <wp:positionV relativeFrom="paragraph">
              <wp:posOffset>7357</wp:posOffset>
            </wp:positionV>
            <wp:extent cx="810000" cy="810000"/>
            <wp:effectExtent l="0" t="0" r="9525" b="9525"/>
            <wp:wrapSquare wrapText="bothSides"/>
            <wp:docPr id="42" name="Obrázek 42" descr="https://www.qikni.cz/assets/components/qrgenerator/cache/8fb3c3902e46f0f6836770163fd50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qikni.cz/assets/components/qrgenerator/cache/8fb3c3902e46f0f6836770163fd50345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0519" w:rsidRPr="00B60519">
        <w:t>Dvě jednotky hasičů byly 1.</w:t>
      </w:r>
      <w:r w:rsidR="0073569E">
        <w:t> </w:t>
      </w:r>
      <w:r w:rsidR="00B60519" w:rsidRPr="00B60519">
        <w:t>července</w:t>
      </w:r>
      <w:r w:rsidR="00B60519">
        <w:t xml:space="preserve"> povolány k transportu nadměrného pacienta z prvního patra rodinného domu. Po příjezdu na místo hasiči zjistili, ž</w:t>
      </w:r>
      <w:r w:rsidR="00F727E0">
        <w:t>e muže není možné snést dolů po </w:t>
      </w:r>
      <w:r w:rsidR="00B60519">
        <w:t>schodišti. Na pomoc si tedy vyžádali speciální výškovou techniku ze ŠVZ HZS</w:t>
      </w:r>
      <w:r w:rsidR="000C23FF">
        <w:t xml:space="preserve"> ČR</w:t>
      </w:r>
      <w:r w:rsidR="00B60519">
        <w:t xml:space="preserve"> v Brně. Jednalo se o automobilový žebřík se speciálním n</w:t>
      </w:r>
      <w:r w:rsidR="000C23FF">
        <w:t>ástavcem, který umožňuje upevnit</w:t>
      </w:r>
      <w:r w:rsidR="00B60519">
        <w:t xml:space="preserve"> přímo lehátko s pacientem a má tak nosnost až 250 kg.</w:t>
      </w:r>
      <w:r w:rsidR="00B60519" w:rsidRPr="00A559DE">
        <w:t xml:space="preserve"> </w:t>
      </w:r>
      <w:r w:rsidR="00B60519">
        <w:t>Pomocí této techniky pacienta transportovali z domu oknem</w:t>
      </w:r>
      <w:r w:rsidR="00620EFC" w:rsidRPr="00B60519">
        <w:t xml:space="preserve">. </w:t>
      </w:r>
    </w:p>
    <w:p w14:paraId="3EA59BC2" w14:textId="77777777" w:rsidR="00B60519" w:rsidRDefault="00B60519" w:rsidP="00531634">
      <w:pPr>
        <w:tabs>
          <w:tab w:val="left" w:pos="993"/>
        </w:tabs>
        <w:spacing w:line="276" w:lineRule="auto"/>
      </w:pPr>
    </w:p>
    <w:p w14:paraId="1DFDA418" w14:textId="1A291BA7" w:rsidR="00531634" w:rsidRPr="00A4451B" w:rsidRDefault="00531634" w:rsidP="00531634">
      <w:pPr>
        <w:tabs>
          <w:tab w:val="left" w:pos="993"/>
        </w:tabs>
        <w:spacing w:line="276" w:lineRule="auto"/>
        <w:rPr>
          <w:highlight w:val="yellow"/>
        </w:rPr>
        <w:sectPr w:rsidR="00531634" w:rsidRPr="00A4451B" w:rsidSect="00094C29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4FF160DC" w14:textId="79D4AEF7" w:rsidR="004175B4" w:rsidRPr="00A4451B" w:rsidRDefault="004175B4" w:rsidP="000B2CAB">
      <w:pPr>
        <w:tabs>
          <w:tab w:val="left" w:pos="993"/>
        </w:tabs>
        <w:spacing w:line="276" w:lineRule="auto"/>
        <w:rPr>
          <w:highlight w:val="yellow"/>
        </w:rPr>
        <w:sectPr w:rsidR="004175B4" w:rsidRPr="00A4451B" w:rsidSect="00094C29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29B0E7C0" w14:textId="4E33F796" w:rsidR="002B49D0" w:rsidRPr="008045DA" w:rsidRDefault="002B49D0" w:rsidP="000B2CAB">
      <w:pPr>
        <w:tabs>
          <w:tab w:val="left" w:pos="993"/>
        </w:tabs>
        <w:spacing w:after="160" w:line="259" w:lineRule="auto"/>
        <w:jc w:val="left"/>
      </w:pPr>
      <w:r w:rsidRPr="008045DA">
        <w:rPr>
          <w:noProof/>
          <w:lang w:eastAsia="cs-CZ"/>
        </w:rPr>
        <w:lastRenderedPageBreak/>
        <w:drawing>
          <wp:inline distT="0" distB="0" distL="0" distR="0" wp14:anchorId="34D04455" wp14:editId="6EE12CEF">
            <wp:extent cx="6221207" cy="4316273"/>
            <wp:effectExtent l="0" t="0" r="8255" b="825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BFE4D6" w14:textId="77777777" w:rsidR="003F2104" w:rsidRPr="008045DA" w:rsidRDefault="002B49D0" w:rsidP="003F2104">
      <w:pPr>
        <w:tabs>
          <w:tab w:val="left" w:pos="993"/>
        </w:tabs>
      </w:pPr>
      <w:r w:rsidRPr="008045DA">
        <w:rPr>
          <w:noProof/>
          <w:lang w:eastAsia="cs-CZ"/>
        </w:rPr>
        <w:drawing>
          <wp:inline distT="0" distB="0" distL="0" distR="0" wp14:anchorId="372FA109" wp14:editId="0BC2EEE7">
            <wp:extent cx="6221207" cy="4316273"/>
            <wp:effectExtent l="0" t="0" r="8255" b="8255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F2104" w:rsidRPr="008045DA">
        <w:br w:type="page"/>
      </w:r>
    </w:p>
    <w:p w14:paraId="1675DB2C" w14:textId="5E909836" w:rsidR="002B49D0" w:rsidRPr="00F33539" w:rsidRDefault="00777FCF" w:rsidP="000B2CAB">
      <w:pPr>
        <w:pStyle w:val="Nadpis2"/>
        <w:tabs>
          <w:tab w:val="left" w:pos="993"/>
        </w:tabs>
      </w:pPr>
      <w:bookmarkStart w:id="79" w:name="_Toc473899249"/>
      <w:bookmarkStart w:id="80" w:name="_Toc474189659"/>
      <w:bookmarkStart w:id="81" w:name="_Toc507063146"/>
      <w:bookmarkStart w:id="82" w:name="_Toc536185146"/>
      <w:r w:rsidRPr="00F33539">
        <w:lastRenderedPageBreak/>
        <w:t>Události na území města Brna</w:t>
      </w:r>
      <w:bookmarkEnd w:id="79"/>
      <w:bookmarkEnd w:id="80"/>
      <w:bookmarkEnd w:id="81"/>
      <w:bookmarkEnd w:id="82"/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3879"/>
        <w:gridCol w:w="790"/>
        <w:gridCol w:w="790"/>
        <w:gridCol w:w="791"/>
        <w:gridCol w:w="791"/>
        <w:gridCol w:w="791"/>
        <w:gridCol w:w="791"/>
        <w:gridCol w:w="791"/>
        <w:gridCol w:w="792"/>
      </w:tblGrid>
      <w:tr w:rsidR="00F33539" w14:paraId="7A94EE69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3879" w:type="dxa"/>
            <w:hideMark/>
          </w:tcPr>
          <w:p w14:paraId="3F2CAF2E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Městská část</w:t>
            </w:r>
          </w:p>
        </w:tc>
        <w:tc>
          <w:tcPr>
            <w:tcW w:w="790" w:type="dxa"/>
            <w:hideMark/>
          </w:tcPr>
          <w:p w14:paraId="30495E10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 w:rsidRPr="006250A6">
              <w:rPr>
                <w:color w:val="FFFFFF" w:themeColor="background1"/>
              </w:rPr>
              <w:t>P</w:t>
            </w:r>
            <w:r w:rsidRPr="006250A6">
              <w:rPr>
                <w:color w:val="FFFFFF" w:themeColor="background1"/>
              </w:rPr>
              <w:fldChar w:fldCharType="begin"/>
            </w:r>
            <w:r w:rsidRPr="006250A6">
              <w:rPr>
                <w:color w:val="FFFFFF" w:themeColor="background1"/>
              </w:rPr>
              <w:instrText xml:space="preserve"> XE "P:Požár" </w:instrText>
            </w:r>
            <w:r w:rsidRPr="006250A6">
              <w:rPr>
                <w:color w:val="FFFFFF" w:themeColor="background1"/>
              </w:rPr>
              <w:fldChar w:fldCharType="end"/>
            </w:r>
          </w:p>
        </w:tc>
        <w:tc>
          <w:tcPr>
            <w:tcW w:w="790" w:type="dxa"/>
            <w:hideMark/>
          </w:tcPr>
          <w:p w14:paraId="09AA6A4D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 w:rsidRPr="006250A6">
              <w:rPr>
                <w:color w:val="FFFFFF" w:themeColor="background1"/>
              </w:rPr>
              <w:t>DN</w:t>
            </w:r>
            <w:r w:rsidRPr="006250A6">
              <w:rPr>
                <w:color w:val="FFFFFF" w:themeColor="background1"/>
              </w:rPr>
              <w:fldChar w:fldCharType="begin"/>
            </w:r>
            <w:r w:rsidRPr="006250A6">
              <w:rPr>
                <w:color w:val="FFFFFF" w:themeColor="background1"/>
              </w:rPr>
              <w:instrText xml:space="preserve"> XE "DN:Dopravní nehoda" </w:instrText>
            </w:r>
            <w:r w:rsidRPr="006250A6">
              <w:rPr>
                <w:color w:val="FFFFFF" w:themeColor="background1"/>
              </w:rPr>
              <w:fldChar w:fldCharType="end"/>
            </w:r>
          </w:p>
        </w:tc>
        <w:tc>
          <w:tcPr>
            <w:tcW w:w="791" w:type="dxa"/>
            <w:hideMark/>
          </w:tcPr>
          <w:p w14:paraId="69BCC152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 w:rsidRPr="006250A6">
              <w:rPr>
                <w:color w:val="FFFFFF" w:themeColor="background1"/>
              </w:rPr>
              <w:t>ZOZ</w:t>
            </w:r>
            <w:r w:rsidRPr="006250A6">
              <w:rPr>
                <w:color w:val="FFFFFF" w:themeColor="background1"/>
              </w:rPr>
              <w:fldChar w:fldCharType="begin"/>
            </w:r>
            <w:r w:rsidRPr="006250A6">
              <w:rPr>
                <w:color w:val="FFFFFF" w:themeColor="background1"/>
              </w:rPr>
              <w:instrText xml:space="preserve"> XE "ZOZ:Záchrana osob a zvířat" </w:instrText>
            </w:r>
            <w:r w:rsidRPr="006250A6">
              <w:rPr>
                <w:color w:val="FFFFFF" w:themeColor="background1"/>
              </w:rPr>
              <w:fldChar w:fldCharType="end"/>
            </w:r>
          </w:p>
        </w:tc>
        <w:tc>
          <w:tcPr>
            <w:tcW w:w="791" w:type="dxa"/>
            <w:hideMark/>
          </w:tcPr>
          <w:p w14:paraId="09514D38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 w:rsidRPr="006250A6">
              <w:rPr>
                <w:color w:val="FFFFFF" w:themeColor="background1"/>
              </w:rPr>
              <w:t>UNL</w:t>
            </w:r>
            <w:r w:rsidRPr="006250A6">
              <w:rPr>
                <w:color w:val="FFFFFF" w:themeColor="background1"/>
              </w:rPr>
              <w:fldChar w:fldCharType="begin"/>
            </w:r>
            <w:r w:rsidRPr="006250A6">
              <w:rPr>
                <w:color w:val="FFFFFF" w:themeColor="background1"/>
              </w:rPr>
              <w:instrText xml:space="preserve"> XE "UNL:Únik nebezpečné látky" </w:instrText>
            </w:r>
            <w:r w:rsidRPr="006250A6">
              <w:rPr>
                <w:color w:val="FFFFFF" w:themeColor="background1"/>
              </w:rPr>
              <w:fldChar w:fldCharType="end"/>
            </w:r>
          </w:p>
        </w:tc>
        <w:tc>
          <w:tcPr>
            <w:tcW w:w="791" w:type="dxa"/>
            <w:hideMark/>
          </w:tcPr>
          <w:p w14:paraId="0F0C1C70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 w:rsidRPr="006250A6">
              <w:rPr>
                <w:color w:val="FFFFFF" w:themeColor="background1"/>
              </w:rPr>
              <w:t>TP</w:t>
            </w:r>
            <w:r w:rsidRPr="006250A6">
              <w:rPr>
                <w:color w:val="FFFFFF" w:themeColor="background1"/>
              </w:rPr>
              <w:fldChar w:fldCharType="begin"/>
            </w:r>
            <w:r w:rsidRPr="006250A6">
              <w:rPr>
                <w:color w:val="FFFFFF" w:themeColor="background1"/>
              </w:rPr>
              <w:instrText xml:space="preserve"> XE "TP:Technická pomoc" </w:instrText>
            </w:r>
            <w:r w:rsidRPr="006250A6">
              <w:rPr>
                <w:color w:val="FFFFFF" w:themeColor="background1"/>
              </w:rPr>
              <w:fldChar w:fldCharType="end"/>
            </w:r>
          </w:p>
        </w:tc>
        <w:tc>
          <w:tcPr>
            <w:tcW w:w="791" w:type="dxa"/>
            <w:hideMark/>
          </w:tcPr>
          <w:p w14:paraId="5EABA5EA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 w:rsidRPr="006250A6">
              <w:rPr>
                <w:color w:val="FFFFFF" w:themeColor="background1"/>
              </w:rPr>
              <w:t>PP</w:t>
            </w:r>
            <w:r w:rsidRPr="006250A6">
              <w:rPr>
                <w:color w:val="FFFFFF" w:themeColor="background1"/>
              </w:rPr>
              <w:fldChar w:fldCharType="begin"/>
            </w:r>
            <w:r w:rsidRPr="006250A6">
              <w:rPr>
                <w:color w:val="FFFFFF" w:themeColor="background1"/>
              </w:rPr>
              <w:instrText xml:space="preserve"> XE "PP:Planý poplach" </w:instrText>
            </w:r>
            <w:r w:rsidRPr="006250A6">
              <w:rPr>
                <w:color w:val="FFFFFF" w:themeColor="background1"/>
              </w:rPr>
              <w:fldChar w:fldCharType="end"/>
            </w:r>
          </w:p>
        </w:tc>
        <w:tc>
          <w:tcPr>
            <w:tcW w:w="791" w:type="dxa"/>
            <w:hideMark/>
          </w:tcPr>
          <w:p w14:paraId="7A08E8CE" w14:textId="77777777" w:rsidR="00F33539" w:rsidRPr="006250A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OMU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42D82F21" w14:textId="77777777" w:rsidR="00F33539" w:rsidRPr="00170FE5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</w:rPr>
            </w:pPr>
            <w:r w:rsidRPr="00170FE5">
              <w:rPr>
                <w:color w:val="FFFFFF" w:themeColor="background1"/>
              </w:rPr>
              <w:t>Σ</w:t>
            </w:r>
          </w:p>
        </w:tc>
      </w:tr>
      <w:tr w:rsidR="008A4E7F" w14:paraId="5AF337B5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3E8B21CA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Brno-Bohunice</w:t>
            </w:r>
          </w:p>
        </w:tc>
        <w:tc>
          <w:tcPr>
            <w:tcW w:w="790" w:type="dxa"/>
            <w:noWrap/>
            <w:hideMark/>
          </w:tcPr>
          <w:p w14:paraId="7A9C0EB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16</w:t>
            </w:r>
          </w:p>
        </w:tc>
        <w:tc>
          <w:tcPr>
            <w:tcW w:w="790" w:type="dxa"/>
            <w:noWrap/>
            <w:hideMark/>
          </w:tcPr>
          <w:p w14:paraId="4FEE1FA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12</w:t>
            </w:r>
          </w:p>
        </w:tc>
        <w:tc>
          <w:tcPr>
            <w:tcW w:w="791" w:type="dxa"/>
            <w:noWrap/>
            <w:hideMark/>
          </w:tcPr>
          <w:p w14:paraId="7D41567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25</w:t>
            </w:r>
          </w:p>
        </w:tc>
        <w:tc>
          <w:tcPr>
            <w:tcW w:w="791" w:type="dxa"/>
            <w:noWrap/>
            <w:hideMark/>
          </w:tcPr>
          <w:p w14:paraId="4E9EABF5" w14:textId="4D5BCADD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3837ADBF" w14:textId="64215076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33</w:t>
            </w:r>
          </w:p>
        </w:tc>
        <w:tc>
          <w:tcPr>
            <w:tcW w:w="791" w:type="dxa"/>
            <w:noWrap/>
            <w:hideMark/>
          </w:tcPr>
          <w:p w14:paraId="4B1146C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70D4808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2353A52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95</w:t>
            </w:r>
          </w:p>
        </w:tc>
      </w:tr>
      <w:tr w:rsidR="008A4E7F" w14:paraId="26A86EC5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3FAD0E98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Brno-Bosonohy</w:t>
            </w:r>
          </w:p>
        </w:tc>
        <w:tc>
          <w:tcPr>
            <w:tcW w:w="790" w:type="dxa"/>
            <w:noWrap/>
            <w:hideMark/>
          </w:tcPr>
          <w:p w14:paraId="6D15B00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790" w:type="dxa"/>
            <w:noWrap/>
            <w:hideMark/>
          </w:tcPr>
          <w:p w14:paraId="740E584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655D78E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4DF513E8" w14:textId="03F678BE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4E099621" w14:textId="68B78F19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9</w:t>
            </w:r>
          </w:p>
        </w:tc>
        <w:tc>
          <w:tcPr>
            <w:tcW w:w="791" w:type="dxa"/>
            <w:noWrap/>
            <w:hideMark/>
          </w:tcPr>
          <w:p w14:paraId="60D14A9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5826DA6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65952B3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26</w:t>
            </w:r>
          </w:p>
        </w:tc>
      </w:tr>
      <w:tr w:rsidR="008A4E7F" w14:paraId="02112B0D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26AE4A78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Brno-Bystrc</w:t>
            </w:r>
          </w:p>
        </w:tc>
        <w:tc>
          <w:tcPr>
            <w:tcW w:w="790" w:type="dxa"/>
            <w:noWrap/>
            <w:hideMark/>
          </w:tcPr>
          <w:p w14:paraId="076B9B5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24</w:t>
            </w:r>
          </w:p>
        </w:tc>
        <w:tc>
          <w:tcPr>
            <w:tcW w:w="790" w:type="dxa"/>
            <w:noWrap/>
            <w:hideMark/>
          </w:tcPr>
          <w:p w14:paraId="4632FF7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25</w:t>
            </w:r>
          </w:p>
        </w:tc>
        <w:tc>
          <w:tcPr>
            <w:tcW w:w="791" w:type="dxa"/>
            <w:noWrap/>
            <w:hideMark/>
          </w:tcPr>
          <w:p w14:paraId="2D80690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64</w:t>
            </w:r>
          </w:p>
        </w:tc>
        <w:tc>
          <w:tcPr>
            <w:tcW w:w="791" w:type="dxa"/>
            <w:noWrap/>
            <w:hideMark/>
          </w:tcPr>
          <w:p w14:paraId="324A0CBB" w14:textId="2FBF1F6D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5DD73DF2" w14:textId="5798CA74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79</w:t>
            </w:r>
          </w:p>
        </w:tc>
        <w:tc>
          <w:tcPr>
            <w:tcW w:w="791" w:type="dxa"/>
            <w:noWrap/>
            <w:hideMark/>
          </w:tcPr>
          <w:p w14:paraId="257048D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791" w:type="dxa"/>
            <w:noWrap/>
            <w:hideMark/>
          </w:tcPr>
          <w:p w14:paraId="5FA7A82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3DEB2C5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210</w:t>
            </w:r>
          </w:p>
        </w:tc>
      </w:tr>
      <w:tr w:rsidR="008A4E7F" w14:paraId="688660A5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67AD4798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Brno-Černovice</w:t>
            </w:r>
          </w:p>
        </w:tc>
        <w:tc>
          <w:tcPr>
            <w:tcW w:w="790" w:type="dxa"/>
            <w:noWrap/>
            <w:hideMark/>
          </w:tcPr>
          <w:p w14:paraId="7DA0830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15</w:t>
            </w:r>
          </w:p>
        </w:tc>
        <w:tc>
          <w:tcPr>
            <w:tcW w:w="790" w:type="dxa"/>
            <w:noWrap/>
            <w:hideMark/>
          </w:tcPr>
          <w:p w14:paraId="11D0DC6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13</w:t>
            </w:r>
          </w:p>
        </w:tc>
        <w:tc>
          <w:tcPr>
            <w:tcW w:w="791" w:type="dxa"/>
            <w:noWrap/>
            <w:hideMark/>
          </w:tcPr>
          <w:p w14:paraId="14A4EC6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13</w:t>
            </w:r>
          </w:p>
        </w:tc>
        <w:tc>
          <w:tcPr>
            <w:tcW w:w="791" w:type="dxa"/>
            <w:noWrap/>
            <w:hideMark/>
          </w:tcPr>
          <w:p w14:paraId="160D3A94" w14:textId="7DCFD075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148D047A" w14:textId="3CC06F94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16</w:t>
            </w:r>
          </w:p>
        </w:tc>
        <w:tc>
          <w:tcPr>
            <w:tcW w:w="791" w:type="dxa"/>
            <w:noWrap/>
            <w:hideMark/>
          </w:tcPr>
          <w:p w14:paraId="00F1857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791" w:type="dxa"/>
            <w:noWrap/>
            <w:hideMark/>
          </w:tcPr>
          <w:p w14:paraId="4C99716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35A07A7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72</w:t>
            </w:r>
          </w:p>
        </w:tc>
      </w:tr>
      <w:tr w:rsidR="008A4E7F" w14:paraId="4DC27221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0636961A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Brno-Chrlice</w:t>
            </w:r>
          </w:p>
        </w:tc>
        <w:tc>
          <w:tcPr>
            <w:tcW w:w="790" w:type="dxa"/>
            <w:noWrap/>
            <w:hideMark/>
          </w:tcPr>
          <w:p w14:paraId="7729161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790" w:type="dxa"/>
            <w:noWrap/>
            <w:hideMark/>
          </w:tcPr>
          <w:p w14:paraId="7E418ED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791" w:type="dxa"/>
            <w:noWrap/>
            <w:hideMark/>
          </w:tcPr>
          <w:p w14:paraId="34113B7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791" w:type="dxa"/>
            <w:noWrap/>
            <w:hideMark/>
          </w:tcPr>
          <w:p w14:paraId="14227BED" w14:textId="5FF922A5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09F90213" w14:textId="4098767B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12</w:t>
            </w:r>
          </w:p>
        </w:tc>
        <w:tc>
          <w:tcPr>
            <w:tcW w:w="791" w:type="dxa"/>
            <w:noWrap/>
            <w:hideMark/>
          </w:tcPr>
          <w:p w14:paraId="30D1579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6A1AEB2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25BC8EE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31</w:t>
            </w:r>
          </w:p>
        </w:tc>
      </w:tr>
      <w:tr w:rsidR="008A4E7F" w14:paraId="3549F3A7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37A149C2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Brno-Ivanovice</w:t>
            </w:r>
          </w:p>
        </w:tc>
        <w:tc>
          <w:tcPr>
            <w:tcW w:w="790" w:type="dxa"/>
            <w:noWrap/>
            <w:hideMark/>
          </w:tcPr>
          <w:p w14:paraId="4197754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790" w:type="dxa"/>
            <w:noWrap/>
            <w:hideMark/>
          </w:tcPr>
          <w:p w14:paraId="6A7B5B3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791" w:type="dxa"/>
            <w:noWrap/>
            <w:hideMark/>
          </w:tcPr>
          <w:p w14:paraId="19683EA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4F3954EE" w14:textId="31FA0799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657BFF62" w14:textId="699C4463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791" w:type="dxa"/>
            <w:noWrap/>
            <w:hideMark/>
          </w:tcPr>
          <w:p w14:paraId="6101330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060FB15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231344F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12</w:t>
            </w:r>
          </w:p>
        </w:tc>
      </w:tr>
      <w:tr w:rsidR="008A4E7F" w14:paraId="4FA45671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7115166C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Brno-Jehnice</w:t>
            </w:r>
          </w:p>
        </w:tc>
        <w:tc>
          <w:tcPr>
            <w:tcW w:w="790" w:type="dxa"/>
            <w:noWrap/>
            <w:hideMark/>
          </w:tcPr>
          <w:p w14:paraId="510A156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0" w:type="dxa"/>
            <w:noWrap/>
            <w:hideMark/>
          </w:tcPr>
          <w:p w14:paraId="0AE33D0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4AA8E2A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4C0BE17B" w14:textId="5174A9AF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7ED60A17" w14:textId="17DFD314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744E0F7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71B40C7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2350038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</w:t>
            </w:r>
          </w:p>
        </w:tc>
      </w:tr>
      <w:tr w:rsidR="008A4E7F" w14:paraId="4466996D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6E950550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Brno-jih</w:t>
            </w:r>
          </w:p>
        </w:tc>
        <w:tc>
          <w:tcPr>
            <w:tcW w:w="790" w:type="dxa"/>
            <w:noWrap/>
            <w:hideMark/>
          </w:tcPr>
          <w:p w14:paraId="65F9CD3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23</w:t>
            </w:r>
          </w:p>
        </w:tc>
        <w:tc>
          <w:tcPr>
            <w:tcW w:w="790" w:type="dxa"/>
            <w:noWrap/>
            <w:hideMark/>
          </w:tcPr>
          <w:p w14:paraId="3B429A4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53</w:t>
            </w:r>
          </w:p>
        </w:tc>
        <w:tc>
          <w:tcPr>
            <w:tcW w:w="791" w:type="dxa"/>
            <w:noWrap/>
            <w:hideMark/>
          </w:tcPr>
          <w:p w14:paraId="0524C9A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18</w:t>
            </w:r>
          </w:p>
        </w:tc>
        <w:tc>
          <w:tcPr>
            <w:tcW w:w="791" w:type="dxa"/>
            <w:noWrap/>
            <w:hideMark/>
          </w:tcPr>
          <w:p w14:paraId="6F5969FA" w14:textId="74AEA773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1" w:type="dxa"/>
            <w:noWrap/>
            <w:hideMark/>
          </w:tcPr>
          <w:p w14:paraId="54439940" w14:textId="2EE39EA9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29</w:t>
            </w:r>
          </w:p>
        </w:tc>
        <w:tc>
          <w:tcPr>
            <w:tcW w:w="791" w:type="dxa"/>
            <w:noWrap/>
            <w:hideMark/>
          </w:tcPr>
          <w:p w14:paraId="405B08C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16</w:t>
            </w:r>
          </w:p>
        </w:tc>
        <w:tc>
          <w:tcPr>
            <w:tcW w:w="791" w:type="dxa"/>
            <w:noWrap/>
            <w:hideMark/>
          </w:tcPr>
          <w:p w14:paraId="7F6CED5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10DB340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149</w:t>
            </w:r>
          </w:p>
        </w:tc>
      </w:tr>
      <w:tr w:rsidR="008A4E7F" w14:paraId="6E274408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2F18B1A2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Brno-Jundrov</w:t>
            </w:r>
          </w:p>
        </w:tc>
        <w:tc>
          <w:tcPr>
            <w:tcW w:w="790" w:type="dxa"/>
            <w:noWrap/>
            <w:hideMark/>
          </w:tcPr>
          <w:p w14:paraId="61634ED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790" w:type="dxa"/>
            <w:noWrap/>
            <w:hideMark/>
          </w:tcPr>
          <w:p w14:paraId="39D3A641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079DEEE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791" w:type="dxa"/>
            <w:noWrap/>
            <w:hideMark/>
          </w:tcPr>
          <w:p w14:paraId="50E29484" w14:textId="165F5F55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791" w:type="dxa"/>
            <w:noWrap/>
            <w:hideMark/>
          </w:tcPr>
          <w:p w14:paraId="1F68772E" w14:textId="61BCF96F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22</w:t>
            </w:r>
          </w:p>
        </w:tc>
        <w:tc>
          <w:tcPr>
            <w:tcW w:w="791" w:type="dxa"/>
            <w:noWrap/>
            <w:hideMark/>
          </w:tcPr>
          <w:p w14:paraId="05B0D06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791" w:type="dxa"/>
            <w:noWrap/>
            <w:hideMark/>
          </w:tcPr>
          <w:p w14:paraId="6B384EE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6A377F9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45</w:t>
            </w:r>
          </w:p>
        </w:tc>
      </w:tr>
      <w:tr w:rsidR="008A4E7F" w14:paraId="6D31AAE3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7369E83B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Brno-Kníničky</w:t>
            </w:r>
          </w:p>
        </w:tc>
        <w:tc>
          <w:tcPr>
            <w:tcW w:w="790" w:type="dxa"/>
            <w:noWrap/>
            <w:hideMark/>
          </w:tcPr>
          <w:p w14:paraId="40FF0D0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0" w:type="dxa"/>
            <w:noWrap/>
            <w:hideMark/>
          </w:tcPr>
          <w:p w14:paraId="13A4A20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1" w:type="dxa"/>
            <w:noWrap/>
            <w:hideMark/>
          </w:tcPr>
          <w:p w14:paraId="2DE905D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791" w:type="dxa"/>
            <w:noWrap/>
            <w:hideMark/>
          </w:tcPr>
          <w:p w14:paraId="5F91E963" w14:textId="1946CA55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7BB36476" w14:textId="5F03974E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791" w:type="dxa"/>
            <w:noWrap/>
            <w:hideMark/>
          </w:tcPr>
          <w:p w14:paraId="2C21F97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2E6CABD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1A092DE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38</w:t>
            </w:r>
          </w:p>
        </w:tc>
      </w:tr>
      <w:tr w:rsidR="008A4E7F" w14:paraId="732C5630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2575AF5E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Brno-Kohoutovice</w:t>
            </w:r>
          </w:p>
        </w:tc>
        <w:tc>
          <w:tcPr>
            <w:tcW w:w="790" w:type="dxa"/>
            <w:noWrap/>
            <w:hideMark/>
          </w:tcPr>
          <w:p w14:paraId="2ED5680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15</w:t>
            </w:r>
          </w:p>
        </w:tc>
        <w:tc>
          <w:tcPr>
            <w:tcW w:w="790" w:type="dxa"/>
            <w:noWrap/>
            <w:hideMark/>
          </w:tcPr>
          <w:p w14:paraId="4C04242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55EB45E1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22</w:t>
            </w:r>
          </w:p>
        </w:tc>
        <w:tc>
          <w:tcPr>
            <w:tcW w:w="791" w:type="dxa"/>
            <w:noWrap/>
            <w:hideMark/>
          </w:tcPr>
          <w:p w14:paraId="3DE4A98C" w14:textId="0B69C1D6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791" w:type="dxa"/>
            <w:noWrap/>
            <w:hideMark/>
          </w:tcPr>
          <w:p w14:paraId="08492D6A" w14:textId="03C2DE9F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39</w:t>
            </w:r>
          </w:p>
        </w:tc>
        <w:tc>
          <w:tcPr>
            <w:tcW w:w="791" w:type="dxa"/>
            <w:noWrap/>
            <w:hideMark/>
          </w:tcPr>
          <w:p w14:paraId="7A5FEEE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4D5D2B5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0A54D2E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95</w:t>
            </w:r>
          </w:p>
        </w:tc>
      </w:tr>
      <w:tr w:rsidR="008A4E7F" w14:paraId="4C65905F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06F360F5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Brno-Komín</w:t>
            </w:r>
          </w:p>
        </w:tc>
        <w:tc>
          <w:tcPr>
            <w:tcW w:w="790" w:type="dxa"/>
            <w:noWrap/>
            <w:hideMark/>
          </w:tcPr>
          <w:p w14:paraId="41DB51A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0" w:type="dxa"/>
            <w:noWrap/>
            <w:hideMark/>
          </w:tcPr>
          <w:p w14:paraId="15D915F1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1" w:type="dxa"/>
            <w:noWrap/>
            <w:hideMark/>
          </w:tcPr>
          <w:p w14:paraId="442B8BF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14</w:t>
            </w:r>
          </w:p>
        </w:tc>
        <w:tc>
          <w:tcPr>
            <w:tcW w:w="791" w:type="dxa"/>
            <w:noWrap/>
            <w:hideMark/>
          </w:tcPr>
          <w:p w14:paraId="55A4DB78" w14:textId="2B5DEA83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30845D8A" w14:textId="59ACB36A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31</w:t>
            </w:r>
          </w:p>
        </w:tc>
        <w:tc>
          <w:tcPr>
            <w:tcW w:w="791" w:type="dxa"/>
            <w:noWrap/>
            <w:hideMark/>
          </w:tcPr>
          <w:p w14:paraId="610553E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24704D1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034A171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74</w:t>
            </w:r>
          </w:p>
        </w:tc>
      </w:tr>
      <w:tr w:rsidR="008A4E7F" w14:paraId="068ABAC3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6F606860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Brno-Královo Pole</w:t>
            </w:r>
          </w:p>
        </w:tc>
        <w:tc>
          <w:tcPr>
            <w:tcW w:w="790" w:type="dxa"/>
            <w:noWrap/>
            <w:hideMark/>
          </w:tcPr>
          <w:p w14:paraId="60910FE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36</w:t>
            </w:r>
          </w:p>
        </w:tc>
        <w:tc>
          <w:tcPr>
            <w:tcW w:w="790" w:type="dxa"/>
            <w:noWrap/>
            <w:hideMark/>
          </w:tcPr>
          <w:p w14:paraId="381AFEE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54</w:t>
            </w:r>
          </w:p>
        </w:tc>
        <w:tc>
          <w:tcPr>
            <w:tcW w:w="791" w:type="dxa"/>
            <w:noWrap/>
            <w:hideMark/>
          </w:tcPr>
          <w:p w14:paraId="7EB0FD4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54</w:t>
            </w:r>
          </w:p>
        </w:tc>
        <w:tc>
          <w:tcPr>
            <w:tcW w:w="791" w:type="dxa"/>
            <w:noWrap/>
            <w:hideMark/>
          </w:tcPr>
          <w:p w14:paraId="66F0F962" w14:textId="3FB9417F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22</w:t>
            </w:r>
          </w:p>
        </w:tc>
        <w:tc>
          <w:tcPr>
            <w:tcW w:w="791" w:type="dxa"/>
            <w:noWrap/>
            <w:hideMark/>
          </w:tcPr>
          <w:p w14:paraId="459C2328" w14:textId="2F6E30C8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81</w:t>
            </w:r>
          </w:p>
        </w:tc>
        <w:tc>
          <w:tcPr>
            <w:tcW w:w="791" w:type="dxa"/>
            <w:noWrap/>
            <w:hideMark/>
          </w:tcPr>
          <w:p w14:paraId="11FD875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14</w:t>
            </w:r>
          </w:p>
        </w:tc>
        <w:tc>
          <w:tcPr>
            <w:tcW w:w="791" w:type="dxa"/>
            <w:noWrap/>
            <w:hideMark/>
          </w:tcPr>
          <w:p w14:paraId="463E6F0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6435FF2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261</w:t>
            </w:r>
          </w:p>
        </w:tc>
      </w:tr>
      <w:tr w:rsidR="008A4E7F" w14:paraId="33A33500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132B8FC7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Brno-Líšeň</w:t>
            </w:r>
          </w:p>
        </w:tc>
        <w:tc>
          <w:tcPr>
            <w:tcW w:w="790" w:type="dxa"/>
            <w:noWrap/>
            <w:hideMark/>
          </w:tcPr>
          <w:p w14:paraId="09377CF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18</w:t>
            </w:r>
          </w:p>
        </w:tc>
        <w:tc>
          <w:tcPr>
            <w:tcW w:w="790" w:type="dxa"/>
            <w:noWrap/>
            <w:hideMark/>
          </w:tcPr>
          <w:p w14:paraId="30C1E7F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29</w:t>
            </w:r>
          </w:p>
        </w:tc>
        <w:tc>
          <w:tcPr>
            <w:tcW w:w="791" w:type="dxa"/>
            <w:noWrap/>
            <w:hideMark/>
          </w:tcPr>
          <w:p w14:paraId="19EDFA6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42</w:t>
            </w:r>
          </w:p>
        </w:tc>
        <w:tc>
          <w:tcPr>
            <w:tcW w:w="791" w:type="dxa"/>
            <w:noWrap/>
            <w:hideMark/>
          </w:tcPr>
          <w:p w14:paraId="59AD0ACD" w14:textId="7DAF4DB6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15</w:t>
            </w:r>
          </w:p>
        </w:tc>
        <w:tc>
          <w:tcPr>
            <w:tcW w:w="791" w:type="dxa"/>
            <w:noWrap/>
            <w:hideMark/>
          </w:tcPr>
          <w:p w14:paraId="5E844731" w14:textId="370B0AA5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53</w:t>
            </w:r>
          </w:p>
        </w:tc>
        <w:tc>
          <w:tcPr>
            <w:tcW w:w="791" w:type="dxa"/>
            <w:noWrap/>
            <w:hideMark/>
          </w:tcPr>
          <w:p w14:paraId="13AC122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791" w:type="dxa"/>
            <w:noWrap/>
            <w:hideMark/>
          </w:tcPr>
          <w:p w14:paraId="4B40EC2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14AFB44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168</w:t>
            </w:r>
          </w:p>
        </w:tc>
      </w:tr>
      <w:tr w:rsidR="008A4E7F" w14:paraId="03A9483B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1734FF7E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Brno-Maloměřice a Obřany</w:t>
            </w:r>
          </w:p>
        </w:tc>
        <w:tc>
          <w:tcPr>
            <w:tcW w:w="790" w:type="dxa"/>
            <w:noWrap/>
            <w:hideMark/>
          </w:tcPr>
          <w:p w14:paraId="673A4AF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790" w:type="dxa"/>
            <w:noWrap/>
            <w:hideMark/>
          </w:tcPr>
          <w:p w14:paraId="425B609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16</w:t>
            </w:r>
          </w:p>
        </w:tc>
        <w:tc>
          <w:tcPr>
            <w:tcW w:w="791" w:type="dxa"/>
            <w:noWrap/>
            <w:hideMark/>
          </w:tcPr>
          <w:p w14:paraId="46955FC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791" w:type="dxa"/>
            <w:noWrap/>
            <w:hideMark/>
          </w:tcPr>
          <w:p w14:paraId="6B88A78A" w14:textId="0294E7C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791" w:type="dxa"/>
            <w:noWrap/>
            <w:hideMark/>
          </w:tcPr>
          <w:p w14:paraId="74904D32" w14:textId="5D03EA1B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27</w:t>
            </w:r>
          </w:p>
        </w:tc>
        <w:tc>
          <w:tcPr>
            <w:tcW w:w="791" w:type="dxa"/>
            <w:noWrap/>
            <w:hideMark/>
          </w:tcPr>
          <w:p w14:paraId="5EEE5EF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79BD0D0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64AAB331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68</w:t>
            </w:r>
          </w:p>
        </w:tc>
      </w:tr>
      <w:tr w:rsidR="008A4E7F" w14:paraId="3833D395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1044A25A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Brno-Medlánky</w:t>
            </w:r>
          </w:p>
        </w:tc>
        <w:tc>
          <w:tcPr>
            <w:tcW w:w="790" w:type="dxa"/>
            <w:noWrap/>
            <w:hideMark/>
          </w:tcPr>
          <w:p w14:paraId="341522E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0" w:type="dxa"/>
            <w:noWrap/>
            <w:hideMark/>
          </w:tcPr>
          <w:p w14:paraId="29E8A0F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5C74855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1" w:type="dxa"/>
            <w:noWrap/>
            <w:hideMark/>
          </w:tcPr>
          <w:p w14:paraId="7D2C315E" w14:textId="195315C9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236EF064" w14:textId="774BF83F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1" w:type="dxa"/>
            <w:noWrap/>
            <w:hideMark/>
          </w:tcPr>
          <w:p w14:paraId="7208EEF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5BC3596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7048E98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28</w:t>
            </w:r>
          </w:p>
        </w:tc>
      </w:tr>
      <w:tr w:rsidR="008A4E7F" w14:paraId="4A89E7EC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3748D891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Brno-Nový Lískovec</w:t>
            </w:r>
          </w:p>
        </w:tc>
        <w:tc>
          <w:tcPr>
            <w:tcW w:w="790" w:type="dxa"/>
            <w:noWrap/>
            <w:hideMark/>
          </w:tcPr>
          <w:p w14:paraId="00A8F99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0" w:type="dxa"/>
            <w:noWrap/>
            <w:hideMark/>
          </w:tcPr>
          <w:p w14:paraId="6D7AB65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791" w:type="dxa"/>
            <w:noWrap/>
            <w:hideMark/>
          </w:tcPr>
          <w:p w14:paraId="17B22E2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13</w:t>
            </w:r>
          </w:p>
        </w:tc>
        <w:tc>
          <w:tcPr>
            <w:tcW w:w="791" w:type="dxa"/>
            <w:noWrap/>
            <w:hideMark/>
          </w:tcPr>
          <w:p w14:paraId="29A2626B" w14:textId="39151B1E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55A67631" w14:textId="0CC42B3F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14</w:t>
            </w:r>
          </w:p>
        </w:tc>
        <w:tc>
          <w:tcPr>
            <w:tcW w:w="791" w:type="dxa"/>
            <w:noWrap/>
            <w:hideMark/>
          </w:tcPr>
          <w:p w14:paraId="6E110F0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791" w:type="dxa"/>
            <w:noWrap/>
            <w:hideMark/>
          </w:tcPr>
          <w:p w14:paraId="1F7AD94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46EE99A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53</w:t>
            </w:r>
          </w:p>
        </w:tc>
      </w:tr>
      <w:tr w:rsidR="008A4E7F" w14:paraId="76A7A2E7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2793286B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Brno-Ořešín</w:t>
            </w:r>
          </w:p>
        </w:tc>
        <w:tc>
          <w:tcPr>
            <w:tcW w:w="790" w:type="dxa"/>
            <w:noWrap/>
            <w:hideMark/>
          </w:tcPr>
          <w:p w14:paraId="538268F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0" w:type="dxa"/>
            <w:noWrap/>
            <w:hideMark/>
          </w:tcPr>
          <w:p w14:paraId="4D027CC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7379304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0B3E4C7F" w14:textId="10887E01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70094DDF" w14:textId="2D4D9569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791" w:type="dxa"/>
            <w:noWrap/>
            <w:hideMark/>
          </w:tcPr>
          <w:p w14:paraId="2FFD448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223A7A5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3874DF4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</w:t>
            </w:r>
          </w:p>
        </w:tc>
      </w:tr>
      <w:tr w:rsidR="008A4E7F" w14:paraId="7840BD12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18216385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Brno-Řečkovice a Mokrá Hora</w:t>
            </w:r>
          </w:p>
        </w:tc>
        <w:tc>
          <w:tcPr>
            <w:tcW w:w="790" w:type="dxa"/>
            <w:noWrap/>
            <w:hideMark/>
          </w:tcPr>
          <w:p w14:paraId="53F3927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790" w:type="dxa"/>
            <w:noWrap/>
            <w:hideMark/>
          </w:tcPr>
          <w:p w14:paraId="4248004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1" w:type="dxa"/>
            <w:noWrap/>
            <w:hideMark/>
          </w:tcPr>
          <w:p w14:paraId="5F3FA471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28</w:t>
            </w:r>
          </w:p>
        </w:tc>
        <w:tc>
          <w:tcPr>
            <w:tcW w:w="791" w:type="dxa"/>
            <w:noWrap/>
            <w:hideMark/>
          </w:tcPr>
          <w:p w14:paraId="27947E89" w14:textId="1CA8A5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791" w:type="dxa"/>
            <w:noWrap/>
            <w:hideMark/>
          </w:tcPr>
          <w:p w14:paraId="06C70E70" w14:textId="35E89B5E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39</w:t>
            </w:r>
          </w:p>
        </w:tc>
        <w:tc>
          <w:tcPr>
            <w:tcW w:w="791" w:type="dxa"/>
            <w:noWrap/>
            <w:hideMark/>
          </w:tcPr>
          <w:p w14:paraId="1D8188C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1" w:type="dxa"/>
            <w:noWrap/>
            <w:hideMark/>
          </w:tcPr>
          <w:p w14:paraId="0D69D71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306D9D8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92</w:t>
            </w:r>
          </w:p>
        </w:tc>
      </w:tr>
      <w:tr w:rsidR="008A4E7F" w14:paraId="1AA42A81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66A25FDC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Brno-sever</w:t>
            </w:r>
          </w:p>
        </w:tc>
        <w:tc>
          <w:tcPr>
            <w:tcW w:w="790" w:type="dxa"/>
            <w:noWrap/>
            <w:hideMark/>
          </w:tcPr>
          <w:p w14:paraId="7E4472B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51</w:t>
            </w:r>
          </w:p>
        </w:tc>
        <w:tc>
          <w:tcPr>
            <w:tcW w:w="790" w:type="dxa"/>
            <w:noWrap/>
            <w:hideMark/>
          </w:tcPr>
          <w:p w14:paraId="22F25AC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43</w:t>
            </w:r>
          </w:p>
        </w:tc>
        <w:tc>
          <w:tcPr>
            <w:tcW w:w="791" w:type="dxa"/>
            <w:noWrap/>
            <w:hideMark/>
          </w:tcPr>
          <w:p w14:paraId="4691856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115</w:t>
            </w:r>
          </w:p>
        </w:tc>
        <w:tc>
          <w:tcPr>
            <w:tcW w:w="791" w:type="dxa"/>
            <w:noWrap/>
            <w:hideMark/>
          </w:tcPr>
          <w:p w14:paraId="57B74C41" w14:textId="1C929071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28</w:t>
            </w:r>
          </w:p>
        </w:tc>
        <w:tc>
          <w:tcPr>
            <w:tcW w:w="791" w:type="dxa"/>
            <w:noWrap/>
            <w:hideMark/>
          </w:tcPr>
          <w:p w14:paraId="2DF54E47" w14:textId="251EF1C0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144</w:t>
            </w:r>
          </w:p>
        </w:tc>
        <w:tc>
          <w:tcPr>
            <w:tcW w:w="791" w:type="dxa"/>
            <w:noWrap/>
            <w:hideMark/>
          </w:tcPr>
          <w:p w14:paraId="36C8CC8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28</w:t>
            </w:r>
          </w:p>
        </w:tc>
        <w:tc>
          <w:tcPr>
            <w:tcW w:w="791" w:type="dxa"/>
            <w:noWrap/>
            <w:hideMark/>
          </w:tcPr>
          <w:p w14:paraId="505AABC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417E057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409</w:t>
            </w:r>
          </w:p>
        </w:tc>
      </w:tr>
      <w:tr w:rsidR="008A4E7F" w14:paraId="7C9A2B68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26FF57E7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Brno-Slatina</w:t>
            </w:r>
          </w:p>
        </w:tc>
        <w:tc>
          <w:tcPr>
            <w:tcW w:w="790" w:type="dxa"/>
            <w:noWrap/>
            <w:hideMark/>
          </w:tcPr>
          <w:p w14:paraId="2CDC05D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0" w:type="dxa"/>
            <w:noWrap/>
            <w:hideMark/>
          </w:tcPr>
          <w:p w14:paraId="0FDA046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31</w:t>
            </w:r>
          </w:p>
        </w:tc>
        <w:tc>
          <w:tcPr>
            <w:tcW w:w="791" w:type="dxa"/>
            <w:noWrap/>
            <w:hideMark/>
          </w:tcPr>
          <w:p w14:paraId="39E75C0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24</w:t>
            </w:r>
          </w:p>
        </w:tc>
        <w:tc>
          <w:tcPr>
            <w:tcW w:w="791" w:type="dxa"/>
            <w:noWrap/>
            <w:hideMark/>
          </w:tcPr>
          <w:p w14:paraId="7BC14683" w14:textId="7281469A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791" w:type="dxa"/>
            <w:noWrap/>
            <w:hideMark/>
          </w:tcPr>
          <w:p w14:paraId="40BAF99D" w14:textId="6FB8F531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27</w:t>
            </w:r>
          </w:p>
        </w:tc>
        <w:tc>
          <w:tcPr>
            <w:tcW w:w="791" w:type="dxa"/>
            <w:noWrap/>
            <w:hideMark/>
          </w:tcPr>
          <w:p w14:paraId="6006D6C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12</w:t>
            </w:r>
          </w:p>
        </w:tc>
        <w:tc>
          <w:tcPr>
            <w:tcW w:w="791" w:type="dxa"/>
            <w:noWrap/>
            <w:hideMark/>
          </w:tcPr>
          <w:p w14:paraId="016A428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6485D06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110</w:t>
            </w:r>
          </w:p>
        </w:tc>
      </w:tr>
      <w:tr w:rsidR="008A4E7F" w14:paraId="2F78D6AC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41802E77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Brno-Starý Lískovec</w:t>
            </w:r>
          </w:p>
        </w:tc>
        <w:tc>
          <w:tcPr>
            <w:tcW w:w="790" w:type="dxa"/>
            <w:noWrap/>
            <w:hideMark/>
          </w:tcPr>
          <w:p w14:paraId="6D83647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17</w:t>
            </w:r>
          </w:p>
        </w:tc>
        <w:tc>
          <w:tcPr>
            <w:tcW w:w="790" w:type="dxa"/>
            <w:noWrap/>
            <w:hideMark/>
          </w:tcPr>
          <w:p w14:paraId="64B2363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20</w:t>
            </w:r>
          </w:p>
        </w:tc>
        <w:tc>
          <w:tcPr>
            <w:tcW w:w="791" w:type="dxa"/>
            <w:noWrap/>
            <w:hideMark/>
          </w:tcPr>
          <w:p w14:paraId="23D7E30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25</w:t>
            </w:r>
          </w:p>
        </w:tc>
        <w:tc>
          <w:tcPr>
            <w:tcW w:w="791" w:type="dxa"/>
            <w:noWrap/>
            <w:hideMark/>
          </w:tcPr>
          <w:p w14:paraId="2C2D8313" w14:textId="647BFBBD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791" w:type="dxa"/>
            <w:noWrap/>
            <w:hideMark/>
          </w:tcPr>
          <w:p w14:paraId="690A2938" w14:textId="07386613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35</w:t>
            </w:r>
          </w:p>
        </w:tc>
        <w:tc>
          <w:tcPr>
            <w:tcW w:w="791" w:type="dxa"/>
            <w:noWrap/>
            <w:hideMark/>
          </w:tcPr>
          <w:p w14:paraId="45DC47D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791" w:type="dxa"/>
            <w:noWrap/>
            <w:hideMark/>
          </w:tcPr>
          <w:p w14:paraId="2EBC348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0537245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110</w:t>
            </w:r>
          </w:p>
        </w:tc>
      </w:tr>
      <w:tr w:rsidR="008A4E7F" w14:paraId="52B9372C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49D05482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Brno-střed</w:t>
            </w:r>
          </w:p>
        </w:tc>
        <w:tc>
          <w:tcPr>
            <w:tcW w:w="790" w:type="dxa"/>
            <w:noWrap/>
            <w:hideMark/>
          </w:tcPr>
          <w:p w14:paraId="5846D8C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191</w:t>
            </w:r>
          </w:p>
        </w:tc>
        <w:tc>
          <w:tcPr>
            <w:tcW w:w="790" w:type="dxa"/>
            <w:noWrap/>
            <w:hideMark/>
          </w:tcPr>
          <w:p w14:paraId="30F6B35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136</w:t>
            </w:r>
          </w:p>
        </w:tc>
        <w:tc>
          <w:tcPr>
            <w:tcW w:w="791" w:type="dxa"/>
            <w:noWrap/>
            <w:hideMark/>
          </w:tcPr>
          <w:p w14:paraId="034BE0AA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174</w:t>
            </w:r>
          </w:p>
        </w:tc>
        <w:tc>
          <w:tcPr>
            <w:tcW w:w="791" w:type="dxa"/>
            <w:noWrap/>
            <w:hideMark/>
          </w:tcPr>
          <w:p w14:paraId="10F68020" w14:textId="4C184312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54</w:t>
            </w:r>
          </w:p>
        </w:tc>
        <w:tc>
          <w:tcPr>
            <w:tcW w:w="791" w:type="dxa"/>
            <w:noWrap/>
            <w:hideMark/>
          </w:tcPr>
          <w:p w14:paraId="5B9DFF1A" w14:textId="29ABCF8E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260</w:t>
            </w:r>
          </w:p>
        </w:tc>
        <w:tc>
          <w:tcPr>
            <w:tcW w:w="791" w:type="dxa"/>
            <w:noWrap/>
            <w:hideMark/>
          </w:tcPr>
          <w:p w14:paraId="5750711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141</w:t>
            </w:r>
          </w:p>
        </w:tc>
        <w:tc>
          <w:tcPr>
            <w:tcW w:w="791" w:type="dxa"/>
            <w:noWrap/>
            <w:hideMark/>
          </w:tcPr>
          <w:p w14:paraId="4410829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486E838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958</w:t>
            </w:r>
          </w:p>
        </w:tc>
      </w:tr>
      <w:tr w:rsidR="008A4E7F" w14:paraId="5AAB96A7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26867E5C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Brno-Tuřany</w:t>
            </w:r>
          </w:p>
        </w:tc>
        <w:tc>
          <w:tcPr>
            <w:tcW w:w="790" w:type="dxa"/>
            <w:noWrap/>
            <w:hideMark/>
          </w:tcPr>
          <w:p w14:paraId="10AA4E11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13</w:t>
            </w:r>
          </w:p>
        </w:tc>
        <w:tc>
          <w:tcPr>
            <w:tcW w:w="790" w:type="dxa"/>
            <w:noWrap/>
            <w:hideMark/>
          </w:tcPr>
          <w:p w14:paraId="70818FF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21</w:t>
            </w:r>
          </w:p>
        </w:tc>
        <w:tc>
          <w:tcPr>
            <w:tcW w:w="791" w:type="dxa"/>
            <w:noWrap/>
            <w:hideMark/>
          </w:tcPr>
          <w:p w14:paraId="357C832B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791" w:type="dxa"/>
            <w:noWrap/>
            <w:hideMark/>
          </w:tcPr>
          <w:p w14:paraId="04C0E875" w14:textId="661ADA3E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791" w:type="dxa"/>
            <w:noWrap/>
            <w:hideMark/>
          </w:tcPr>
          <w:p w14:paraId="77A29031" w14:textId="05DA258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20</w:t>
            </w:r>
          </w:p>
        </w:tc>
        <w:tc>
          <w:tcPr>
            <w:tcW w:w="791" w:type="dxa"/>
            <w:noWrap/>
            <w:hideMark/>
          </w:tcPr>
          <w:p w14:paraId="328290C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791" w:type="dxa"/>
            <w:noWrap/>
            <w:hideMark/>
          </w:tcPr>
          <w:p w14:paraId="55F8E83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48F0D86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67</w:t>
            </w:r>
          </w:p>
        </w:tc>
      </w:tr>
      <w:tr w:rsidR="008A4E7F" w14:paraId="2A8C6666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03BF6255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Brno-Útěchov</w:t>
            </w:r>
          </w:p>
        </w:tc>
        <w:tc>
          <w:tcPr>
            <w:tcW w:w="790" w:type="dxa"/>
            <w:noWrap/>
            <w:hideMark/>
          </w:tcPr>
          <w:p w14:paraId="602C0C4D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0" w:type="dxa"/>
            <w:noWrap/>
            <w:hideMark/>
          </w:tcPr>
          <w:p w14:paraId="14E0D35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10199E7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791" w:type="dxa"/>
            <w:noWrap/>
            <w:hideMark/>
          </w:tcPr>
          <w:p w14:paraId="41E1ACA6" w14:textId="616AC999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09A93F97" w14:textId="18D57092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791" w:type="dxa"/>
            <w:noWrap/>
            <w:hideMark/>
          </w:tcPr>
          <w:p w14:paraId="3CF92AD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3DEC7F2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34D6ABD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</w:t>
            </w:r>
          </w:p>
        </w:tc>
      </w:tr>
      <w:tr w:rsidR="008A4E7F" w14:paraId="6744DF67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67412F78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Brno-Vinohrady</w:t>
            </w:r>
          </w:p>
        </w:tc>
        <w:tc>
          <w:tcPr>
            <w:tcW w:w="790" w:type="dxa"/>
            <w:noWrap/>
            <w:hideMark/>
          </w:tcPr>
          <w:p w14:paraId="4AC6F552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790" w:type="dxa"/>
            <w:noWrap/>
            <w:hideMark/>
          </w:tcPr>
          <w:p w14:paraId="4DBE25C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791" w:type="dxa"/>
            <w:noWrap/>
            <w:hideMark/>
          </w:tcPr>
          <w:p w14:paraId="12BB243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19</w:t>
            </w:r>
          </w:p>
        </w:tc>
        <w:tc>
          <w:tcPr>
            <w:tcW w:w="791" w:type="dxa"/>
            <w:noWrap/>
            <w:hideMark/>
          </w:tcPr>
          <w:p w14:paraId="306960A5" w14:textId="15AE85B0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791" w:type="dxa"/>
            <w:noWrap/>
            <w:hideMark/>
          </w:tcPr>
          <w:p w14:paraId="55AD6DC9" w14:textId="3D771BE8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21</w:t>
            </w:r>
          </w:p>
        </w:tc>
        <w:tc>
          <w:tcPr>
            <w:tcW w:w="791" w:type="dxa"/>
            <w:noWrap/>
            <w:hideMark/>
          </w:tcPr>
          <w:p w14:paraId="79599BA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791" w:type="dxa"/>
            <w:noWrap/>
            <w:hideMark/>
          </w:tcPr>
          <w:p w14:paraId="7DB605A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4B03AE5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66</w:t>
            </w:r>
          </w:p>
        </w:tc>
      </w:tr>
      <w:tr w:rsidR="008A4E7F" w14:paraId="7B81E312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583B6668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Brno-Žabovřesky</w:t>
            </w:r>
          </w:p>
        </w:tc>
        <w:tc>
          <w:tcPr>
            <w:tcW w:w="790" w:type="dxa"/>
            <w:noWrap/>
            <w:hideMark/>
          </w:tcPr>
          <w:p w14:paraId="79D4848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26</w:t>
            </w:r>
          </w:p>
        </w:tc>
        <w:tc>
          <w:tcPr>
            <w:tcW w:w="790" w:type="dxa"/>
            <w:noWrap/>
            <w:hideMark/>
          </w:tcPr>
          <w:p w14:paraId="68EC828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12</w:t>
            </w:r>
          </w:p>
        </w:tc>
        <w:tc>
          <w:tcPr>
            <w:tcW w:w="791" w:type="dxa"/>
            <w:noWrap/>
            <w:hideMark/>
          </w:tcPr>
          <w:p w14:paraId="54589FC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30</w:t>
            </w:r>
          </w:p>
        </w:tc>
        <w:tc>
          <w:tcPr>
            <w:tcW w:w="791" w:type="dxa"/>
            <w:noWrap/>
            <w:hideMark/>
          </w:tcPr>
          <w:p w14:paraId="66F77A19" w14:textId="5F07604A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791" w:type="dxa"/>
            <w:noWrap/>
            <w:hideMark/>
          </w:tcPr>
          <w:p w14:paraId="3F14103C" w14:textId="64D49DF5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61</w:t>
            </w:r>
          </w:p>
        </w:tc>
        <w:tc>
          <w:tcPr>
            <w:tcW w:w="791" w:type="dxa"/>
            <w:noWrap/>
            <w:hideMark/>
          </w:tcPr>
          <w:p w14:paraId="7FBFB10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15</w:t>
            </w:r>
          </w:p>
        </w:tc>
        <w:tc>
          <w:tcPr>
            <w:tcW w:w="791" w:type="dxa"/>
            <w:noWrap/>
            <w:hideMark/>
          </w:tcPr>
          <w:p w14:paraId="77F639B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3C11374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150</w:t>
            </w:r>
          </w:p>
        </w:tc>
      </w:tr>
      <w:tr w:rsidR="008A4E7F" w14:paraId="5B9A1952" w14:textId="77777777" w:rsidTr="008A4E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40F132A8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Brno-Žebětín</w:t>
            </w:r>
          </w:p>
        </w:tc>
        <w:tc>
          <w:tcPr>
            <w:tcW w:w="790" w:type="dxa"/>
            <w:noWrap/>
            <w:hideMark/>
          </w:tcPr>
          <w:p w14:paraId="00314076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790" w:type="dxa"/>
            <w:noWrap/>
            <w:hideMark/>
          </w:tcPr>
          <w:p w14:paraId="7C8291C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791" w:type="dxa"/>
            <w:noWrap/>
            <w:hideMark/>
          </w:tcPr>
          <w:p w14:paraId="381F983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791" w:type="dxa"/>
            <w:noWrap/>
            <w:hideMark/>
          </w:tcPr>
          <w:p w14:paraId="2F1FA098" w14:textId="31A61E0A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791" w:type="dxa"/>
            <w:noWrap/>
            <w:hideMark/>
          </w:tcPr>
          <w:p w14:paraId="6B60B18C" w14:textId="1DBA2164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16</w:t>
            </w:r>
          </w:p>
        </w:tc>
        <w:tc>
          <w:tcPr>
            <w:tcW w:w="791" w:type="dxa"/>
            <w:noWrap/>
            <w:hideMark/>
          </w:tcPr>
          <w:p w14:paraId="778828E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791" w:type="dxa"/>
            <w:noWrap/>
            <w:hideMark/>
          </w:tcPr>
          <w:p w14:paraId="3D95955C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2E8FBEDE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43</w:t>
            </w:r>
          </w:p>
        </w:tc>
      </w:tr>
      <w:tr w:rsidR="008A4E7F" w14:paraId="73D43231" w14:textId="77777777" w:rsidTr="008A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41CA545A" w14:textId="77777777" w:rsidR="008A4E7F" w:rsidRPr="006F6417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Brno-Židenice</w:t>
            </w:r>
          </w:p>
        </w:tc>
        <w:tc>
          <w:tcPr>
            <w:tcW w:w="790" w:type="dxa"/>
            <w:noWrap/>
            <w:hideMark/>
          </w:tcPr>
          <w:p w14:paraId="0A12DA5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24</w:t>
            </w:r>
          </w:p>
        </w:tc>
        <w:tc>
          <w:tcPr>
            <w:tcW w:w="790" w:type="dxa"/>
            <w:noWrap/>
            <w:hideMark/>
          </w:tcPr>
          <w:p w14:paraId="104DEBD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37</w:t>
            </w:r>
          </w:p>
        </w:tc>
        <w:tc>
          <w:tcPr>
            <w:tcW w:w="791" w:type="dxa"/>
            <w:noWrap/>
            <w:hideMark/>
          </w:tcPr>
          <w:p w14:paraId="185D09C5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38</w:t>
            </w:r>
          </w:p>
        </w:tc>
        <w:tc>
          <w:tcPr>
            <w:tcW w:w="791" w:type="dxa"/>
            <w:noWrap/>
            <w:hideMark/>
          </w:tcPr>
          <w:p w14:paraId="444C97AB" w14:textId="124FB46F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21</w:t>
            </w:r>
          </w:p>
        </w:tc>
        <w:tc>
          <w:tcPr>
            <w:tcW w:w="791" w:type="dxa"/>
            <w:noWrap/>
            <w:hideMark/>
          </w:tcPr>
          <w:p w14:paraId="49635170" w14:textId="75BA12B2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77</w:t>
            </w:r>
          </w:p>
        </w:tc>
        <w:tc>
          <w:tcPr>
            <w:tcW w:w="791" w:type="dxa"/>
            <w:noWrap/>
            <w:hideMark/>
          </w:tcPr>
          <w:p w14:paraId="0238191F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17</w:t>
            </w:r>
          </w:p>
        </w:tc>
        <w:tc>
          <w:tcPr>
            <w:tcW w:w="791" w:type="dxa"/>
            <w:noWrap/>
            <w:hideMark/>
          </w:tcPr>
          <w:p w14:paraId="3D286F29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533D5AE0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214</w:t>
            </w:r>
          </w:p>
        </w:tc>
      </w:tr>
      <w:tr w:rsidR="008A4E7F" w:rsidRPr="00170FE5" w14:paraId="72A16CEC" w14:textId="77777777" w:rsidTr="008A4E7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3879" w:type="dxa"/>
            <w:noWrap/>
            <w:hideMark/>
          </w:tcPr>
          <w:p w14:paraId="2E967471" w14:textId="77777777" w:rsidR="008A4E7F" w:rsidRPr="006B65CD" w:rsidRDefault="008A4E7F" w:rsidP="008A4E7F">
            <w:pPr>
              <w:pStyle w:val="Bezmezer"/>
              <w:tabs>
                <w:tab w:val="left" w:pos="993"/>
              </w:tabs>
              <w:rPr>
                <w:color w:val="auto"/>
                <w:sz w:val="16"/>
                <w:szCs w:val="16"/>
              </w:rPr>
            </w:pPr>
            <w:r w:rsidRPr="006B65CD">
              <w:rPr>
                <w:color w:val="auto"/>
                <w:sz w:val="16"/>
                <w:szCs w:val="16"/>
              </w:rPr>
              <w:t>CELKEM</w:t>
            </w:r>
          </w:p>
        </w:tc>
        <w:tc>
          <w:tcPr>
            <w:tcW w:w="790" w:type="dxa"/>
            <w:noWrap/>
            <w:hideMark/>
          </w:tcPr>
          <w:p w14:paraId="5CFDE997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556</w:t>
            </w:r>
          </w:p>
        </w:tc>
        <w:tc>
          <w:tcPr>
            <w:tcW w:w="790" w:type="dxa"/>
            <w:noWrap/>
            <w:hideMark/>
          </w:tcPr>
          <w:p w14:paraId="13F73E31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592</w:t>
            </w:r>
          </w:p>
        </w:tc>
        <w:tc>
          <w:tcPr>
            <w:tcW w:w="791" w:type="dxa"/>
            <w:noWrap/>
            <w:hideMark/>
          </w:tcPr>
          <w:p w14:paraId="0F19ACB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765</w:t>
            </w:r>
          </w:p>
        </w:tc>
        <w:tc>
          <w:tcPr>
            <w:tcW w:w="791" w:type="dxa"/>
            <w:noWrap/>
            <w:hideMark/>
          </w:tcPr>
          <w:p w14:paraId="67033321" w14:textId="54D85469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8A4E7F">
              <w:rPr>
                <w:color w:val="auto"/>
                <w:sz w:val="16"/>
                <w:szCs w:val="16"/>
              </w:rPr>
              <w:t>229</w:t>
            </w:r>
          </w:p>
        </w:tc>
        <w:tc>
          <w:tcPr>
            <w:tcW w:w="791" w:type="dxa"/>
            <w:noWrap/>
            <w:hideMark/>
          </w:tcPr>
          <w:p w14:paraId="00CD6C9B" w14:textId="18569643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1179</w:t>
            </w:r>
          </w:p>
        </w:tc>
        <w:tc>
          <w:tcPr>
            <w:tcW w:w="791" w:type="dxa"/>
            <w:noWrap/>
            <w:hideMark/>
          </w:tcPr>
          <w:p w14:paraId="63CC3433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338</w:t>
            </w:r>
          </w:p>
        </w:tc>
        <w:tc>
          <w:tcPr>
            <w:tcW w:w="791" w:type="dxa"/>
            <w:noWrap/>
            <w:hideMark/>
          </w:tcPr>
          <w:p w14:paraId="2BFB63B8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" w:type="dxa"/>
            <w:hideMark/>
          </w:tcPr>
          <w:p w14:paraId="662D4AF4" w14:textId="77777777" w:rsidR="008A4E7F" w:rsidRPr="0090726A" w:rsidRDefault="008A4E7F" w:rsidP="008A4E7F">
            <w:pPr>
              <w:pStyle w:val="Bezmezer"/>
              <w:tabs>
                <w:tab w:val="left" w:pos="993"/>
              </w:tabs>
              <w:jc w:val="center"/>
              <w:rPr>
                <w:color w:val="auto"/>
                <w:sz w:val="16"/>
                <w:szCs w:val="16"/>
              </w:rPr>
            </w:pPr>
            <w:r w:rsidRPr="00A64B3A">
              <w:rPr>
                <w:color w:val="auto"/>
                <w:sz w:val="16"/>
                <w:szCs w:val="16"/>
              </w:rPr>
              <w:t>3661</w:t>
            </w:r>
          </w:p>
        </w:tc>
      </w:tr>
    </w:tbl>
    <w:p w14:paraId="7FBAA12B" w14:textId="138C1180" w:rsidR="002B49D0" w:rsidRPr="00A4451B" w:rsidRDefault="00F33539" w:rsidP="000B2CAB">
      <w:pPr>
        <w:tabs>
          <w:tab w:val="left" w:pos="993"/>
        </w:tabs>
        <w:rPr>
          <w:highlight w:val="yellow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84BBBFB" wp14:editId="6B94A8E5">
            <wp:simplePos x="0" y="0"/>
            <wp:positionH relativeFrom="margin">
              <wp:posOffset>3562350</wp:posOffset>
            </wp:positionH>
            <wp:positionV relativeFrom="paragraph">
              <wp:posOffset>384810</wp:posOffset>
            </wp:positionV>
            <wp:extent cx="3082925" cy="2312035"/>
            <wp:effectExtent l="0" t="0" r="3175" b="0"/>
            <wp:wrapSquare wrapText="bothSides"/>
            <wp:docPr id="643" name="Obrázek 64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7E1623" w14:textId="77777777" w:rsidR="004175B4" w:rsidRPr="00A4451B" w:rsidRDefault="004175B4" w:rsidP="000B2CAB">
      <w:pPr>
        <w:tabs>
          <w:tab w:val="left" w:pos="993"/>
        </w:tabs>
        <w:spacing w:line="276" w:lineRule="auto"/>
        <w:jc w:val="left"/>
        <w:rPr>
          <w:sz w:val="22"/>
          <w:highlight w:val="yellow"/>
          <w:u w:val="single"/>
        </w:rPr>
        <w:sectPr w:rsidR="004175B4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3A398577" w14:textId="0381C9DC" w:rsidR="00531634" w:rsidRPr="00B60519" w:rsidRDefault="00531634" w:rsidP="00531634">
      <w:pPr>
        <w:pStyle w:val="Titulek"/>
        <w:sectPr w:rsidR="00531634" w:rsidRPr="00B60519" w:rsidSect="004175B4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  <w:r w:rsidRPr="00B60519">
        <w:lastRenderedPageBreak/>
        <w:t xml:space="preserve">28. </w:t>
      </w:r>
      <w:r w:rsidR="00B60519" w:rsidRPr="00B60519">
        <w:t>2</w:t>
      </w:r>
      <w:r w:rsidRPr="00B60519">
        <w:t>. 201</w:t>
      </w:r>
      <w:r w:rsidR="00B60519" w:rsidRPr="00B60519">
        <w:t>8, okr. Brno – město, Brno</w:t>
      </w:r>
    </w:p>
    <w:p w14:paraId="4BC1FAC0" w14:textId="1176AE94" w:rsidR="00531634" w:rsidRPr="0094109E" w:rsidRDefault="006374CE" w:rsidP="00531634">
      <w:pPr>
        <w:rPr>
          <w:color w:val="FF0000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 wp14:anchorId="61AD7E89" wp14:editId="6D37BF8A">
            <wp:simplePos x="0" y="0"/>
            <wp:positionH relativeFrom="column">
              <wp:posOffset>0</wp:posOffset>
            </wp:positionH>
            <wp:positionV relativeFrom="paragraph">
              <wp:posOffset>2264</wp:posOffset>
            </wp:positionV>
            <wp:extent cx="810000" cy="810000"/>
            <wp:effectExtent l="0" t="0" r="9525" b="9525"/>
            <wp:wrapSquare wrapText="bothSides"/>
            <wp:docPr id="26" name="Obrázek 26" descr="https://www.qikni.cz/assets/components/qrgenerator/cache/15e885bc2877ff75c088f3d75bb4af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qikni.cz/assets/components/qrgenerator/cache/15e885bc2877ff75c088f3d75bb4af48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0519" w:rsidRPr="00B60519">
        <w:t>Tři jednotky byly vy</w:t>
      </w:r>
      <w:r w:rsidR="0073569E">
        <w:t xml:space="preserve">slány k požáru v </w:t>
      </w:r>
      <w:r w:rsidR="00B60519" w:rsidRPr="00B60519">
        <w:t>suterénu administrativní budovy na</w:t>
      </w:r>
      <w:r w:rsidR="0073569E">
        <w:t> </w:t>
      </w:r>
      <w:r w:rsidR="00F727E0">
        <w:t>Kotlářské ulici. Ihned po </w:t>
      </w:r>
      <w:r w:rsidR="00B60519" w:rsidRPr="00B60519">
        <w:t>příjezdu se do podzemních prostor vydaly dvě průzkumné skupiny, současně se zdoláváním požáru hasiči evakuovali 46 osob z prostor nadzemních pater. Použili také vyváděcí masky. Hasiči dostali požár pod kontrolu jedním vodním proudem během půl hodiny. K úplné likvidaci požáru došlo po další hodině a půl. K odvětrávání podzemních prostor hasiči využili přetlakovou ventilaci a</w:t>
      </w:r>
      <w:r w:rsidR="0073569E">
        <w:t> </w:t>
      </w:r>
      <w:r w:rsidR="00B60519" w:rsidRPr="00B60519">
        <w:t>odsávání kouře</w:t>
      </w:r>
      <w:r w:rsidR="00A72903" w:rsidRPr="00B60519">
        <w:t>.</w:t>
      </w:r>
      <w:r w:rsidR="002D785A">
        <w:t xml:space="preserve"> Škoda byla vyčíslena na</w:t>
      </w:r>
      <w:r w:rsidR="0073569E">
        <w:t> 473 000 </w:t>
      </w:r>
      <w:r w:rsidR="002D785A">
        <w:t>korun</w:t>
      </w:r>
      <w:r w:rsidR="0094109E" w:rsidRPr="002D785A">
        <w:t>.</w:t>
      </w:r>
    </w:p>
    <w:p w14:paraId="3CA637A1" w14:textId="74BD0C41" w:rsidR="005B48B6" w:rsidRDefault="005B48B6" w:rsidP="00531634">
      <w:pPr>
        <w:rPr>
          <w:b/>
          <w:highlight w:val="yellow"/>
        </w:rPr>
      </w:pPr>
    </w:p>
    <w:p w14:paraId="2A53CA24" w14:textId="77777777" w:rsidR="00B60519" w:rsidRPr="00B60519" w:rsidRDefault="00B60519" w:rsidP="00531634">
      <w:pPr>
        <w:rPr>
          <w:b/>
          <w:highlight w:val="yellow"/>
        </w:rPr>
        <w:sectPr w:rsidR="00B60519" w:rsidRPr="00B60519" w:rsidSect="00094C29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27D94721" w14:textId="55C32399" w:rsidR="00094C29" w:rsidRPr="00A4451B" w:rsidRDefault="00094C29" w:rsidP="00606507">
      <w:pPr>
        <w:rPr>
          <w:highlight w:val="yellow"/>
        </w:rPr>
        <w:sectPr w:rsidR="00094C29" w:rsidRPr="00A4451B" w:rsidSect="00094C29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04C9CD71" w14:textId="4F3CC562" w:rsidR="002B49D0" w:rsidRPr="00A4451B" w:rsidRDefault="002B49D0" w:rsidP="00094C29">
      <w:pPr>
        <w:tabs>
          <w:tab w:val="left" w:pos="993"/>
        </w:tabs>
        <w:spacing w:after="160" w:line="276" w:lineRule="auto"/>
        <w:rPr>
          <w:highlight w:val="yellow"/>
        </w:rPr>
      </w:pPr>
    </w:p>
    <w:p w14:paraId="5BEDB902" w14:textId="59087DA0" w:rsidR="002B49D0" w:rsidRPr="00F33539" w:rsidRDefault="002B49D0" w:rsidP="000B2CAB">
      <w:pPr>
        <w:tabs>
          <w:tab w:val="left" w:pos="993"/>
        </w:tabs>
      </w:pPr>
      <w:r w:rsidRPr="00F33539">
        <w:rPr>
          <w:noProof/>
          <w:lang w:eastAsia="cs-CZ"/>
        </w:rPr>
        <w:lastRenderedPageBreak/>
        <w:drawing>
          <wp:inline distT="0" distB="0" distL="0" distR="0" wp14:anchorId="5BF580BE" wp14:editId="0371A5D8">
            <wp:extent cx="6221207" cy="4316273"/>
            <wp:effectExtent l="0" t="0" r="8255" b="825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DD2466" w14:textId="5B338066" w:rsidR="002B49D0" w:rsidRPr="00F33539" w:rsidRDefault="002B49D0" w:rsidP="00094C29">
      <w:pPr>
        <w:tabs>
          <w:tab w:val="left" w:pos="993"/>
        </w:tabs>
      </w:pPr>
      <w:r w:rsidRPr="00F33539">
        <w:rPr>
          <w:noProof/>
          <w:lang w:eastAsia="cs-CZ"/>
        </w:rPr>
        <w:drawing>
          <wp:inline distT="0" distB="0" distL="0" distR="0" wp14:anchorId="7B0839AB" wp14:editId="3709FEFD">
            <wp:extent cx="6221207" cy="4316274"/>
            <wp:effectExtent l="0" t="0" r="8255" b="825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kem3.pn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207" cy="4316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33539">
        <w:br w:type="page"/>
      </w:r>
    </w:p>
    <w:p w14:paraId="3F2DE46C" w14:textId="2A904CFA" w:rsidR="002B49D0" w:rsidRPr="00A4451B" w:rsidRDefault="008A4E7F" w:rsidP="0097420C">
      <w:pPr>
        <w:tabs>
          <w:tab w:val="left" w:pos="993"/>
        </w:tabs>
        <w:jc w:val="center"/>
        <w:rPr>
          <w:highlight w:val="yellow"/>
        </w:rPr>
      </w:pPr>
      <w:r>
        <w:rPr>
          <w:noProof/>
          <w:lang w:eastAsia="cs-CZ"/>
        </w:rPr>
        <w:lastRenderedPageBreak/>
        <w:drawing>
          <wp:inline distT="0" distB="0" distL="0" distR="0" wp14:anchorId="7CE5E4DD" wp14:editId="574D822B">
            <wp:extent cx="6645910" cy="4063365"/>
            <wp:effectExtent l="0" t="0" r="2540" b="0"/>
            <wp:docPr id="8" name="Graf 8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C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14:paraId="5447DB9A" w14:textId="6A472089" w:rsidR="000B1E1C" w:rsidRPr="00A4451B" w:rsidRDefault="00F33539" w:rsidP="0097420C">
      <w:pPr>
        <w:tabs>
          <w:tab w:val="left" w:pos="993"/>
        </w:tabs>
        <w:jc w:val="center"/>
        <w:rPr>
          <w:highlight w:val="yellow"/>
        </w:rPr>
      </w:pPr>
      <w:r>
        <w:rPr>
          <w:noProof/>
          <w:lang w:eastAsia="cs-CZ"/>
        </w:rPr>
        <w:drawing>
          <wp:inline distT="0" distB="0" distL="0" distR="0" wp14:anchorId="45B815B0" wp14:editId="20FA2C9C">
            <wp:extent cx="6645910" cy="4105910"/>
            <wp:effectExtent l="0" t="0" r="2540" b="8890"/>
            <wp:docPr id="666" name="Graf 666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D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14:paraId="50CEDA63" w14:textId="77777777" w:rsidR="000B1E1C" w:rsidRPr="00A4451B" w:rsidRDefault="000B1E1C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  <w:r w:rsidRPr="00A4451B">
        <w:rPr>
          <w:highlight w:val="yellow"/>
        </w:rPr>
        <w:br w:type="page"/>
      </w:r>
    </w:p>
    <w:p w14:paraId="29A5A4B4" w14:textId="77777777" w:rsidR="004175B4" w:rsidRPr="00F33539" w:rsidRDefault="004175B4" w:rsidP="000B2CAB">
      <w:pPr>
        <w:pStyle w:val="Nadpis1"/>
        <w:tabs>
          <w:tab w:val="left" w:pos="993"/>
        </w:tabs>
      </w:pPr>
      <w:bookmarkStart w:id="83" w:name="_Toc470514526"/>
      <w:bookmarkStart w:id="84" w:name="_Toc472579756"/>
      <w:bookmarkStart w:id="85" w:name="_Toc473281874"/>
      <w:bookmarkStart w:id="86" w:name="_Toc473899250"/>
      <w:bookmarkStart w:id="87" w:name="_Toc474189660"/>
      <w:bookmarkStart w:id="88" w:name="_Toc507063147"/>
      <w:bookmarkStart w:id="89" w:name="_Toc536185147"/>
      <w:r w:rsidRPr="00F33539">
        <w:lastRenderedPageBreak/>
        <w:t>Zásahy jednotek PO</w:t>
      </w:r>
      <w:r w:rsidRPr="00F33539">
        <w:fldChar w:fldCharType="begin"/>
      </w:r>
      <w:r w:rsidRPr="00F33539">
        <w:instrText xml:space="preserve"> XE "JPO:Jednotka požární ochrany" </w:instrText>
      </w:r>
      <w:r w:rsidRPr="00F33539">
        <w:fldChar w:fldCharType="end"/>
      </w:r>
      <w:r w:rsidRPr="00F33539">
        <w:t xml:space="preserve"> JmK</w:t>
      </w:r>
      <w:bookmarkEnd w:id="83"/>
      <w:bookmarkEnd w:id="84"/>
      <w:bookmarkEnd w:id="85"/>
      <w:bookmarkEnd w:id="86"/>
      <w:bookmarkEnd w:id="87"/>
      <w:bookmarkEnd w:id="88"/>
      <w:bookmarkEnd w:id="89"/>
    </w:p>
    <w:p w14:paraId="52AC5638" w14:textId="77777777" w:rsidR="004175B4" w:rsidRPr="00F33539" w:rsidRDefault="004175B4" w:rsidP="000B2CAB">
      <w:pPr>
        <w:pStyle w:val="Nadpis1"/>
        <w:tabs>
          <w:tab w:val="left" w:pos="993"/>
        </w:tabs>
        <w:sectPr w:rsidR="004175B4" w:rsidRPr="00F33539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01479C5A" w14:textId="1839AB0D" w:rsidR="00620EFC" w:rsidRPr="006A3D35" w:rsidRDefault="00620EFC" w:rsidP="00620EFC">
      <w:r w:rsidRPr="006A3D35">
        <w:rPr>
          <w:b/>
          <w:i/>
        </w:rPr>
        <w:lastRenderedPageBreak/>
        <w:t xml:space="preserve">Zásahem </w:t>
      </w:r>
      <w:r w:rsidRPr="006A3D35">
        <w:t xml:space="preserve">se rozumí činnost jednotky nebo složky integrovaného záchranného systému </w:t>
      </w:r>
      <w:r w:rsidRPr="006A3D35">
        <w:br/>
        <w:t xml:space="preserve">u mimořádné události. V souvislosti s jednou rozsáhlou událostí může probíhat více zásahů jedné jednotky. Jednotky PO kromě zásahové činnosti provádí také tzv. </w:t>
      </w:r>
      <w:r w:rsidRPr="006A3D35">
        <w:rPr>
          <w:b/>
          <w:i/>
        </w:rPr>
        <w:t>„ostatní činnost</w:t>
      </w:r>
      <w:r w:rsidR="0033099B">
        <w:rPr>
          <w:b/>
          <w:i/>
        </w:rPr>
        <w:t>i</w:t>
      </w:r>
      <w:r w:rsidRPr="006A3D35">
        <w:rPr>
          <w:b/>
          <w:i/>
        </w:rPr>
        <w:t>“</w:t>
      </w:r>
      <w:r w:rsidRPr="006A3D35">
        <w:t>. Jedná se zejména o situace, kdy jednotky provádí činnosti k předcházení vzniku potenciálního ohrožení a kdy nehrozí bezprostřední nebezpečí (např. služby pro zřiz</w:t>
      </w:r>
      <w:r w:rsidR="009371D9" w:rsidRPr="006A3D35">
        <w:t>ovatele jednotky PO mimo prostory</w:t>
      </w:r>
      <w:r w:rsidRPr="006A3D35">
        <w:t xml:space="preserve"> stanice).</w:t>
      </w:r>
    </w:p>
    <w:p w14:paraId="3345D880" w14:textId="204995F5" w:rsidR="00620EFC" w:rsidRPr="00364339" w:rsidRDefault="0054389C" w:rsidP="00620EFC">
      <w:r w:rsidRPr="006A3D35">
        <w:t>HZS JmK eviduje</w:t>
      </w:r>
      <w:r w:rsidR="00620EFC" w:rsidRPr="006A3D35">
        <w:t xml:space="preserve"> tzv. </w:t>
      </w:r>
      <w:r w:rsidR="0033099B">
        <w:rPr>
          <w:b/>
          <w:i/>
        </w:rPr>
        <w:t>mezikrajské</w:t>
      </w:r>
      <w:r w:rsidR="00620EFC" w:rsidRPr="006A3D35">
        <w:rPr>
          <w:b/>
          <w:i/>
        </w:rPr>
        <w:t xml:space="preserve"> výpomoc</w:t>
      </w:r>
      <w:r w:rsidR="0033099B">
        <w:rPr>
          <w:b/>
          <w:i/>
        </w:rPr>
        <w:t>i</w:t>
      </w:r>
      <w:r w:rsidR="00620EFC" w:rsidRPr="006A3D35">
        <w:t xml:space="preserve">, což </w:t>
      </w:r>
      <w:r w:rsidR="00620EFC" w:rsidRPr="00364339">
        <w:t>jsou zásahy u událostí, které se</w:t>
      </w:r>
      <w:r w:rsidR="00CC3A2F" w:rsidRPr="00364339">
        <w:t> </w:t>
      </w:r>
      <w:r w:rsidR="00620EFC" w:rsidRPr="00364339">
        <w:t xml:space="preserve">staly v jiném kraji. Jihomoravské jednotky PO poskytly v roce </w:t>
      </w:r>
      <w:r w:rsidR="00011C82" w:rsidRPr="00364339">
        <w:t>201</w:t>
      </w:r>
      <w:r w:rsidR="00364339" w:rsidRPr="00364339">
        <w:t>8</w:t>
      </w:r>
      <w:r w:rsidR="00011C82" w:rsidRPr="00364339">
        <w:t xml:space="preserve"> mezikrajskou výpomoc v</w:t>
      </w:r>
      <w:r w:rsidR="00F727E0">
        <w:t xml:space="preserve"> 87 případech, </w:t>
      </w:r>
      <w:r w:rsidR="00F727E0">
        <w:lastRenderedPageBreak/>
        <w:t>což je o </w:t>
      </w:r>
      <w:r w:rsidR="00364339" w:rsidRPr="00364339">
        <w:t>1</w:t>
      </w:r>
      <w:r w:rsidR="00F727E0">
        <w:t>5 </w:t>
      </w:r>
      <w:r w:rsidR="00364339" w:rsidRPr="00364339">
        <w:t>případů méně než v roce 2017</w:t>
      </w:r>
      <w:r w:rsidR="00620EFC" w:rsidRPr="00364339">
        <w:t>. Jednalo se hlavně o požáry, dopravní nehody a technické pomoci. Nejčastěji zasahovaly v Kraji Vysočina (</w:t>
      </w:r>
      <w:r w:rsidR="00364339" w:rsidRPr="00364339">
        <w:t>42</w:t>
      </w:r>
      <w:r w:rsidR="00620EFC" w:rsidRPr="00364339">
        <w:t>). Dále pa</w:t>
      </w:r>
      <w:r w:rsidR="002B0A92" w:rsidRPr="00364339">
        <w:t>k</w:t>
      </w:r>
      <w:r w:rsidR="00CC3A2F" w:rsidRPr="00364339">
        <w:t> </w:t>
      </w:r>
      <w:r w:rsidR="00620EFC" w:rsidRPr="00364339">
        <w:t>ve Zlínském kraji (2</w:t>
      </w:r>
      <w:r w:rsidR="00364339" w:rsidRPr="00364339">
        <w:t>4</w:t>
      </w:r>
      <w:r w:rsidR="00620EFC" w:rsidRPr="00364339">
        <w:t>), Olomouckém kraji (1</w:t>
      </w:r>
      <w:r w:rsidR="00364339" w:rsidRPr="00364339">
        <w:t>5</w:t>
      </w:r>
      <w:r w:rsidR="00620EFC" w:rsidRPr="00364339">
        <w:t>), Pardubickém kraji (</w:t>
      </w:r>
      <w:r w:rsidR="00364339" w:rsidRPr="00364339">
        <w:t>3), Moravskoslezském</w:t>
      </w:r>
      <w:r w:rsidR="002B0A92" w:rsidRPr="00364339">
        <w:t xml:space="preserve"> kraji (</w:t>
      </w:r>
      <w:r w:rsidR="00364339" w:rsidRPr="00364339">
        <w:t>2</w:t>
      </w:r>
      <w:r w:rsidR="002B0A92" w:rsidRPr="00364339">
        <w:t>),</w:t>
      </w:r>
      <w:r w:rsidR="00364339" w:rsidRPr="00364339">
        <w:t xml:space="preserve"> Středočeském kraji (1) a v Jihočeském kraji (1).</w:t>
      </w:r>
      <w:r w:rsidR="002B0A92" w:rsidRPr="00364339">
        <w:t xml:space="preserve"> </w:t>
      </w:r>
    </w:p>
    <w:p w14:paraId="141918EE" w14:textId="6AEAD3C0" w:rsidR="0054389C" w:rsidRPr="00364339" w:rsidRDefault="0054389C" w:rsidP="00620EFC">
      <w:r w:rsidRPr="00364339">
        <w:t xml:space="preserve">HZS JmK eviduje také tzv. </w:t>
      </w:r>
      <w:r w:rsidR="00BE64FF" w:rsidRPr="00364339">
        <w:rPr>
          <w:b/>
          <w:i/>
        </w:rPr>
        <w:t>mezistátní vý</w:t>
      </w:r>
      <w:r w:rsidRPr="00364339">
        <w:rPr>
          <w:b/>
          <w:i/>
        </w:rPr>
        <w:t>pomoc</w:t>
      </w:r>
      <w:r w:rsidR="0033099B">
        <w:rPr>
          <w:b/>
          <w:i/>
        </w:rPr>
        <w:t>i</w:t>
      </w:r>
      <w:r w:rsidRPr="00364339">
        <w:rPr>
          <w:b/>
          <w:i/>
        </w:rPr>
        <w:t xml:space="preserve"> </w:t>
      </w:r>
      <w:r w:rsidR="00BE64FF" w:rsidRPr="00364339">
        <w:t>(</w:t>
      </w:r>
      <w:r w:rsidRPr="00364339">
        <w:t>zásahy u událostí, které se staly na území jiného státu). V roce 201</w:t>
      </w:r>
      <w:r w:rsidR="00364339" w:rsidRPr="00364339">
        <w:t>8</w:t>
      </w:r>
      <w:r w:rsidRPr="00364339">
        <w:t xml:space="preserve"> </w:t>
      </w:r>
      <w:r w:rsidR="00027453">
        <w:t>byl 1 případ, kdy j</w:t>
      </w:r>
      <w:r w:rsidR="00364339" w:rsidRPr="00364339">
        <w:t>ihomoravské jednotky PO za</w:t>
      </w:r>
      <w:r w:rsidR="00F727E0">
        <w:t>sahovaly na území Slovenska při </w:t>
      </w:r>
      <w:r w:rsidR="00364339" w:rsidRPr="00364339">
        <w:t>dopravní nehodě.</w:t>
      </w:r>
    </w:p>
    <w:p w14:paraId="3094AE48" w14:textId="382AA4EE" w:rsidR="00620EFC" w:rsidRPr="006A3D35" w:rsidRDefault="00620EFC" w:rsidP="00620EFC">
      <w:r w:rsidRPr="006A3D35">
        <w:t>V následující části ročenky je možné se seznámit s</w:t>
      </w:r>
      <w:r w:rsidR="00CC3A2F" w:rsidRPr="006A3D35">
        <w:t> </w:t>
      </w:r>
      <w:r w:rsidRPr="006A3D35">
        <w:t>jednotlivými zásahy jednotek PO podle okresů Jihomoravského kraje.</w:t>
      </w:r>
    </w:p>
    <w:p w14:paraId="2AFD4DDD" w14:textId="77777777" w:rsidR="00BE64FF" w:rsidRPr="00A4451B" w:rsidRDefault="00BE64FF" w:rsidP="00620EFC">
      <w:pPr>
        <w:rPr>
          <w:color w:val="92D050"/>
          <w:highlight w:val="yellow"/>
        </w:rPr>
        <w:sectPr w:rsidR="00BE64FF" w:rsidRPr="00A4451B" w:rsidSect="000A7F1C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5DC72D23" w14:textId="683CD86C" w:rsidR="00B768A6" w:rsidRPr="00A4451B" w:rsidRDefault="00B768A6" w:rsidP="00606507">
      <w:pPr>
        <w:rPr>
          <w:highlight w:val="yellow"/>
        </w:rPr>
        <w:sectPr w:rsidR="00B768A6" w:rsidRPr="00A4451B" w:rsidSect="000A7F1C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7EAB2D23" w14:textId="06A8E968" w:rsidR="00264CF0" w:rsidRPr="00F33539" w:rsidRDefault="00264CF0" w:rsidP="000B2CAB">
      <w:pPr>
        <w:pStyle w:val="Nadpis2"/>
        <w:tabs>
          <w:tab w:val="left" w:pos="993"/>
        </w:tabs>
      </w:pPr>
      <w:bookmarkStart w:id="90" w:name="_Toc443584116"/>
      <w:bookmarkStart w:id="91" w:name="_Toc470514527"/>
      <w:bookmarkStart w:id="92" w:name="_Toc473281875"/>
      <w:bookmarkStart w:id="93" w:name="_Toc473899251"/>
      <w:bookmarkStart w:id="94" w:name="_Toc474189661"/>
      <w:bookmarkStart w:id="95" w:name="_Toc507063148"/>
      <w:bookmarkStart w:id="96" w:name="_Toc536185148"/>
      <w:r w:rsidRPr="00F33539">
        <w:lastRenderedPageBreak/>
        <w:t>Zásahy jednotek</w:t>
      </w:r>
      <w:r w:rsidRPr="00F33539">
        <w:fldChar w:fldCharType="begin"/>
      </w:r>
      <w:r w:rsidRPr="00F33539">
        <w:instrText xml:space="preserve"> XE "JPO:Jednotka požární ochrany" </w:instrText>
      </w:r>
      <w:r w:rsidRPr="00F33539">
        <w:fldChar w:fldCharType="end"/>
      </w:r>
      <w:r w:rsidRPr="00F33539">
        <w:t xml:space="preserve"> HZS JmK</w:t>
      </w:r>
      <w:bookmarkEnd w:id="90"/>
      <w:bookmarkEnd w:id="91"/>
      <w:bookmarkEnd w:id="92"/>
      <w:bookmarkEnd w:id="93"/>
      <w:bookmarkEnd w:id="94"/>
      <w:bookmarkEnd w:id="95"/>
      <w:bookmarkEnd w:id="96"/>
    </w:p>
    <w:tbl>
      <w:tblPr>
        <w:tblStyle w:val="Styl11"/>
        <w:tblW w:w="10206" w:type="dxa"/>
        <w:tblLayout w:type="fixed"/>
        <w:tblLook w:val="04E0" w:firstRow="1" w:lastRow="1" w:firstColumn="1" w:lastColumn="0" w:noHBand="0" w:noVBand="1"/>
      </w:tblPr>
      <w:tblGrid>
        <w:gridCol w:w="1040"/>
        <w:gridCol w:w="669"/>
        <w:gridCol w:w="2200"/>
        <w:gridCol w:w="688"/>
        <w:gridCol w:w="687"/>
        <w:gridCol w:w="687"/>
        <w:gridCol w:w="687"/>
        <w:gridCol w:w="687"/>
        <w:gridCol w:w="687"/>
        <w:gridCol w:w="687"/>
        <w:gridCol w:w="800"/>
        <w:gridCol w:w="687"/>
      </w:tblGrid>
      <w:tr w:rsidR="00F33539" w:rsidRPr="00B524CE" w14:paraId="3F2B522D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1040" w:type="dxa"/>
            <w:tcBorders>
              <w:top w:val="nil"/>
              <w:left w:val="nil"/>
              <w:bottom w:val="single" w:sz="4" w:space="0" w:color="FFFFFF" w:themeColor="background1"/>
            </w:tcBorders>
          </w:tcPr>
          <w:p w14:paraId="33D345FE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bookmarkStart w:id="97" w:name="_Hlk508041874"/>
            <w:r>
              <w:rPr>
                <w:color w:val="FFFFFF" w:themeColor="background1"/>
                <w:lang w:eastAsia="cs-CZ"/>
              </w:rPr>
              <w:t>ÚO</w:t>
            </w: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4B30FE2F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Typ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319433E8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>
              <w:rPr>
                <w:color w:val="FFFFFF" w:themeColor="background1"/>
                <w:lang w:eastAsia="cs-CZ"/>
              </w:rPr>
              <w:t>S</w:t>
            </w:r>
            <w:r w:rsidRPr="00B524CE">
              <w:rPr>
                <w:color w:val="FFFFFF" w:themeColor="background1"/>
                <w:lang w:eastAsia="cs-CZ"/>
              </w:rPr>
              <w:t>tanice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1D98152A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</w: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"DN:Dopravní nehoda" </w:instrTex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hideMark/>
          </w:tcPr>
          <w:p w14:paraId="6E70A37A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DN</w: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"UNL:Únik nebezpečné látky" </w:instrTex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723C7A80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ZOZ</w: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"TP:Technická pomoc" </w:instrTex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hideMark/>
          </w:tcPr>
          <w:p w14:paraId="15347205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UNL</w: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"PP:Planý poplach" </w:instrText>
            </w: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hideMark/>
          </w:tcPr>
          <w:p w14:paraId="1806E47D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TP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hideMark/>
          </w:tcPr>
          <w:p w14:paraId="5B784B80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PP </w:t>
            </w:r>
          </w:p>
          <w:p w14:paraId="30F56144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+ </w:t>
            </w:r>
          </w:p>
          <w:p w14:paraId="50A13988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OMU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hideMark/>
          </w:tcPr>
          <w:p w14:paraId="5428E95A" w14:textId="77777777" w:rsidR="00F33539" w:rsidRPr="008D6260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 w:rsidRPr="008D6260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Σ</w:t>
            </w:r>
          </w:p>
        </w:tc>
        <w:tc>
          <w:tcPr>
            <w:tcW w:w="800" w:type="dxa"/>
            <w:tcBorders>
              <w:top w:val="nil"/>
              <w:bottom w:val="single" w:sz="4" w:space="0" w:color="FFFFFF" w:themeColor="background1"/>
            </w:tcBorders>
          </w:tcPr>
          <w:p w14:paraId="408CFE75" w14:textId="77777777" w:rsidR="00F33539" w:rsidRPr="008D6260" w:rsidRDefault="00F33539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8D6260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Ø</w:t>
            </w:r>
            <w:r w:rsidRPr="008D6260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 za 5 let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hideMark/>
          </w:tcPr>
          <w:p w14:paraId="7C0AA365" w14:textId="77777777" w:rsidR="00F33539" w:rsidRPr="00B524CE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OČ</w:t>
            </w:r>
          </w:p>
        </w:tc>
      </w:tr>
      <w:tr w:rsidR="00AD738D" w:rsidRPr="003643BC" w14:paraId="710009C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 w:val="restart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190D55"/>
          </w:tcPr>
          <w:p w14:paraId="7BFC652E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1139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Blansko</w:t>
            </w: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</w:tcPr>
          <w:p w14:paraId="1CC297F0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  <w:vAlign w:val="bottom"/>
            <w:hideMark/>
          </w:tcPr>
          <w:p w14:paraId="704BA056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Blansko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2052EE64" w14:textId="224DFE5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28904294" w14:textId="38C462E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4156EFD9" w14:textId="4280A5A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3F3C27A2" w14:textId="7199914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01C9367D" w14:textId="12986BA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1F3C1B93" w14:textId="5F739A3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FFA98CA" w14:textId="70F00609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525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2BC46BAE" w14:textId="67632D42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454,8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  <w:hideMark/>
          </w:tcPr>
          <w:p w14:paraId="2963B413" w14:textId="4F6B09D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</w:tr>
      <w:tr w:rsidR="00AD738D" w:rsidRPr="003643BC" w14:paraId="0C51FC5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2983FF12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47DD1F0B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08FCCA1B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Boskovice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64E230DE" w14:textId="5DBAFD1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5479A44A" w14:textId="2C47352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59A09D72" w14:textId="309CAD6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01C51435" w14:textId="1919D1A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00A4D70D" w14:textId="27983A4D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4EDABE21" w14:textId="5079251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8BCCF80" w14:textId="13E26DEB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406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3E712E3A" w14:textId="356EEC8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375,8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170740EA" w14:textId="492E1A6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</w:tr>
      <w:tr w:rsidR="00AD738D" w:rsidRPr="003643BC" w14:paraId="36067E81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single" w:sz="4" w:space="0" w:color="FFFFFF" w:themeColor="background1"/>
            </w:tcBorders>
            <w:shd w:val="clear" w:color="auto" w:fill="190D55"/>
          </w:tcPr>
          <w:p w14:paraId="404988D1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60128826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vAlign w:val="bottom"/>
            <w:hideMark/>
          </w:tcPr>
          <w:p w14:paraId="41FE0BEC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Kunštát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4A1C28B6" w14:textId="1D83563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3552AF00" w14:textId="0B39778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40106785" w14:textId="435DE7C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50602EF5" w14:textId="6C85F91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14F65E73" w14:textId="44A8BAB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4A921567" w14:textId="4CBB0A2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14BF006" w14:textId="7166C75C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203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39440DB1" w14:textId="4EFA4AFA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186,8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noWrap/>
            <w:hideMark/>
          </w:tcPr>
          <w:p w14:paraId="02CE0E47" w14:textId="7450FC2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</w:tr>
      <w:tr w:rsidR="00AD738D" w:rsidRPr="003643BC" w14:paraId="35BB021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 w:val="restart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190D55"/>
          </w:tcPr>
          <w:p w14:paraId="322FE3FF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1139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Brno-město</w:t>
            </w: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</w:tcPr>
          <w:p w14:paraId="724A82E7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  <w:vAlign w:val="bottom"/>
            <w:hideMark/>
          </w:tcPr>
          <w:p w14:paraId="2F8CCCE2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Lidická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479CC268" w14:textId="357B7C5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63DAF47C" w14:textId="1FD64C0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61E217AE" w14:textId="47255D5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39B357DC" w14:textId="75ED0A2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303E711C" w14:textId="1F9DCE4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596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6685FF02" w14:textId="7DF77AC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D94E6A3" w14:textId="733E7BB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2182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1460DF2C" w14:textId="5B70F23F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2073,2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  <w:hideMark/>
          </w:tcPr>
          <w:p w14:paraId="635E5A4C" w14:textId="55BAF0EE" w:rsidR="00AD738D" w:rsidRPr="007F609E" w:rsidRDefault="00FF175C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  <w:r w:rsidR="00AD738D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</w:tr>
      <w:tr w:rsidR="00AD738D" w:rsidRPr="003643BC" w14:paraId="7D6F4041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624CA03F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30AC73F1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62E8C355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Líšeň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169A8B78" w14:textId="4A013FD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41E52A2C" w14:textId="521B4E7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0F8FC0F0" w14:textId="2EF6CDB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18E980B2" w14:textId="5DBC525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50FAE768" w14:textId="0B0DB35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448C6A35" w14:textId="16E875C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9D33C88" w14:textId="4B35033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1065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17C61FF9" w14:textId="03015E5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1017,2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26C562E2" w14:textId="4646AA6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76</w:t>
            </w:r>
          </w:p>
        </w:tc>
      </w:tr>
      <w:tr w:rsidR="00AD738D" w:rsidRPr="003643BC" w14:paraId="75B05D5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3000FABF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30A0320D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0CACED33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BVV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61147426" w14:textId="7508F16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8B8BF9A" w14:textId="6253A0E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129B6312" w14:textId="438DA8F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E346122" w14:textId="613F53C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A7F4D03" w14:textId="660E64C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30BA4914" w14:textId="14AC395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59247B3" w14:textId="411582DC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988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07D58A27" w14:textId="41F9BAC5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849,6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2621B1D7" w14:textId="3384858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59</w:t>
            </w:r>
          </w:p>
        </w:tc>
      </w:tr>
      <w:tr w:rsidR="00AD738D" w:rsidRPr="003643BC" w14:paraId="53123463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09FADE4E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782F1340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410271F1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Přehrada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15D9EF6A" w14:textId="5E9FD7DD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4C26636" w14:textId="081F52A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10D80202" w14:textId="2CC3E91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49D1B8C7" w14:textId="779285B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0DAA9106" w14:textId="2ABEC15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38A47C7" w14:textId="0F796C2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AF08AC3" w14:textId="19AE2DDD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468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09084325" w14:textId="1BACCE11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398,2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1D048FED" w14:textId="3565A6F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</w:tr>
      <w:tr w:rsidR="00AD738D" w:rsidRPr="003643BC" w14:paraId="3397371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single" w:sz="4" w:space="0" w:color="FFFFFF" w:themeColor="background1"/>
            </w:tcBorders>
            <w:shd w:val="clear" w:color="auto" w:fill="190D55"/>
          </w:tcPr>
          <w:p w14:paraId="7C70AA21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093BB0F9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vAlign w:val="bottom"/>
            <w:hideMark/>
          </w:tcPr>
          <w:p w14:paraId="5200F308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Lískovec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9786B0D" w14:textId="45239CA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6BAF8FD6" w14:textId="11B3C15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492DF4D6" w14:textId="4F847F3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3168565" w14:textId="6E8F772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12082A64" w14:textId="45F7CAF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5E4F08BC" w14:textId="01D8CCD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0EECF1" w14:textId="4EEA9DE6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443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6CA48874" w14:textId="4F34749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404,8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noWrap/>
            <w:hideMark/>
          </w:tcPr>
          <w:p w14:paraId="7F13BF1A" w14:textId="2FDA714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</w:tr>
      <w:tr w:rsidR="00AD738D" w:rsidRPr="003643BC" w14:paraId="3C8FB17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 w:val="restart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190D55"/>
          </w:tcPr>
          <w:p w14:paraId="4B2A3850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1139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Brno-venkov</w:t>
            </w: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</w:tcPr>
          <w:p w14:paraId="2DBF3AAB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  <w:vAlign w:val="bottom"/>
            <w:hideMark/>
          </w:tcPr>
          <w:p w14:paraId="1C3A714A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Židlochovice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0918DC15" w14:textId="091F10C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19BFCDF3" w14:textId="78B8752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6E4C9F38" w14:textId="757393C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0C850D2D" w14:textId="7F7B0BF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67572520" w14:textId="6175CCA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15383C28" w14:textId="5ADCA25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96883DA" w14:textId="6E445A66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627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29971A50" w14:textId="52E9176B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496,2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  <w:hideMark/>
          </w:tcPr>
          <w:p w14:paraId="24D939EB" w14:textId="17CB4E4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</w:tr>
      <w:tr w:rsidR="00AD738D" w:rsidRPr="003643BC" w14:paraId="25EE49A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6F979B1C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2626778F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2CC5827D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Tišnov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302BD193" w14:textId="030B6D2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1C13B7EA" w14:textId="5AE0FDFD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3B8358BC" w14:textId="41C4C7D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38EFFE23" w14:textId="0D482FB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9F55662" w14:textId="0CC2F63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03FFED5C" w14:textId="211C3C3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C418A4A" w14:textId="5628DAA3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472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4962DE46" w14:textId="78B25704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415,8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70F5EF68" w14:textId="4BEE18B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</w:tr>
      <w:tr w:rsidR="00AD738D" w:rsidRPr="003643BC" w14:paraId="4453C0E3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418CD35A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5295004E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39399DA8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Rosice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72621064" w14:textId="1D183C7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371BCEC7" w14:textId="7A2A9EC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40D88B46" w14:textId="434B0A5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4E63D43F" w14:textId="679C146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6D24A3A" w14:textId="2507AB3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2C768F01" w14:textId="79F3511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58DD79" w14:textId="1B6A70EF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474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7B354910" w14:textId="5EEAAD98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448,2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4640F069" w14:textId="1E45A79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</w:tr>
      <w:tr w:rsidR="00AD738D" w:rsidRPr="003643BC" w14:paraId="34F430B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5C1BAF03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2D15EB2B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3CEBABBC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Ivančice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38282057" w14:textId="6EC3F0F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766D89A9" w14:textId="01B3B3FD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6347135A" w14:textId="0AF1DF5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38BE4062" w14:textId="4B9EC9D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75B8BD86" w14:textId="6459C49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4B4BBA49" w14:textId="153C543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3365F0F" w14:textId="0CA0901B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287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47E98270" w14:textId="50D6F5F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285,4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643DE12C" w14:textId="5D58AEC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</w:tr>
      <w:tr w:rsidR="00AD738D" w:rsidRPr="003643BC" w14:paraId="65860BF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16FD0318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036C6ED0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71E3D2CA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Pohořelice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4C1A762F" w14:textId="133D262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2E34CB02" w14:textId="4AF3E7D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3A5CCEB7" w14:textId="0626587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157304CC" w14:textId="52B47BF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788BB011" w14:textId="07249F4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21EE7197" w14:textId="08FF579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88799B" w14:textId="6317ED6E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301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35AE21A6" w14:textId="1C94E4BB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250,8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744DBE2F" w14:textId="7ED4F89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</w:tr>
      <w:tr w:rsidR="00AD738D" w:rsidRPr="003643BC" w14:paraId="369EEEF7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single" w:sz="4" w:space="0" w:color="FFFFFF" w:themeColor="background1"/>
            </w:tcBorders>
            <w:shd w:val="clear" w:color="auto" w:fill="190D55"/>
          </w:tcPr>
          <w:p w14:paraId="62858BA5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384B2A62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vAlign w:val="bottom"/>
            <w:hideMark/>
          </w:tcPr>
          <w:p w14:paraId="36A5CB97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Pozořice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11803F78" w14:textId="14727D0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00F8962" w14:textId="5A9824C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6F161D36" w14:textId="505F52E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3E6B8BB1" w14:textId="575E556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3EDADC25" w14:textId="4520B51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6D3C3EEC" w14:textId="596ABA3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B46C883" w14:textId="4C0108DC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304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25872F45" w14:textId="2E83CB69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246,2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noWrap/>
            <w:hideMark/>
          </w:tcPr>
          <w:p w14:paraId="4E2D3033" w14:textId="794E61C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</w:tr>
      <w:tr w:rsidR="00AD738D" w:rsidRPr="003643BC" w14:paraId="53D6497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 w:val="restart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190D55"/>
          </w:tcPr>
          <w:p w14:paraId="0A425CCA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1139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Břeclav</w:t>
            </w: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</w:tcPr>
          <w:p w14:paraId="2EEE69CE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  <w:vAlign w:val="bottom"/>
            <w:hideMark/>
          </w:tcPr>
          <w:p w14:paraId="0B5DD510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Břeclav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29C37665" w14:textId="2836173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4AA1C147" w14:textId="3CF7DC5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3A80B0A9" w14:textId="73522C8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76062480" w14:textId="611E7CA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64B32BEC" w14:textId="5A03526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48A8EC74" w14:textId="038CD90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383F150" w14:textId="4F287C63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465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47CD555E" w14:textId="2177DDC2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435,8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  <w:hideMark/>
          </w:tcPr>
          <w:p w14:paraId="2B50BFAE" w14:textId="54999B8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</w:t>
            </w:r>
          </w:p>
        </w:tc>
      </w:tr>
      <w:tr w:rsidR="00AD738D" w:rsidRPr="003643BC" w14:paraId="42C32CF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5ECCDFC6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74B199B3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5C626202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Hustopeče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4556DBD7" w14:textId="7313514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303C9D46" w14:textId="1787746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206A5BED" w14:textId="1252A42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2B55503E" w14:textId="514438A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02F41665" w14:textId="23C727F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90BD92F" w14:textId="456614D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697DEA2" w14:textId="67D3803E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316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0B44AF51" w14:textId="11E6E7FC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283</w:t>
            </w:r>
            <w:r w:rsidR="001155CE">
              <w:rPr>
                <w:rFonts w:ascii="Calibri" w:hAnsi="Calibri" w:cs="Calibri"/>
                <w:color w:val="FFFFFF"/>
                <w:sz w:val="16"/>
                <w:szCs w:val="16"/>
              </w:rPr>
              <w:t>,0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65066E52" w14:textId="53E807A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</w:tr>
      <w:tr w:rsidR="00AD738D" w:rsidRPr="003643BC" w14:paraId="399D5B7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single" w:sz="4" w:space="0" w:color="FFFFFF" w:themeColor="background1"/>
            </w:tcBorders>
            <w:shd w:val="clear" w:color="auto" w:fill="190D55"/>
          </w:tcPr>
          <w:p w14:paraId="54A0A5CB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32054114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vAlign w:val="bottom"/>
            <w:hideMark/>
          </w:tcPr>
          <w:p w14:paraId="0E9E5810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Mikulov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6BA50F56" w14:textId="2DA40CB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364A58EB" w14:textId="6FB8B8C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5D4200D1" w14:textId="12BAA37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48263CC6" w14:textId="389B8BF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7DF65284" w14:textId="0B83874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6DC882F1" w14:textId="1DFFBFD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0545475" w14:textId="6EB152F1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277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7E38DE8C" w14:textId="42E558F8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256,2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noWrap/>
            <w:hideMark/>
          </w:tcPr>
          <w:p w14:paraId="66BE9D17" w14:textId="699868D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AD738D" w:rsidRPr="003643BC" w14:paraId="73CB719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 w:val="restart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190D55"/>
          </w:tcPr>
          <w:p w14:paraId="64CBA5F8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1139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Hodonín</w:t>
            </w: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</w:tcPr>
          <w:p w14:paraId="73AB19F2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  <w:vAlign w:val="bottom"/>
            <w:hideMark/>
          </w:tcPr>
          <w:p w14:paraId="060F469D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Hodonín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1314A584" w14:textId="23D7BCB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1A1E8070" w14:textId="2EF4883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1F32071B" w14:textId="5CBE1DC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5D47560C" w14:textId="0D94712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14BCEFE4" w14:textId="44B3DEA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2F4BB607" w14:textId="4E8AB8D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692E6DD" w14:textId="61C83100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509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4CAF683A" w14:textId="625E5B5A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478</w:t>
            </w:r>
            <w:r w:rsidR="001155CE">
              <w:rPr>
                <w:rFonts w:ascii="Calibri" w:hAnsi="Calibri" w:cs="Calibri"/>
                <w:color w:val="FFFFFF"/>
                <w:sz w:val="16"/>
                <w:szCs w:val="16"/>
              </w:rPr>
              <w:t>,0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  <w:hideMark/>
          </w:tcPr>
          <w:p w14:paraId="003E5EE7" w14:textId="02A1454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</w:tr>
      <w:tr w:rsidR="00AD738D" w:rsidRPr="003643BC" w14:paraId="55A646F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5ED2D952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59E8110E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36E32000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Kyjov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424F78A4" w14:textId="155C94D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7DD400D8" w14:textId="27B0DBD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4931536E" w14:textId="6FB2163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045A91A2" w14:textId="0787BBB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2191B232" w14:textId="6E4A8E6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D6DE06F" w14:textId="597F6B9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B47EBFA" w14:textId="58899C1B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263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01348DCC" w14:textId="737E337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242,8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58307285" w14:textId="6C61A60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AD738D" w:rsidRPr="003643BC" w14:paraId="4E615E8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single" w:sz="4" w:space="0" w:color="FFFFFF" w:themeColor="background1"/>
            </w:tcBorders>
            <w:shd w:val="clear" w:color="auto" w:fill="190D55"/>
          </w:tcPr>
          <w:p w14:paraId="66FE21B6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3E604019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vAlign w:val="bottom"/>
            <w:hideMark/>
          </w:tcPr>
          <w:p w14:paraId="0D87D806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Veselí nad Moravou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2F7728F6" w14:textId="19C4CA4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96B237D" w14:textId="3AA0DA9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6E3D15C6" w14:textId="0C01984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387942F1" w14:textId="06CFE66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1F09F4B0" w14:textId="063154F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5BFCD54F" w14:textId="571D6C1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D901B95" w14:textId="0E00F922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297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6C7EDB79" w14:textId="12B9D28D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266,4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noWrap/>
            <w:hideMark/>
          </w:tcPr>
          <w:p w14:paraId="59B6A193" w14:textId="1104263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AD738D" w:rsidRPr="003643BC" w14:paraId="02A63229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 w:val="restart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190D55"/>
          </w:tcPr>
          <w:p w14:paraId="0874C1AF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1139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Vyškov</w:t>
            </w:r>
          </w:p>
          <w:p w14:paraId="0236F91F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</w:tcPr>
          <w:p w14:paraId="11FFC3A0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  <w:vAlign w:val="bottom"/>
            <w:hideMark/>
          </w:tcPr>
          <w:p w14:paraId="1C008ECC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Vyškov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5C72DF08" w14:textId="6ECE064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3DE31537" w14:textId="01F6886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4BB1BA9E" w14:textId="3874B52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7C511EDB" w14:textId="56EA780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4F19A122" w14:textId="4A5080D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25476CA5" w14:textId="22949C2D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01FC0DF" w14:textId="1A77844E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489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1D36F711" w14:textId="11B41BDC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460,6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  <w:hideMark/>
          </w:tcPr>
          <w:p w14:paraId="60B108A9" w14:textId="11446CF1" w:rsidR="00AD738D" w:rsidRPr="007F609E" w:rsidRDefault="00FF175C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</w:tr>
      <w:tr w:rsidR="00AD738D" w:rsidRPr="003643BC" w14:paraId="6A97603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</w:tcPr>
          <w:p w14:paraId="3CDEFE8D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51D82EC8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6D878B0A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Bučovice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03EDFD6A" w14:textId="63F24F9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5C1F8BDF" w14:textId="0D5D2D7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4145C4FA" w14:textId="31A0B1C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2CA271EE" w14:textId="7191A87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EF97965" w14:textId="269E75E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73B311E6" w14:textId="2AE108CB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7C28849" w14:textId="26E81C42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268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3CF3295E" w14:textId="1DF6D92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260,6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5786D49D" w14:textId="61C7FAB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</w:tr>
      <w:tr w:rsidR="00AD738D" w:rsidRPr="003643BC" w14:paraId="645BADB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single" w:sz="4" w:space="0" w:color="FFFFFF" w:themeColor="background1"/>
            </w:tcBorders>
            <w:shd w:val="clear" w:color="auto" w:fill="190D55"/>
          </w:tcPr>
          <w:p w14:paraId="4C537F11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3A3E7B87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vAlign w:val="bottom"/>
            <w:hideMark/>
          </w:tcPr>
          <w:p w14:paraId="0A15C768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Slavkov u Brna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08FA0B3" w14:textId="7626737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2114A42F" w14:textId="7CA4647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2FEB588C" w14:textId="5ECFC4C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72B0BE0C" w14:textId="4D54405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177C9FD" w14:textId="530B0C48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6B8C8EE7" w14:textId="43055C8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A532344" w14:textId="7C22C89C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339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327CA392" w14:textId="39B375AC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293,8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noWrap/>
            <w:hideMark/>
          </w:tcPr>
          <w:p w14:paraId="729BF6E5" w14:textId="4A76DB5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AD738D" w:rsidRPr="003643BC" w14:paraId="0EC0D2B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 w:val="restart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190D55"/>
          </w:tcPr>
          <w:p w14:paraId="2C254A49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1139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Znojmo</w:t>
            </w: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</w:tcPr>
          <w:p w14:paraId="2D9F9A74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  <w:vAlign w:val="bottom"/>
            <w:hideMark/>
          </w:tcPr>
          <w:p w14:paraId="5EF51600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Znojmo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7B59F13D" w14:textId="5C3A2FB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448898F0" w14:textId="46A4D15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475FF8B1" w14:textId="4050C323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47D47F68" w14:textId="3ED5730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3E28A235" w14:textId="4948D0C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  <w:hideMark/>
          </w:tcPr>
          <w:p w14:paraId="37E39489" w14:textId="542D4A6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0C617F9" w14:textId="04A9A0F8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796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3A927AE2" w14:textId="28D80AA4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647,4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  <w:hideMark/>
          </w:tcPr>
          <w:p w14:paraId="2080F842" w14:textId="0BD159F6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</w:tr>
      <w:tr w:rsidR="00AD738D" w:rsidRPr="003643BC" w14:paraId="21A8E4C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nil"/>
            </w:tcBorders>
            <w:shd w:val="clear" w:color="auto" w:fill="190D55"/>
            <w:vAlign w:val="bottom"/>
          </w:tcPr>
          <w:p w14:paraId="1661A9E7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3BBFC574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nil"/>
            </w:tcBorders>
            <w:noWrap/>
            <w:vAlign w:val="bottom"/>
            <w:hideMark/>
          </w:tcPr>
          <w:p w14:paraId="4706D85E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Hrušovany nad Jev.</w:t>
            </w:r>
          </w:p>
        </w:tc>
        <w:tc>
          <w:tcPr>
            <w:tcW w:w="688" w:type="dxa"/>
            <w:tcBorders>
              <w:top w:val="nil"/>
              <w:bottom w:val="nil"/>
            </w:tcBorders>
            <w:noWrap/>
            <w:hideMark/>
          </w:tcPr>
          <w:p w14:paraId="6CA77732" w14:textId="165D243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F94AC54" w14:textId="46A0B329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687" w:type="dxa"/>
            <w:tcBorders>
              <w:top w:val="nil"/>
              <w:bottom w:val="nil"/>
            </w:tcBorders>
          </w:tcPr>
          <w:p w14:paraId="35A3F366" w14:textId="69D17B0D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6DBD64A5" w14:textId="26A27780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15CB10EB" w14:textId="447193A5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87" w:type="dxa"/>
            <w:tcBorders>
              <w:top w:val="nil"/>
              <w:bottom w:val="nil"/>
            </w:tcBorders>
            <w:noWrap/>
            <w:hideMark/>
          </w:tcPr>
          <w:p w14:paraId="2A54CE54" w14:textId="4DA1AFFC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87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27C46E2" w14:textId="64C3C2AF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164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190D55"/>
          </w:tcPr>
          <w:p w14:paraId="44B801D3" w14:textId="2A6C4662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151,8</w:t>
            </w:r>
          </w:p>
        </w:tc>
        <w:tc>
          <w:tcPr>
            <w:tcW w:w="687" w:type="dxa"/>
            <w:tcBorders>
              <w:top w:val="nil"/>
              <w:bottom w:val="nil"/>
              <w:right w:val="nil"/>
            </w:tcBorders>
            <w:noWrap/>
            <w:hideMark/>
          </w:tcPr>
          <w:p w14:paraId="622ADE8E" w14:textId="01C6CB8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AD738D" w:rsidRPr="003643BC" w14:paraId="4A13B8A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040" w:type="dxa"/>
            <w:vMerge/>
            <w:tcBorders>
              <w:top w:val="nil"/>
              <w:left w:val="nil"/>
              <w:bottom w:val="single" w:sz="4" w:space="0" w:color="FFFFFF" w:themeColor="background1"/>
            </w:tcBorders>
            <w:shd w:val="clear" w:color="auto" w:fill="190D55"/>
            <w:vAlign w:val="bottom"/>
          </w:tcPr>
          <w:p w14:paraId="675E3F92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bottom w:val="single" w:sz="4" w:space="0" w:color="FFFFFF" w:themeColor="background1"/>
            </w:tcBorders>
          </w:tcPr>
          <w:p w14:paraId="25B9BF99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00" w:type="dxa"/>
            <w:tcBorders>
              <w:top w:val="nil"/>
              <w:bottom w:val="single" w:sz="4" w:space="0" w:color="FFFFFF" w:themeColor="background1"/>
            </w:tcBorders>
            <w:noWrap/>
            <w:vAlign w:val="bottom"/>
            <w:hideMark/>
          </w:tcPr>
          <w:p w14:paraId="61F81836" w14:textId="77777777" w:rsidR="00AD738D" w:rsidRPr="00D91428" w:rsidRDefault="00AD738D" w:rsidP="00AD738D">
            <w:pPr>
              <w:pStyle w:val="Bezmezer"/>
              <w:tabs>
                <w:tab w:val="left" w:pos="993"/>
              </w:tabs>
              <w:rPr>
                <w:sz w:val="16"/>
                <w:szCs w:val="16"/>
                <w:highlight w:val="yellow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Stanice Moravský Krumlov</w:t>
            </w:r>
          </w:p>
        </w:tc>
        <w:tc>
          <w:tcPr>
            <w:tcW w:w="688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5C5C256" w14:textId="556B2012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0EBD143E" w14:textId="48C09A54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</w:tcPr>
          <w:p w14:paraId="06BE4E71" w14:textId="72501E4E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4DD3F634" w14:textId="62840921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579908B9" w14:textId="1FF0085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</w:tcBorders>
            <w:noWrap/>
            <w:hideMark/>
          </w:tcPr>
          <w:p w14:paraId="24F08743" w14:textId="370CFCFA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A81D7F4" w14:textId="45ED23B0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220</w:t>
            </w:r>
          </w:p>
        </w:tc>
        <w:tc>
          <w:tcPr>
            <w:tcW w:w="8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2246717A" w14:textId="648875B3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197,4</w:t>
            </w:r>
          </w:p>
        </w:tc>
        <w:tc>
          <w:tcPr>
            <w:tcW w:w="687" w:type="dxa"/>
            <w:tcBorders>
              <w:top w:val="nil"/>
              <w:bottom w:val="single" w:sz="4" w:space="0" w:color="FFFFFF" w:themeColor="background1"/>
              <w:right w:val="nil"/>
            </w:tcBorders>
            <w:noWrap/>
            <w:hideMark/>
          </w:tcPr>
          <w:p w14:paraId="037C13E4" w14:textId="5989B6EF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</w:tr>
      <w:tr w:rsidR="00AD738D" w:rsidRPr="008435CE" w14:paraId="3B554823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04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shd w:val="clear" w:color="auto" w:fill="190D55"/>
            <w:vAlign w:val="bottom"/>
          </w:tcPr>
          <w:p w14:paraId="719F48DC" w14:textId="77777777" w:rsidR="00AD738D" w:rsidRPr="00113953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/>
                <w:color w:val="FFFFFF" w:themeColor="background1"/>
                <w:sz w:val="16"/>
                <w:szCs w:val="16"/>
              </w:rPr>
              <w:t>KŘ</w:t>
            </w:r>
          </w:p>
        </w:tc>
        <w:tc>
          <w:tcPr>
            <w:tcW w:w="669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bottom"/>
          </w:tcPr>
          <w:p w14:paraId="06BB2599" w14:textId="77777777" w:rsidR="00AD738D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0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noWrap/>
            <w:vAlign w:val="bottom"/>
          </w:tcPr>
          <w:p w14:paraId="549E13DB" w14:textId="77777777" w:rsidR="00AD738D" w:rsidRPr="00A22B0E" w:rsidRDefault="00AD738D" w:rsidP="00AD738D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22B0E">
              <w:rPr>
                <w:rFonts w:ascii="Calibri" w:hAnsi="Calibri" w:cs="Calibri"/>
                <w:color w:val="000000"/>
                <w:sz w:val="16"/>
                <w:szCs w:val="16"/>
              </w:rPr>
              <w:t>Pracoviště laboratoř Tišnov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noWrap/>
          </w:tcPr>
          <w:p w14:paraId="4F6C9804" w14:textId="786E2957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noWrap/>
          </w:tcPr>
          <w:p w14:paraId="1410BB08" w14:textId="487B66D0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0E3D2C2" w14:textId="1E0C5EFC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noWrap/>
          </w:tcPr>
          <w:p w14:paraId="1F1946CD" w14:textId="552BA0B9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noWrap/>
          </w:tcPr>
          <w:p w14:paraId="27BDF6A6" w14:textId="724F4CEB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noWrap/>
          </w:tcPr>
          <w:p w14:paraId="3DABFF6B" w14:textId="208BFE78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A727FCB" w14:textId="6EF595D2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77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659D5301" w14:textId="28585D15" w:rsidR="00AD738D" w:rsidRPr="008C2A5F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65,6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nil"/>
            </w:tcBorders>
            <w:noWrap/>
          </w:tcPr>
          <w:p w14:paraId="5F863969" w14:textId="1B26288A" w:rsidR="00AD738D" w:rsidRPr="00A64B3A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</w:tr>
      <w:tr w:rsidR="00AD738D" w:rsidRPr="007F609E" w14:paraId="66A35E51" w14:textId="77777777" w:rsidTr="00AD738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1040" w:type="dxa"/>
            <w:tcBorders>
              <w:top w:val="single" w:sz="4" w:space="0" w:color="FFFFFF" w:themeColor="background1"/>
              <w:left w:val="nil"/>
              <w:bottom w:val="nil"/>
            </w:tcBorders>
            <w:vAlign w:val="bottom"/>
          </w:tcPr>
          <w:p w14:paraId="51BD3C22" w14:textId="77777777" w:rsidR="00AD738D" w:rsidRPr="007F609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FFFFFF" w:themeColor="background1"/>
              <w:bottom w:val="nil"/>
            </w:tcBorders>
            <w:vAlign w:val="bottom"/>
          </w:tcPr>
          <w:p w14:paraId="63B8C0E3" w14:textId="77777777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00" w:type="dxa"/>
            <w:tcBorders>
              <w:top w:val="single" w:sz="4" w:space="0" w:color="FFFFFF" w:themeColor="background1"/>
              <w:bottom w:val="nil"/>
            </w:tcBorders>
            <w:noWrap/>
          </w:tcPr>
          <w:p w14:paraId="41CCAAD1" w14:textId="77777777" w:rsidR="00AD738D" w:rsidRPr="00A22B0E" w:rsidRDefault="00AD738D" w:rsidP="00AD738D">
            <w:pPr>
              <w:pStyle w:val="Bezmezer"/>
              <w:tabs>
                <w:tab w:val="left" w:pos="993"/>
              </w:tabs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A22B0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688" w:type="dxa"/>
            <w:tcBorders>
              <w:top w:val="single" w:sz="4" w:space="0" w:color="FFFFFF" w:themeColor="background1"/>
              <w:bottom w:val="nil"/>
            </w:tcBorders>
            <w:noWrap/>
          </w:tcPr>
          <w:p w14:paraId="63C1F269" w14:textId="3F1F37BB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2533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</w:tcPr>
          <w:p w14:paraId="227D81DC" w14:textId="3003BB0A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3455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</w:tcPr>
          <w:p w14:paraId="43EB94FC" w14:textId="090101B6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1773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</w:tcPr>
          <w:p w14:paraId="3FBF6D00" w14:textId="765C746E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835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</w:tcPr>
          <w:p w14:paraId="2DC57098" w14:textId="111EA06D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3728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</w:tcBorders>
            <w:noWrap/>
          </w:tcPr>
          <w:p w14:paraId="0A7D37A9" w14:textId="3079B6F2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901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0CD09F7" w14:textId="7BE10569" w:rsidR="00AD738D" w:rsidRPr="00A22B0E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13225</w:t>
            </w:r>
          </w:p>
        </w:tc>
        <w:tc>
          <w:tcPr>
            <w:tcW w:w="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</w:tcPr>
          <w:p w14:paraId="55040BB7" w14:textId="21DC1A17" w:rsidR="00AD738D" w:rsidRPr="008C2A5F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-</w:t>
            </w:r>
          </w:p>
        </w:tc>
        <w:tc>
          <w:tcPr>
            <w:tcW w:w="687" w:type="dxa"/>
            <w:tcBorders>
              <w:top w:val="single" w:sz="4" w:space="0" w:color="FFFFFF" w:themeColor="background1"/>
              <w:bottom w:val="nil"/>
              <w:right w:val="nil"/>
            </w:tcBorders>
            <w:noWrap/>
          </w:tcPr>
          <w:p w14:paraId="17425429" w14:textId="3DF8EBFC" w:rsidR="00AD738D" w:rsidRPr="00A22B0E" w:rsidRDefault="00FF175C" w:rsidP="00FF175C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494</w:t>
            </w:r>
          </w:p>
        </w:tc>
      </w:tr>
      <w:bookmarkEnd w:id="97"/>
    </w:tbl>
    <w:p w14:paraId="1A497BF3" w14:textId="01FC3021" w:rsidR="00B524CE" w:rsidRPr="00A4451B" w:rsidRDefault="00B524CE" w:rsidP="000B2CAB">
      <w:pPr>
        <w:pStyle w:val="Normlnweb"/>
        <w:tabs>
          <w:tab w:val="left" w:pos="993"/>
        </w:tabs>
        <w:rPr>
          <w:highlight w:val="yellow"/>
        </w:rPr>
        <w:sectPr w:rsidR="00B524CE" w:rsidRPr="00A4451B" w:rsidSect="00197A35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70767246" w14:textId="77777777" w:rsidR="00B524CE" w:rsidRPr="00A4451B" w:rsidRDefault="00B524CE" w:rsidP="000B2CAB">
      <w:pPr>
        <w:tabs>
          <w:tab w:val="left" w:pos="993"/>
        </w:tabs>
        <w:spacing w:after="160" w:line="259" w:lineRule="auto"/>
        <w:jc w:val="left"/>
        <w:rPr>
          <w:noProof/>
          <w:highlight w:val="yellow"/>
          <w:lang w:eastAsia="cs-CZ"/>
        </w:rPr>
        <w:sectPr w:rsidR="00B524CE" w:rsidRPr="00A4451B" w:rsidSect="00B524CE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17430239" w14:textId="6EB7A88E" w:rsidR="00264CF0" w:rsidRPr="00B10D47" w:rsidRDefault="00264CF0" w:rsidP="000B2CAB">
      <w:pPr>
        <w:pStyle w:val="Nadpis2"/>
        <w:tabs>
          <w:tab w:val="left" w:pos="993"/>
        </w:tabs>
      </w:pPr>
      <w:bookmarkStart w:id="98" w:name="_Toc443584117"/>
      <w:bookmarkStart w:id="99" w:name="_Toc412389676"/>
      <w:bookmarkStart w:id="100" w:name="_Toc412390414"/>
      <w:bookmarkStart w:id="101" w:name="_Toc412390501"/>
      <w:bookmarkStart w:id="102" w:name="_Toc470514528"/>
      <w:bookmarkStart w:id="103" w:name="_Toc473281876"/>
      <w:bookmarkStart w:id="104" w:name="_Toc473899252"/>
      <w:bookmarkStart w:id="105" w:name="_Toc474189662"/>
      <w:bookmarkStart w:id="106" w:name="_Toc507063149"/>
      <w:bookmarkStart w:id="107" w:name="_Toc536185149"/>
      <w:r w:rsidRPr="00B10D47">
        <w:lastRenderedPageBreak/>
        <w:t>Zásahy jednotek PO</w:t>
      </w:r>
      <w:r w:rsidRPr="00B10D47">
        <w:fldChar w:fldCharType="begin"/>
      </w:r>
      <w:r w:rsidRPr="00B10D47">
        <w:instrText xml:space="preserve"> XE "JPO:Jednotka požární ochrany" </w:instrText>
      </w:r>
      <w:r w:rsidRPr="00B10D47">
        <w:fldChar w:fldCharType="end"/>
      </w:r>
      <w:r w:rsidRPr="00B10D47">
        <w:t xml:space="preserve"> okresu Blansko</w:t>
      </w:r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tbl>
      <w:tblPr>
        <w:tblStyle w:val="Styl11"/>
        <w:tblW w:w="10212" w:type="dxa"/>
        <w:tblLayout w:type="fixed"/>
        <w:tblLook w:val="04E0" w:firstRow="1" w:lastRow="1" w:firstColumn="1" w:lastColumn="0" w:noHBand="0" w:noVBand="1"/>
      </w:tblPr>
      <w:tblGrid>
        <w:gridCol w:w="794"/>
        <w:gridCol w:w="1701"/>
        <w:gridCol w:w="730"/>
        <w:gridCol w:w="730"/>
        <w:gridCol w:w="800"/>
        <w:gridCol w:w="597"/>
        <w:gridCol w:w="597"/>
        <w:gridCol w:w="597"/>
        <w:gridCol w:w="597"/>
        <w:gridCol w:w="597"/>
        <w:gridCol w:w="597"/>
        <w:gridCol w:w="597"/>
        <w:gridCol w:w="681"/>
        <w:gridCol w:w="597"/>
      </w:tblGrid>
      <w:tr w:rsidR="00F33539" w:rsidRPr="00CD75D6" w14:paraId="348C7BA1" w14:textId="77777777" w:rsidTr="00F33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134"/>
          <w:tblHeader/>
        </w:trPr>
        <w:tc>
          <w:tcPr>
            <w:tcW w:w="794" w:type="dxa"/>
            <w:textDirection w:val="btLr"/>
            <w:hideMark/>
          </w:tcPr>
          <w:p w14:paraId="727B53A8" w14:textId="77777777" w:rsidR="00F33539" w:rsidRPr="00407BF8" w:rsidRDefault="00F33539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407BF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Kategorie JPO </w:t>
            </w:r>
            <w:r w:rsidRPr="00407BF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407BF8">
              <w:rPr>
                <w:color w:val="FFFFFF" w:themeColor="background1"/>
              </w:rPr>
              <w:instrText xml:space="preserve"> XE "PO:Požární ochrana" </w:instrText>
            </w:r>
            <w:r w:rsidRPr="00407BF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1701" w:type="dxa"/>
          </w:tcPr>
          <w:p w14:paraId="00454E78" w14:textId="77777777" w:rsidR="00F33539" w:rsidRPr="00EA799C" w:rsidRDefault="00F33539" w:rsidP="00F33539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Jednotka PO</w:t>
            </w:r>
          </w:p>
        </w:tc>
        <w:tc>
          <w:tcPr>
            <w:tcW w:w="730" w:type="dxa"/>
            <w:textDirection w:val="btLr"/>
          </w:tcPr>
          <w:p w14:paraId="7DDFFD93" w14:textId="77777777" w:rsidR="00F33539" w:rsidRPr="00CD75D6" w:rsidRDefault="00F33539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Povolána</w:t>
            </w:r>
          </w:p>
        </w:tc>
        <w:tc>
          <w:tcPr>
            <w:tcW w:w="730" w:type="dxa"/>
            <w:textDirection w:val="btLr"/>
          </w:tcPr>
          <w:p w14:paraId="150FE226" w14:textId="77777777" w:rsidR="00F33539" w:rsidRPr="00D91428" w:rsidRDefault="00F33539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Nevyjela/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OpV</w:t>
            </w:r>
            <w:proofErr w:type="spellEnd"/>
          </w:p>
        </w:tc>
        <w:tc>
          <w:tcPr>
            <w:tcW w:w="800" w:type="dxa"/>
            <w:textDirection w:val="btLr"/>
          </w:tcPr>
          <w:p w14:paraId="1D638354" w14:textId="77777777" w:rsidR="00F33539" w:rsidRPr="00CD75D6" w:rsidRDefault="00F33539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BC16E6">
              <w:rPr>
                <w:rFonts w:ascii="Calibri" w:eastAsia="Times New Roman" w:hAnsi="Calibri" w:cs="Times New Roman"/>
                <w:color w:val="FFFFFF"/>
                <w:lang w:eastAsia="cs-CZ"/>
              </w:rPr>
              <w:t>Nevyjela v limitu</w:t>
            </w:r>
          </w:p>
        </w:tc>
        <w:tc>
          <w:tcPr>
            <w:tcW w:w="597" w:type="dxa"/>
            <w:tcBorders>
              <w:right w:val="nil"/>
            </w:tcBorders>
            <w:textDirection w:val="btLr"/>
            <w:hideMark/>
          </w:tcPr>
          <w:p w14:paraId="0DB1F7D9" w14:textId="77777777" w:rsidR="00F33539" w:rsidRPr="00B15985" w:rsidRDefault="00F33539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Zasahovala</w:t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"DN:Dopravní nehoda" </w:instrText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"TP:Technická pomoc" </w:instrText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"PP:Planý poplach" </w:instrText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597" w:type="dxa"/>
            <w:tcBorders>
              <w:left w:val="nil"/>
            </w:tcBorders>
            <w:textDirection w:val="btLr"/>
          </w:tcPr>
          <w:p w14:paraId="7F7DFA7F" w14:textId="77777777" w:rsidR="00F33539" w:rsidRPr="00B15985" w:rsidRDefault="00F33539" w:rsidP="00F33539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1598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Ø</w:t>
            </w:r>
            <w:r w:rsidRPr="00B1598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 za 5 let</w:t>
            </w:r>
          </w:p>
        </w:tc>
        <w:tc>
          <w:tcPr>
            <w:tcW w:w="597" w:type="dxa"/>
          </w:tcPr>
          <w:p w14:paraId="1EFFE2F5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</w:t>
            </w:r>
          </w:p>
        </w:tc>
        <w:tc>
          <w:tcPr>
            <w:tcW w:w="597" w:type="dxa"/>
          </w:tcPr>
          <w:p w14:paraId="59B29E8E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DN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"UNL:Únik nebezpečné látky"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597" w:type="dxa"/>
          </w:tcPr>
          <w:p w14:paraId="3479875A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ZOZ</w:t>
            </w:r>
          </w:p>
        </w:tc>
        <w:tc>
          <w:tcPr>
            <w:tcW w:w="597" w:type="dxa"/>
          </w:tcPr>
          <w:p w14:paraId="354A5266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UNL</w:t>
            </w:r>
          </w:p>
        </w:tc>
        <w:tc>
          <w:tcPr>
            <w:tcW w:w="597" w:type="dxa"/>
          </w:tcPr>
          <w:p w14:paraId="7F47F090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TP</w:t>
            </w:r>
          </w:p>
        </w:tc>
        <w:tc>
          <w:tcPr>
            <w:tcW w:w="681" w:type="dxa"/>
          </w:tcPr>
          <w:p w14:paraId="05E4B888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 xml:space="preserve">PP </w:t>
            </w:r>
          </w:p>
          <w:p w14:paraId="3287E265" w14:textId="77777777" w:rsidR="00F33539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+ OMU</w:t>
            </w:r>
          </w:p>
        </w:tc>
        <w:tc>
          <w:tcPr>
            <w:tcW w:w="597" w:type="dxa"/>
            <w:hideMark/>
          </w:tcPr>
          <w:p w14:paraId="2204FDE2" w14:textId="77777777" w:rsidR="00F33539" w:rsidRPr="00CD75D6" w:rsidRDefault="00F33539" w:rsidP="00F33539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OČ</w:t>
            </w:r>
          </w:p>
        </w:tc>
      </w:tr>
      <w:tr w:rsidR="00AD738D" w:rsidRPr="00035123" w14:paraId="4CBBBF6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 w:val="restart"/>
            <w:shd w:val="clear" w:color="auto" w:fill="190D55"/>
            <w:noWrap/>
            <w:hideMark/>
          </w:tcPr>
          <w:p w14:paraId="0C6F8FA1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407BF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</w:t>
            </w:r>
          </w:p>
        </w:tc>
        <w:tc>
          <w:tcPr>
            <w:tcW w:w="1701" w:type="dxa"/>
            <w:noWrap/>
            <w:vAlign w:val="bottom"/>
            <w:hideMark/>
          </w:tcPr>
          <w:p w14:paraId="2EE5D98C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Jedovnice</w:t>
            </w:r>
          </w:p>
        </w:tc>
        <w:tc>
          <w:tcPr>
            <w:tcW w:w="730" w:type="dxa"/>
            <w:noWrap/>
            <w:hideMark/>
          </w:tcPr>
          <w:p w14:paraId="42D7A354" w14:textId="32CE614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112</w:t>
            </w:r>
          </w:p>
        </w:tc>
        <w:tc>
          <w:tcPr>
            <w:tcW w:w="730" w:type="dxa"/>
            <w:noWrap/>
            <w:hideMark/>
          </w:tcPr>
          <w:p w14:paraId="65A1B4B1" w14:textId="2116646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79DC8B7" w14:textId="3C83676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B29C2DC" w14:textId="066A19A7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255C79" w14:textId="161450E4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88,4</w:t>
            </w:r>
          </w:p>
        </w:tc>
        <w:tc>
          <w:tcPr>
            <w:tcW w:w="597" w:type="dxa"/>
            <w:noWrap/>
            <w:hideMark/>
          </w:tcPr>
          <w:p w14:paraId="60594CAC" w14:textId="78B94E1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597" w:type="dxa"/>
            <w:noWrap/>
            <w:hideMark/>
          </w:tcPr>
          <w:p w14:paraId="5CDF3D99" w14:textId="3D6954E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34</w:t>
            </w:r>
          </w:p>
        </w:tc>
        <w:tc>
          <w:tcPr>
            <w:tcW w:w="597" w:type="dxa"/>
            <w:noWrap/>
            <w:hideMark/>
          </w:tcPr>
          <w:p w14:paraId="7B4AEB9F" w14:textId="22B6D2A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597" w:type="dxa"/>
            <w:noWrap/>
            <w:hideMark/>
          </w:tcPr>
          <w:p w14:paraId="043E3930" w14:textId="106CCE7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622494D1" w14:textId="69C7CDD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681" w:type="dxa"/>
            <w:noWrap/>
            <w:hideMark/>
          </w:tcPr>
          <w:p w14:paraId="306E007A" w14:textId="4587AC2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715070A" w14:textId="3A9AE5A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</w:tr>
      <w:tr w:rsidR="00AD738D" w:rsidRPr="00035123" w14:paraId="3A4271C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9A9E7A5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62884FF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Velké Opatovice</w:t>
            </w:r>
          </w:p>
        </w:tc>
        <w:tc>
          <w:tcPr>
            <w:tcW w:w="730" w:type="dxa"/>
            <w:noWrap/>
            <w:hideMark/>
          </w:tcPr>
          <w:p w14:paraId="3B832598" w14:textId="49E6D50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78</w:t>
            </w:r>
          </w:p>
        </w:tc>
        <w:tc>
          <w:tcPr>
            <w:tcW w:w="730" w:type="dxa"/>
            <w:noWrap/>
            <w:hideMark/>
          </w:tcPr>
          <w:p w14:paraId="314614D5" w14:textId="5B826F8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899F655" w14:textId="36E85B7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/>
            <w:noWrap/>
            <w:hideMark/>
          </w:tcPr>
          <w:p w14:paraId="758C1B9A" w14:textId="72A47A11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78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B0BE566" w14:textId="3588635E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54,2</w:t>
            </w:r>
          </w:p>
        </w:tc>
        <w:tc>
          <w:tcPr>
            <w:tcW w:w="597" w:type="dxa"/>
            <w:noWrap/>
            <w:hideMark/>
          </w:tcPr>
          <w:p w14:paraId="326C36AC" w14:textId="09CD67A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597" w:type="dxa"/>
            <w:noWrap/>
            <w:hideMark/>
          </w:tcPr>
          <w:p w14:paraId="7C7A3C4C" w14:textId="385F199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597" w:type="dxa"/>
            <w:noWrap/>
            <w:hideMark/>
          </w:tcPr>
          <w:p w14:paraId="78682B50" w14:textId="503F84D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4F529811" w14:textId="75EE550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EA0B5B2" w14:textId="582D517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40</w:t>
            </w:r>
          </w:p>
        </w:tc>
        <w:tc>
          <w:tcPr>
            <w:tcW w:w="681" w:type="dxa"/>
            <w:noWrap/>
            <w:hideMark/>
          </w:tcPr>
          <w:p w14:paraId="66672842" w14:textId="4A7B847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1E804777" w14:textId="1FB698C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</w:tr>
      <w:tr w:rsidR="00AD738D" w:rsidRPr="00035123" w14:paraId="70D579DF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 w:val="restart"/>
            <w:shd w:val="clear" w:color="auto" w:fill="190D55"/>
            <w:noWrap/>
            <w:hideMark/>
          </w:tcPr>
          <w:p w14:paraId="2212C491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407BF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701" w:type="dxa"/>
            <w:noWrap/>
            <w:vAlign w:val="bottom"/>
            <w:hideMark/>
          </w:tcPr>
          <w:p w14:paraId="450BC525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Adamov</w:t>
            </w:r>
          </w:p>
        </w:tc>
        <w:tc>
          <w:tcPr>
            <w:tcW w:w="730" w:type="dxa"/>
            <w:noWrap/>
            <w:hideMark/>
          </w:tcPr>
          <w:p w14:paraId="6F96E771" w14:textId="78E425E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59</w:t>
            </w:r>
          </w:p>
        </w:tc>
        <w:tc>
          <w:tcPr>
            <w:tcW w:w="730" w:type="dxa"/>
            <w:noWrap/>
            <w:hideMark/>
          </w:tcPr>
          <w:p w14:paraId="0B39D370" w14:textId="2E4DAEC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4712D0E" w14:textId="6BC0E45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4DA42DC" w14:textId="734A7714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59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443C46C" w14:textId="13A5B2C3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51</w:t>
            </w:r>
          </w:p>
        </w:tc>
        <w:tc>
          <w:tcPr>
            <w:tcW w:w="597" w:type="dxa"/>
            <w:noWrap/>
            <w:hideMark/>
          </w:tcPr>
          <w:p w14:paraId="36D31630" w14:textId="41DB933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597" w:type="dxa"/>
            <w:noWrap/>
            <w:hideMark/>
          </w:tcPr>
          <w:p w14:paraId="5B06F6B1" w14:textId="22F922F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597" w:type="dxa"/>
            <w:noWrap/>
            <w:hideMark/>
          </w:tcPr>
          <w:p w14:paraId="3532DA8A" w14:textId="3A2D571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597" w:type="dxa"/>
            <w:noWrap/>
            <w:hideMark/>
          </w:tcPr>
          <w:p w14:paraId="7AF6ABBB" w14:textId="6622D42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64272FB3" w14:textId="2634E5A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81" w:type="dxa"/>
            <w:noWrap/>
            <w:hideMark/>
          </w:tcPr>
          <w:p w14:paraId="4E5DCF27" w14:textId="51D73EF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7FE0DEEF" w14:textId="2FFB987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AD738D" w:rsidRPr="00035123" w14:paraId="443794E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8B15460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5FEC429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Benešov</w:t>
            </w:r>
          </w:p>
        </w:tc>
        <w:tc>
          <w:tcPr>
            <w:tcW w:w="730" w:type="dxa"/>
            <w:noWrap/>
            <w:hideMark/>
          </w:tcPr>
          <w:p w14:paraId="29B83834" w14:textId="6BD9BE6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730" w:type="dxa"/>
            <w:noWrap/>
            <w:hideMark/>
          </w:tcPr>
          <w:p w14:paraId="1B50FE88" w14:textId="5E01289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D416081" w14:textId="2AB4265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01FF814" w14:textId="3E9D25F1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57CC81F" w14:textId="07DE260A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8,4</w:t>
            </w:r>
          </w:p>
        </w:tc>
        <w:tc>
          <w:tcPr>
            <w:tcW w:w="597" w:type="dxa"/>
            <w:noWrap/>
            <w:hideMark/>
          </w:tcPr>
          <w:p w14:paraId="1F161139" w14:textId="160B8C6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2C9F87E2" w14:textId="7C36A12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F2CAA36" w14:textId="60C0D73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F8AD3E6" w14:textId="58990C7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BF0092E" w14:textId="661289D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81" w:type="dxa"/>
            <w:noWrap/>
            <w:hideMark/>
          </w:tcPr>
          <w:p w14:paraId="029CEF79" w14:textId="2988D7A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99BAC8D" w14:textId="51076D4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035123" w14:paraId="0A738FB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23579605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7222F137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Bořitov</w:t>
            </w:r>
          </w:p>
        </w:tc>
        <w:tc>
          <w:tcPr>
            <w:tcW w:w="730" w:type="dxa"/>
            <w:noWrap/>
          </w:tcPr>
          <w:p w14:paraId="418CBC0C" w14:textId="658A85C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730" w:type="dxa"/>
            <w:noWrap/>
          </w:tcPr>
          <w:p w14:paraId="4F16F5F2" w14:textId="33BE7BD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</w:tcPr>
          <w:p w14:paraId="3EE619BC" w14:textId="0F03C23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1C760C74" w14:textId="75443270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7C878BB" w14:textId="1B25BAFE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9,4</w:t>
            </w:r>
          </w:p>
        </w:tc>
        <w:tc>
          <w:tcPr>
            <w:tcW w:w="597" w:type="dxa"/>
            <w:noWrap/>
          </w:tcPr>
          <w:p w14:paraId="60CC9FC8" w14:textId="78F2FC19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597" w:type="dxa"/>
            <w:noWrap/>
          </w:tcPr>
          <w:p w14:paraId="251AB39E" w14:textId="484484C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</w:tcPr>
          <w:p w14:paraId="0C6986D3" w14:textId="7EE6944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4765F8A3" w14:textId="2795645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2E005098" w14:textId="2273FF6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1" w:type="dxa"/>
            <w:noWrap/>
          </w:tcPr>
          <w:p w14:paraId="5D20A6B7" w14:textId="25CF18C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</w:tcPr>
          <w:p w14:paraId="48A8AFF8" w14:textId="5702B88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AD738D" w:rsidRPr="00035123" w14:paraId="03BB403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0E5E2CEA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4DEDCC06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Boskovice</w:t>
            </w:r>
          </w:p>
        </w:tc>
        <w:tc>
          <w:tcPr>
            <w:tcW w:w="730" w:type="dxa"/>
            <w:noWrap/>
          </w:tcPr>
          <w:p w14:paraId="36B8D2CE" w14:textId="28E1118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26</w:t>
            </w:r>
          </w:p>
        </w:tc>
        <w:tc>
          <w:tcPr>
            <w:tcW w:w="730" w:type="dxa"/>
            <w:noWrap/>
          </w:tcPr>
          <w:p w14:paraId="6B7BED65" w14:textId="445957E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</w:tcPr>
          <w:p w14:paraId="0C4F1D40" w14:textId="353DFAD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5221E6E8" w14:textId="3CE7B3E7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9A43722" w14:textId="731981AF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25,8</w:t>
            </w:r>
          </w:p>
        </w:tc>
        <w:tc>
          <w:tcPr>
            <w:tcW w:w="597" w:type="dxa"/>
            <w:noWrap/>
          </w:tcPr>
          <w:p w14:paraId="2BE3FFED" w14:textId="3A7D409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597" w:type="dxa"/>
            <w:noWrap/>
          </w:tcPr>
          <w:p w14:paraId="64DDE237" w14:textId="34BF9F8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</w:tcPr>
          <w:p w14:paraId="2F3C3DE2" w14:textId="5F08388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351EE224" w14:textId="7E4C1B3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7CD64D26" w14:textId="2F6C446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1" w:type="dxa"/>
            <w:noWrap/>
          </w:tcPr>
          <w:p w14:paraId="445AB559" w14:textId="305CEC0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597" w:type="dxa"/>
            <w:noWrap/>
          </w:tcPr>
          <w:p w14:paraId="66EBEBA0" w14:textId="5217051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</w:tr>
      <w:tr w:rsidR="00AD738D" w:rsidRPr="00035123" w14:paraId="7828B13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419BC883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10682275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Černá Hora</w:t>
            </w:r>
          </w:p>
        </w:tc>
        <w:tc>
          <w:tcPr>
            <w:tcW w:w="730" w:type="dxa"/>
            <w:noWrap/>
          </w:tcPr>
          <w:p w14:paraId="05FEA651" w14:textId="198D5AB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44</w:t>
            </w:r>
          </w:p>
        </w:tc>
        <w:tc>
          <w:tcPr>
            <w:tcW w:w="730" w:type="dxa"/>
            <w:noWrap/>
          </w:tcPr>
          <w:p w14:paraId="153F33AA" w14:textId="163E67A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</w:tcPr>
          <w:p w14:paraId="34ADCA1D" w14:textId="6BE6E4C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A2F8DB6" w14:textId="027EF58C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43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D5C240E" w14:textId="738DD2D5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31,6</w:t>
            </w:r>
          </w:p>
        </w:tc>
        <w:tc>
          <w:tcPr>
            <w:tcW w:w="597" w:type="dxa"/>
            <w:noWrap/>
          </w:tcPr>
          <w:p w14:paraId="32E01BFB" w14:textId="422D61B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597" w:type="dxa"/>
            <w:noWrap/>
          </w:tcPr>
          <w:p w14:paraId="5A9E3F6D" w14:textId="3662A18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</w:tcPr>
          <w:p w14:paraId="03F4313C" w14:textId="6B4E479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</w:tcPr>
          <w:p w14:paraId="4A118F35" w14:textId="25BB5E3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1EAFB7E0" w14:textId="57A6826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81" w:type="dxa"/>
            <w:noWrap/>
          </w:tcPr>
          <w:p w14:paraId="562DDB20" w14:textId="6A66ED6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383C30CB" w14:textId="0A5F8F0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</w:tr>
      <w:tr w:rsidR="00AD738D" w:rsidRPr="00035123" w14:paraId="7093157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C2454AA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8D0DFFE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Doubravice nad Svitavou</w:t>
            </w:r>
          </w:p>
        </w:tc>
        <w:tc>
          <w:tcPr>
            <w:tcW w:w="730" w:type="dxa"/>
            <w:noWrap/>
            <w:hideMark/>
          </w:tcPr>
          <w:p w14:paraId="702DCBC4" w14:textId="776CBE5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730" w:type="dxa"/>
            <w:noWrap/>
            <w:hideMark/>
          </w:tcPr>
          <w:p w14:paraId="27EF1CC2" w14:textId="31369F5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B2F1060" w14:textId="0BDB042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93FACE" w14:textId="3E90D4C6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3099911" w14:textId="7F6D3511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11,6</w:t>
            </w:r>
          </w:p>
        </w:tc>
        <w:tc>
          <w:tcPr>
            <w:tcW w:w="597" w:type="dxa"/>
            <w:noWrap/>
            <w:hideMark/>
          </w:tcPr>
          <w:p w14:paraId="2241C7C4" w14:textId="742FAD9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597" w:type="dxa"/>
            <w:noWrap/>
            <w:hideMark/>
          </w:tcPr>
          <w:p w14:paraId="50997296" w14:textId="3CD5683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9CDC0CE" w14:textId="1E096BB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56A7048" w14:textId="3A63F6B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F626500" w14:textId="4B70F4B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1" w:type="dxa"/>
            <w:noWrap/>
            <w:hideMark/>
          </w:tcPr>
          <w:p w14:paraId="2CC9B1F4" w14:textId="1164998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0BCA858" w14:textId="1F11BA7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AD738D" w:rsidRPr="00035123" w14:paraId="2AC60B1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5ABDD88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D5EA01E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Kunštát</w:t>
            </w:r>
          </w:p>
        </w:tc>
        <w:tc>
          <w:tcPr>
            <w:tcW w:w="730" w:type="dxa"/>
            <w:noWrap/>
            <w:hideMark/>
          </w:tcPr>
          <w:p w14:paraId="72318672" w14:textId="4127A6D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730" w:type="dxa"/>
            <w:noWrap/>
            <w:hideMark/>
          </w:tcPr>
          <w:p w14:paraId="70FFC4AA" w14:textId="79F265F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F289456" w14:textId="572E5CE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2CF7457" w14:textId="4CBF8142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BAF2A4A" w14:textId="384C5C1F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16,6</w:t>
            </w:r>
          </w:p>
        </w:tc>
        <w:tc>
          <w:tcPr>
            <w:tcW w:w="597" w:type="dxa"/>
            <w:noWrap/>
            <w:hideMark/>
          </w:tcPr>
          <w:p w14:paraId="29F615F3" w14:textId="402641A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597" w:type="dxa"/>
            <w:noWrap/>
            <w:hideMark/>
          </w:tcPr>
          <w:p w14:paraId="60B4E68A" w14:textId="0D12411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16FD1F1E" w14:textId="6E39716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79F735B" w14:textId="68CB5E6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B19190B" w14:textId="17FA7A1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1" w:type="dxa"/>
            <w:noWrap/>
            <w:hideMark/>
          </w:tcPr>
          <w:p w14:paraId="5CE26A33" w14:textId="747896D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751110FF" w14:textId="3D436E2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AD738D" w:rsidRPr="00035123" w14:paraId="69697CC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AA51069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9733A72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Letovice</w:t>
            </w:r>
          </w:p>
        </w:tc>
        <w:tc>
          <w:tcPr>
            <w:tcW w:w="730" w:type="dxa"/>
            <w:noWrap/>
            <w:hideMark/>
          </w:tcPr>
          <w:p w14:paraId="5496315B" w14:textId="24E5118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59</w:t>
            </w:r>
          </w:p>
        </w:tc>
        <w:tc>
          <w:tcPr>
            <w:tcW w:w="730" w:type="dxa"/>
            <w:noWrap/>
            <w:hideMark/>
          </w:tcPr>
          <w:p w14:paraId="20F05956" w14:textId="315F0DD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F9FF396" w14:textId="42A0353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65095EF" w14:textId="387D1BAE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59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C94E6DE" w14:textId="1CA3C3B9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58,4</w:t>
            </w:r>
          </w:p>
        </w:tc>
        <w:tc>
          <w:tcPr>
            <w:tcW w:w="597" w:type="dxa"/>
            <w:noWrap/>
            <w:hideMark/>
          </w:tcPr>
          <w:p w14:paraId="47697BA2" w14:textId="5C0FC3B9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597" w:type="dxa"/>
            <w:noWrap/>
            <w:hideMark/>
          </w:tcPr>
          <w:p w14:paraId="34B8DD67" w14:textId="6A9E35D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312934F" w14:textId="673ECFE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597" w:type="dxa"/>
            <w:noWrap/>
            <w:hideMark/>
          </w:tcPr>
          <w:p w14:paraId="6AA9FDD6" w14:textId="1944259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67BE72B" w14:textId="1F0CC95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34</w:t>
            </w:r>
          </w:p>
        </w:tc>
        <w:tc>
          <w:tcPr>
            <w:tcW w:w="681" w:type="dxa"/>
            <w:noWrap/>
            <w:hideMark/>
          </w:tcPr>
          <w:p w14:paraId="2A6009BB" w14:textId="79379F8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1620BBF" w14:textId="30EB589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</w:tr>
      <w:tr w:rsidR="00AD738D" w:rsidRPr="00035123" w14:paraId="62766B4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EE572DB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373FFBF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Lipůvka</w:t>
            </w:r>
          </w:p>
        </w:tc>
        <w:tc>
          <w:tcPr>
            <w:tcW w:w="730" w:type="dxa"/>
            <w:noWrap/>
            <w:hideMark/>
          </w:tcPr>
          <w:p w14:paraId="6427011A" w14:textId="0B5A0EA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730" w:type="dxa"/>
            <w:noWrap/>
            <w:hideMark/>
          </w:tcPr>
          <w:p w14:paraId="47621D8F" w14:textId="0D5F2F2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1A14CBFF" w14:textId="7D340D6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AE2AF55" w14:textId="71F86AC6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56D2479" w14:textId="446DE272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16,2</w:t>
            </w:r>
          </w:p>
        </w:tc>
        <w:tc>
          <w:tcPr>
            <w:tcW w:w="597" w:type="dxa"/>
            <w:noWrap/>
            <w:hideMark/>
          </w:tcPr>
          <w:p w14:paraId="571D1291" w14:textId="5D85805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597" w:type="dxa"/>
            <w:noWrap/>
            <w:hideMark/>
          </w:tcPr>
          <w:p w14:paraId="115E3200" w14:textId="202B0F0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65B0DE00" w14:textId="2628F3E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D418216" w14:textId="66D32CE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652868E5" w14:textId="6B14293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1" w:type="dxa"/>
            <w:noWrap/>
            <w:hideMark/>
          </w:tcPr>
          <w:p w14:paraId="5A4D1067" w14:textId="0AD5223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597B18E2" w14:textId="709FB91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035123" w14:paraId="5310C5E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3FF0A3D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A38B8E1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Lysice</w:t>
            </w:r>
          </w:p>
        </w:tc>
        <w:tc>
          <w:tcPr>
            <w:tcW w:w="730" w:type="dxa"/>
            <w:noWrap/>
            <w:hideMark/>
          </w:tcPr>
          <w:p w14:paraId="0D1946D0" w14:textId="64E20DA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42</w:t>
            </w:r>
          </w:p>
        </w:tc>
        <w:tc>
          <w:tcPr>
            <w:tcW w:w="730" w:type="dxa"/>
            <w:noWrap/>
            <w:hideMark/>
          </w:tcPr>
          <w:p w14:paraId="1DBE6072" w14:textId="41184AE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B86C8D0" w14:textId="6151B2E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CD28D68" w14:textId="3A5749AF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487B14F" w14:textId="7A6019C1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30,4</w:t>
            </w:r>
          </w:p>
        </w:tc>
        <w:tc>
          <w:tcPr>
            <w:tcW w:w="597" w:type="dxa"/>
            <w:noWrap/>
            <w:hideMark/>
          </w:tcPr>
          <w:p w14:paraId="44AA1E82" w14:textId="62CE206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597" w:type="dxa"/>
            <w:noWrap/>
            <w:hideMark/>
          </w:tcPr>
          <w:p w14:paraId="4D612FE7" w14:textId="27BB75F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477801F" w14:textId="4031772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597" w:type="dxa"/>
            <w:noWrap/>
            <w:hideMark/>
          </w:tcPr>
          <w:p w14:paraId="177AD884" w14:textId="0DB8D28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ED0FCB8" w14:textId="34E77E5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81" w:type="dxa"/>
            <w:noWrap/>
            <w:hideMark/>
          </w:tcPr>
          <w:p w14:paraId="127C0499" w14:textId="5970BB8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3AC92EAF" w14:textId="520B685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</w:tr>
      <w:tr w:rsidR="00AD738D" w:rsidRPr="00035123" w14:paraId="7CAB482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5849F42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BDE823E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Okrouhlá</w:t>
            </w:r>
          </w:p>
        </w:tc>
        <w:tc>
          <w:tcPr>
            <w:tcW w:w="730" w:type="dxa"/>
            <w:noWrap/>
            <w:hideMark/>
          </w:tcPr>
          <w:p w14:paraId="72374123" w14:textId="3C8C083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730" w:type="dxa"/>
            <w:noWrap/>
            <w:hideMark/>
          </w:tcPr>
          <w:p w14:paraId="4CCAD9E5" w14:textId="725A03A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1D15FB8A" w14:textId="24BAC51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F5F8C56" w14:textId="03DE5FC8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F97A9B7" w14:textId="67A1E854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14,8</w:t>
            </w:r>
          </w:p>
        </w:tc>
        <w:tc>
          <w:tcPr>
            <w:tcW w:w="597" w:type="dxa"/>
            <w:noWrap/>
            <w:hideMark/>
          </w:tcPr>
          <w:p w14:paraId="3856AFAB" w14:textId="3CF9D7B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709DF2F5" w14:textId="2433608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767E97EA" w14:textId="425C9CE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7196D009" w14:textId="54E0545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1B7D5FE" w14:textId="3E149BC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1" w:type="dxa"/>
            <w:noWrap/>
            <w:hideMark/>
          </w:tcPr>
          <w:p w14:paraId="44993A54" w14:textId="5C79E5F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55F862D" w14:textId="7AC5363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AD738D" w:rsidRPr="00035123" w14:paraId="10E582C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1FB2DBF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C16D9B8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Olešnice</w:t>
            </w:r>
          </w:p>
        </w:tc>
        <w:tc>
          <w:tcPr>
            <w:tcW w:w="730" w:type="dxa"/>
            <w:noWrap/>
            <w:hideMark/>
          </w:tcPr>
          <w:p w14:paraId="03AB3FD0" w14:textId="0CEC8B8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27</w:t>
            </w:r>
          </w:p>
        </w:tc>
        <w:tc>
          <w:tcPr>
            <w:tcW w:w="730" w:type="dxa"/>
            <w:noWrap/>
            <w:hideMark/>
          </w:tcPr>
          <w:p w14:paraId="5BBBCB7A" w14:textId="68D748C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4E79FB02" w14:textId="42C3ADA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89F66F3" w14:textId="0B92CC82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63D4F58" w14:textId="665FBA83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22,8</w:t>
            </w:r>
          </w:p>
        </w:tc>
        <w:tc>
          <w:tcPr>
            <w:tcW w:w="597" w:type="dxa"/>
            <w:noWrap/>
            <w:hideMark/>
          </w:tcPr>
          <w:p w14:paraId="0919BF5C" w14:textId="1C92BC0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597" w:type="dxa"/>
            <w:noWrap/>
            <w:hideMark/>
          </w:tcPr>
          <w:p w14:paraId="3BCEDE79" w14:textId="08562AE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597" w:type="dxa"/>
            <w:noWrap/>
            <w:hideMark/>
          </w:tcPr>
          <w:p w14:paraId="0A39AEB0" w14:textId="6048A87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597" w:type="dxa"/>
            <w:noWrap/>
            <w:hideMark/>
          </w:tcPr>
          <w:p w14:paraId="61EF4A89" w14:textId="02A8780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40B573E" w14:textId="07C118D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1" w:type="dxa"/>
            <w:noWrap/>
            <w:hideMark/>
          </w:tcPr>
          <w:p w14:paraId="321EA776" w14:textId="2C0D48F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D0B2DB6" w14:textId="0CA14E1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035123" w14:paraId="6EC1CE2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FD6AFBC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A2095E9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Petrovice (BK)</w:t>
            </w:r>
          </w:p>
        </w:tc>
        <w:tc>
          <w:tcPr>
            <w:tcW w:w="730" w:type="dxa"/>
            <w:noWrap/>
            <w:hideMark/>
          </w:tcPr>
          <w:p w14:paraId="4F240AF2" w14:textId="014CE20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730" w:type="dxa"/>
            <w:noWrap/>
            <w:hideMark/>
          </w:tcPr>
          <w:p w14:paraId="34C4D722" w14:textId="0A71B7E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7E7DF86F" w14:textId="5417C45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1B0A64C" w14:textId="422E6E72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0E881B5" w14:textId="33859E08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7,4</w:t>
            </w:r>
          </w:p>
        </w:tc>
        <w:tc>
          <w:tcPr>
            <w:tcW w:w="597" w:type="dxa"/>
            <w:noWrap/>
            <w:hideMark/>
          </w:tcPr>
          <w:p w14:paraId="62C4DD42" w14:textId="7EDA6F3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597" w:type="dxa"/>
            <w:noWrap/>
            <w:hideMark/>
          </w:tcPr>
          <w:p w14:paraId="35692B62" w14:textId="5CFCD1C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B2127D" w14:textId="61EE185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07C0E9E" w14:textId="39F1FF7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24988A2" w14:textId="45ECE9E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1" w:type="dxa"/>
            <w:noWrap/>
            <w:hideMark/>
          </w:tcPr>
          <w:p w14:paraId="7A0B8265" w14:textId="52C5FE4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6964AD6" w14:textId="01D873A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035123" w14:paraId="2F9FA2C8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C0F9DC5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E244724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Rájec</w:t>
            </w:r>
          </w:p>
        </w:tc>
        <w:tc>
          <w:tcPr>
            <w:tcW w:w="730" w:type="dxa"/>
            <w:noWrap/>
            <w:hideMark/>
          </w:tcPr>
          <w:p w14:paraId="70C9E8DF" w14:textId="3EBDE3B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37</w:t>
            </w:r>
          </w:p>
        </w:tc>
        <w:tc>
          <w:tcPr>
            <w:tcW w:w="730" w:type="dxa"/>
            <w:noWrap/>
            <w:hideMark/>
          </w:tcPr>
          <w:p w14:paraId="0CF7A714" w14:textId="47421CA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3D16BAE" w14:textId="19A87CA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41CBBA4" w14:textId="2608F11B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37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D575CB8" w14:textId="33C6CF31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29,4</w:t>
            </w:r>
          </w:p>
        </w:tc>
        <w:tc>
          <w:tcPr>
            <w:tcW w:w="597" w:type="dxa"/>
            <w:noWrap/>
            <w:hideMark/>
          </w:tcPr>
          <w:p w14:paraId="5B8CC606" w14:textId="4CF5188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597" w:type="dxa"/>
            <w:noWrap/>
            <w:hideMark/>
          </w:tcPr>
          <w:p w14:paraId="4295C373" w14:textId="42FA81B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677E281" w14:textId="55EF113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597" w:type="dxa"/>
            <w:noWrap/>
            <w:hideMark/>
          </w:tcPr>
          <w:p w14:paraId="40392C88" w14:textId="3B6133E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C6E23B0" w14:textId="4B8D138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81" w:type="dxa"/>
            <w:noWrap/>
            <w:hideMark/>
          </w:tcPr>
          <w:p w14:paraId="585BFF50" w14:textId="766E461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597" w:type="dxa"/>
            <w:noWrap/>
            <w:hideMark/>
          </w:tcPr>
          <w:p w14:paraId="5C5E7AF3" w14:textId="297D50B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</w:tr>
      <w:tr w:rsidR="00AD738D" w:rsidRPr="00035123" w14:paraId="256A705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A3498B8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ED377F3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Senetářov</w:t>
            </w:r>
          </w:p>
        </w:tc>
        <w:tc>
          <w:tcPr>
            <w:tcW w:w="730" w:type="dxa"/>
            <w:noWrap/>
            <w:hideMark/>
          </w:tcPr>
          <w:p w14:paraId="41AD8C74" w14:textId="3288360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730" w:type="dxa"/>
            <w:noWrap/>
            <w:hideMark/>
          </w:tcPr>
          <w:p w14:paraId="39F21CA0" w14:textId="338AAA0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84101D7" w14:textId="233EF5E9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0F0552C" w14:textId="0068EB32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F003812" w14:textId="0C254653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12,2</w:t>
            </w:r>
          </w:p>
        </w:tc>
        <w:tc>
          <w:tcPr>
            <w:tcW w:w="597" w:type="dxa"/>
            <w:noWrap/>
            <w:hideMark/>
          </w:tcPr>
          <w:p w14:paraId="7674087E" w14:textId="7989BB3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597" w:type="dxa"/>
            <w:noWrap/>
            <w:hideMark/>
          </w:tcPr>
          <w:p w14:paraId="5C76B0A6" w14:textId="29AAF43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063B947" w14:textId="661114E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CC7C4FE" w14:textId="64A66E9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6DD02D7" w14:textId="48B7D49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1" w:type="dxa"/>
            <w:noWrap/>
            <w:hideMark/>
          </w:tcPr>
          <w:p w14:paraId="57C2BF48" w14:textId="5132769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65310A71" w14:textId="7146AE2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035123" w14:paraId="00FDD91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F65550E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D7CFFE8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Sloup</w:t>
            </w:r>
          </w:p>
        </w:tc>
        <w:tc>
          <w:tcPr>
            <w:tcW w:w="730" w:type="dxa"/>
            <w:noWrap/>
            <w:hideMark/>
          </w:tcPr>
          <w:p w14:paraId="6F725101" w14:textId="086EB48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30</w:t>
            </w:r>
          </w:p>
        </w:tc>
        <w:tc>
          <w:tcPr>
            <w:tcW w:w="730" w:type="dxa"/>
            <w:noWrap/>
            <w:hideMark/>
          </w:tcPr>
          <w:p w14:paraId="0F9A7898" w14:textId="7A0D659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41121FB" w14:textId="682952B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0516DF5" w14:textId="76546A22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EF40654" w14:textId="6E4FE80A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597" w:type="dxa"/>
            <w:noWrap/>
            <w:hideMark/>
          </w:tcPr>
          <w:p w14:paraId="12A39272" w14:textId="496A0D4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597" w:type="dxa"/>
            <w:noWrap/>
            <w:hideMark/>
          </w:tcPr>
          <w:p w14:paraId="2835CF4C" w14:textId="69FA249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335E4CB5" w14:textId="0F03784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597" w:type="dxa"/>
            <w:noWrap/>
            <w:hideMark/>
          </w:tcPr>
          <w:p w14:paraId="43B19B23" w14:textId="5421B04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F997053" w14:textId="1F84287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81" w:type="dxa"/>
            <w:noWrap/>
            <w:hideMark/>
          </w:tcPr>
          <w:p w14:paraId="0C76D521" w14:textId="10BE532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5DB1693" w14:textId="34996C2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035123" w14:paraId="1CE16FF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57E69CD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DADAF84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Svitávka</w:t>
            </w:r>
          </w:p>
        </w:tc>
        <w:tc>
          <w:tcPr>
            <w:tcW w:w="730" w:type="dxa"/>
            <w:noWrap/>
            <w:hideMark/>
          </w:tcPr>
          <w:p w14:paraId="0B3362B0" w14:textId="6EDFC04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730" w:type="dxa"/>
            <w:noWrap/>
            <w:hideMark/>
          </w:tcPr>
          <w:p w14:paraId="4D5DC23E" w14:textId="14DEFDF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0F1A93B" w14:textId="52776DB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1F5F4B4" w14:textId="31DD78A4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3B9870B" w14:textId="3741C154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17,4</w:t>
            </w:r>
          </w:p>
        </w:tc>
        <w:tc>
          <w:tcPr>
            <w:tcW w:w="597" w:type="dxa"/>
            <w:noWrap/>
            <w:hideMark/>
          </w:tcPr>
          <w:p w14:paraId="7F7E68F7" w14:textId="2438AEB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597" w:type="dxa"/>
            <w:noWrap/>
            <w:hideMark/>
          </w:tcPr>
          <w:p w14:paraId="2F8DBFDF" w14:textId="04C9128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C069677" w14:textId="17F1515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3C745DF" w14:textId="052DDE6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D0528E" w14:textId="1EB361CE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1" w:type="dxa"/>
            <w:noWrap/>
            <w:hideMark/>
          </w:tcPr>
          <w:p w14:paraId="38FBE38F" w14:textId="5D0F5F1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3255B3DA" w14:textId="10A2BE8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</w:tr>
      <w:tr w:rsidR="00AD738D" w:rsidRPr="00035123" w14:paraId="4378EE5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F901771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5E007F2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A799C">
              <w:rPr>
                <w:rFonts w:ascii="Calibri" w:hAnsi="Calibri" w:cs="Calibri"/>
                <w:sz w:val="16"/>
                <w:szCs w:val="16"/>
              </w:rPr>
              <w:t>Žďárná</w:t>
            </w:r>
          </w:p>
        </w:tc>
        <w:tc>
          <w:tcPr>
            <w:tcW w:w="730" w:type="dxa"/>
            <w:noWrap/>
            <w:hideMark/>
          </w:tcPr>
          <w:p w14:paraId="1E9D83BE" w14:textId="34E7ACF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730" w:type="dxa"/>
            <w:noWrap/>
            <w:hideMark/>
          </w:tcPr>
          <w:p w14:paraId="1BD3C5AD" w14:textId="74BAE65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653336C" w14:textId="25741E3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E88B34" w14:textId="23E844D5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43122FB" w14:textId="06C66F6B" w:rsidR="00AD738D" w:rsidRPr="00EA799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20,4</w:t>
            </w:r>
          </w:p>
        </w:tc>
        <w:tc>
          <w:tcPr>
            <w:tcW w:w="597" w:type="dxa"/>
            <w:noWrap/>
            <w:hideMark/>
          </w:tcPr>
          <w:p w14:paraId="7C17CFE5" w14:textId="5921B2C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388F86CB" w14:textId="1A0D6B0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532E44C" w14:textId="33D66F9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C6D2D8C" w14:textId="331A9CD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3792A1A" w14:textId="6B53B3A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81" w:type="dxa"/>
            <w:noWrap/>
            <w:hideMark/>
          </w:tcPr>
          <w:p w14:paraId="1A5103E9" w14:textId="3B4DA3E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10FBAAB" w14:textId="12DA5ED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2B82DA9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 w:val="restart"/>
            <w:shd w:val="clear" w:color="auto" w:fill="190D55"/>
            <w:noWrap/>
            <w:hideMark/>
          </w:tcPr>
          <w:p w14:paraId="115D4120" w14:textId="77777777" w:rsidR="00FB1005" w:rsidRPr="00736701" w:rsidRDefault="00FB1005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407BF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701" w:type="dxa"/>
            <w:noWrap/>
            <w:vAlign w:val="bottom"/>
            <w:hideMark/>
          </w:tcPr>
          <w:p w14:paraId="41982C36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Bačov</w:t>
            </w:r>
            <w:proofErr w:type="spellEnd"/>
          </w:p>
        </w:tc>
        <w:tc>
          <w:tcPr>
            <w:tcW w:w="730" w:type="dxa"/>
            <w:noWrap/>
            <w:hideMark/>
          </w:tcPr>
          <w:p w14:paraId="05E4E751" w14:textId="408B78E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398ABDC8" w14:textId="41E1193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A9F73B5" w14:textId="4AAFA1F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2269641" w14:textId="52FB003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D5F41F6" w14:textId="2FD069A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A724811" w14:textId="3815D0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D439BE0" w14:textId="3269222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5BFC933" w14:textId="28A9C25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99687DD" w14:textId="2229235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EE6F70F" w14:textId="19F332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5DA0E91E" w14:textId="65CCEA9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11C089B" w14:textId="6F77829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38D9D7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608496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6F5513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Bedřichov</w:t>
            </w:r>
          </w:p>
        </w:tc>
        <w:tc>
          <w:tcPr>
            <w:tcW w:w="730" w:type="dxa"/>
            <w:noWrap/>
            <w:hideMark/>
          </w:tcPr>
          <w:p w14:paraId="5C38B9B0" w14:textId="71E5DF3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07387C91" w14:textId="202976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D0F822C" w14:textId="1EA2F44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018E00" w14:textId="2DCB33C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1B182CD" w14:textId="4B25E5E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61F39C0E" w14:textId="0B7193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9B6BE05" w14:textId="638E000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2A4A619" w14:textId="2E073AB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184F696" w14:textId="2AB56E8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4F48261" w14:textId="4CDC767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33A8B52" w14:textId="19A1F2C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7FF9897" w14:textId="1751304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213DE24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ADFACF0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1FA359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Bezděčí</w:t>
            </w:r>
          </w:p>
        </w:tc>
        <w:tc>
          <w:tcPr>
            <w:tcW w:w="730" w:type="dxa"/>
            <w:noWrap/>
            <w:hideMark/>
          </w:tcPr>
          <w:p w14:paraId="56E61FB1" w14:textId="7021D60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555ABA97" w14:textId="2CB8EDE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4B52546" w14:textId="1891E4E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463AFEC" w14:textId="00EF4AE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609AC4" w14:textId="7C76503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81E4D96" w14:textId="4F63780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D933B0C" w14:textId="4AEC33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44D271C" w14:textId="5060804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EE21870" w14:textId="234A199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2D07486" w14:textId="77299DB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21331FD" w14:textId="128E395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57193BE" w14:textId="36860A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65C2ED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E1D7F66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CAD573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Borotín</w:t>
            </w:r>
          </w:p>
        </w:tc>
        <w:tc>
          <w:tcPr>
            <w:tcW w:w="730" w:type="dxa"/>
            <w:noWrap/>
            <w:hideMark/>
          </w:tcPr>
          <w:p w14:paraId="10F735FE" w14:textId="41FC411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76DF0B6A" w14:textId="76BB6C6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65C5DFE9" w14:textId="336173F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32BD7F7" w14:textId="5445132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4091544" w14:textId="23D092B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1B81B955" w14:textId="52088B0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AAFAD72" w14:textId="45282D5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9DD7C4" w14:textId="59D26FD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26B3C83" w14:textId="5940634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6FD6447" w14:textId="570B89E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1FCC6D9" w14:textId="0C5390C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9651825" w14:textId="14DCDF8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2CEF331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97CDD9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64CF51D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Boskovice II</w:t>
            </w:r>
          </w:p>
        </w:tc>
        <w:tc>
          <w:tcPr>
            <w:tcW w:w="730" w:type="dxa"/>
            <w:noWrap/>
            <w:hideMark/>
          </w:tcPr>
          <w:p w14:paraId="016459E4" w14:textId="5871D28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730" w:type="dxa"/>
            <w:noWrap/>
            <w:hideMark/>
          </w:tcPr>
          <w:p w14:paraId="01D93927" w14:textId="253474F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5723EED" w14:textId="6A0A4F2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AE4BA17" w14:textId="1364BD0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3C3C119" w14:textId="75E86A2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6,4</w:t>
            </w:r>
          </w:p>
        </w:tc>
        <w:tc>
          <w:tcPr>
            <w:tcW w:w="597" w:type="dxa"/>
            <w:noWrap/>
            <w:hideMark/>
          </w:tcPr>
          <w:p w14:paraId="07D39411" w14:textId="1221CA0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597" w:type="dxa"/>
            <w:noWrap/>
            <w:hideMark/>
          </w:tcPr>
          <w:p w14:paraId="5AE406D8" w14:textId="5C25034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E775D3" w14:textId="6297286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2A0179C" w14:textId="6C6D08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2B6B488" w14:textId="503E390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6389EB9" w14:textId="09B45B8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52DE676" w14:textId="115311F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FB1005" w:rsidRPr="00035123" w14:paraId="6CCB85A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F885E69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D9AC68C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Brťov u Velkých Opatovic</w:t>
            </w:r>
          </w:p>
        </w:tc>
        <w:tc>
          <w:tcPr>
            <w:tcW w:w="730" w:type="dxa"/>
            <w:noWrap/>
            <w:hideMark/>
          </w:tcPr>
          <w:p w14:paraId="15BFD1FD" w14:textId="54D2040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AE78450" w14:textId="238697D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ECBF41D" w14:textId="2E78FA8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160CA8A" w14:textId="0B7801E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946C6FB" w14:textId="57A1C8E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3B4C6386" w14:textId="62F59BB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C92EB6F" w14:textId="25D8E6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B5F06C6" w14:textId="2C4D3CD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793A0BC" w14:textId="3B2EF3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58A3F16" w14:textId="57D8401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53A31352" w14:textId="2287496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2291305" w14:textId="055448D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7E430F6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6D4160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15E4F8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Brťov-Jeneč</w:t>
            </w:r>
          </w:p>
        </w:tc>
        <w:tc>
          <w:tcPr>
            <w:tcW w:w="730" w:type="dxa"/>
            <w:noWrap/>
            <w:hideMark/>
          </w:tcPr>
          <w:p w14:paraId="3A1DDC57" w14:textId="758065D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269AB778" w14:textId="4296A55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87D4379" w14:textId="12EC494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923A5F" w14:textId="2F0E276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CD617F1" w14:textId="3BA9B5D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7C6152B0" w14:textId="4E7C783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CAE177C" w14:textId="4ECBFD0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DC7B919" w14:textId="29FC6F8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214F81A" w14:textId="13E449E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97EFFBF" w14:textId="338876A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826176F" w14:textId="42269C1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85DB705" w14:textId="17DFA68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844C37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6DB30BC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08D6D870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Bukovina</w:t>
            </w:r>
          </w:p>
        </w:tc>
        <w:tc>
          <w:tcPr>
            <w:tcW w:w="730" w:type="dxa"/>
            <w:noWrap/>
          </w:tcPr>
          <w:p w14:paraId="3539F4C3" w14:textId="38A2930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</w:tcPr>
          <w:p w14:paraId="0B6FBFE6" w14:textId="4251E7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</w:tcPr>
          <w:p w14:paraId="592192F9" w14:textId="173DBD3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7810520A" w14:textId="45C9AE0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2845F1" w14:textId="6A817D1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597" w:type="dxa"/>
            <w:noWrap/>
          </w:tcPr>
          <w:p w14:paraId="150FEF38" w14:textId="7E43CF4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</w:tcPr>
          <w:p w14:paraId="1F58E175" w14:textId="336ED6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2FCDFC21" w14:textId="67634C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0C4E416D" w14:textId="1E2A48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3130B85B" w14:textId="5043A2C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</w:tcPr>
          <w:p w14:paraId="351D5905" w14:textId="1796A2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41ECE61D" w14:textId="162B33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A88FE5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410ACF3F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56BD6DC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Bukovinka</w:t>
            </w:r>
          </w:p>
        </w:tc>
        <w:tc>
          <w:tcPr>
            <w:tcW w:w="730" w:type="dxa"/>
            <w:noWrap/>
          </w:tcPr>
          <w:p w14:paraId="3C28D5CA" w14:textId="3FA8884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730" w:type="dxa"/>
            <w:noWrap/>
          </w:tcPr>
          <w:p w14:paraId="059E7B35" w14:textId="66821A5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</w:tcPr>
          <w:p w14:paraId="2BE9450C" w14:textId="27BB40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F0A97F4" w14:textId="141992C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744721" w14:textId="74C77D7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4,2</w:t>
            </w:r>
          </w:p>
        </w:tc>
        <w:tc>
          <w:tcPr>
            <w:tcW w:w="597" w:type="dxa"/>
            <w:noWrap/>
          </w:tcPr>
          <w:p w14:paraId="3BD98E83" w14:textId="1D5295B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</w:tcPr>
          <w:p w14:paraId="243D030B" w14:textId="1964441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53AA9376" w14:textId="799791C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51E8073C" w14:textId="4EABFA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4D6A5BD1" w14:textId="7020198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1" w:type="dxa"/>
            <w:noWrap/>
          </w:tcPr>
          <w:p w14:paraId="045144A9" w14:textId="3B813D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3CC3B1CE" w14:textId="57D83AD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555D6AE9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3491DC32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5AB9316B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Býkovice</w:t>
            </w:r>
          </w:p>
        </w:tc>
        <w:tc>
          <w:tcPr>
            <w:tcW w:w="730" w:type="dxa"/>
            <w:noWrap/>
          </w:tcPr>
          <w:p w14:paraId="0DA9CC1D" w14:textId="257B8EE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</w:tcPr>
          <w:p w14:paraId="460819C6" w14:textId="22E70F3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</w:tcPr>
          <w:p w14:paraId="3FD1A555" w14:textId="6364485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68C09700" w14:textId="445BF16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F6DD522" w14:textId="750AF80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</w:tcPr>
          <w:p w14:paraId="73965609" w14:textId="7D80C95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696F8B8E" w14:textId="47D56DF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7749C330" w14:textId="1A03181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63D20B43" w14:textId="626321B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0C06E8E0" w14:textId="6F3F628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</w:tcPr>
          <w:p w14:paraId="0020A38F" w14:textId="3D0D85F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7F2F51AE" w14:textId="73CBDB5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6F6F39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7BDB47AE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2659D2A7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Cetkovice</w:t>
            </w:r>
          </w:p>
        </w:tc>
        <w:tc>
          <w:tcPr>
            <w:tcW w:w="730" w:type="dxa"/>
            <w:noWrap/>
          </w:tcPr>
          <w:p w14:paraId="5EF30EA2" w14:textId="07E7782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</w:tcPr>
          <w:p w14:paraId="2D853F02" w14:textId="40C2477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</w:tcPr>
          <w:p w14:paraId="6BCF079D" w14:textId="292E013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06414B7" w14:textId="1A6118E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A7B5B91" w14:textId="4C46906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597" w:type="dxa"/>
            <w:noWrap/>
          </w:tcPr>
          <w:p w14:paraId="09748E2A" w14:textId="76CC8E7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577EA3D9" w14:textId="57774E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3060AFE1" w14:textId="27204B4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084813F2" w14:textId="680B8DB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5031F026" w14:textId="009113A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</w:tcPr>
          <w:p w14:paraId="26D6B55A" w14:textId="2EBE434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15F8057B" w14:textId="6CF9C1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</w:tr>
      <w:tr w:rsidR="00FB1005" w:rsidRPr="00035123" w14:paraId="53F1774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2AEC7CCB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4D7C3869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Crhov</w:t>
            </w:r>
          </w:p>
        </w:tc>
        <w:tc>
          <w:tcPr>
            <w:tcW w:w="730" w:type="dxa"/>
            <w:noWrap/>
          </w:tcPr>
          <w:p w14:paraId="318CE49E" w14:textId="22BA1A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</w:tcPr>
          <w:p w14:paraId="052B5E63" w14:textId="12CD1DB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</w:tcPr>
          <w:p w14:paraId="6BD0BF66" w14:textId="4DD4666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24B982D" w14:textId="4FA6D92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919D461" w14:textId="481CAEC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</w:tcPr>
          <w:p w14:paraId="1EF58BDF" w14:textId="1683BB4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</w:tcPr>
          <w:p w14:paraId="4D039C70" w14:textId="057324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1E9557E5" w14:textId="771CEDE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6259B28C" w14:textId="55CDDC9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26239434" w14:textId="4BA757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</w:tcPr>
          <w:p w14:paraId="3DF96595" w14:textId="19CB0A3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23BAE50A" w14:textId="3A7806F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81933C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17A36BC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892B6DD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Černovice</w:t>
            </w:r>
          </w:p>
        </w:tc>
        <w:tc>
          <w:tcPr>
            <w:tcW w:w="730" w:type="dxa"/>
            <w:noWrap/>
            <w:hideMark/>
          </w:tcPr>
          <w:p w14:paraId="2F7E4422" w14:textId="46B4A8D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1A088BF8" w14:textId="11C3BD9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4EE64BC" w14:textId="3BF9124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89B709D" w14:textId="4E9FF96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E3C1B96" w14:textId="3AF4EB2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597" w:type="dxa"/>
            <w:noWrap/>
            <w:hideMark/>
          </w:tcPr>
          <w:p w14:paraId="42FB408E" w14:textId="032F741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3BE8531D" w14:textId="05CE46C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AC95CF8" w14:textId="433B5B6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A008356" w14:textId="2725175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0BB7401" w14:textId="1E1305A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25E0449" w14:textId="24FA882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BD727A8" w14:textId="03621F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79ECFFC8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9E4566D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7D4541D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Deštná</w:t>
            </w:r>
          </w:p>
        </w:tc>
        <w:tc>
          <w:tcPr>
            <w:tcW w:w="730" w:type="dxa"/>
            <w:noWrap/>
            <w:hideMark/>
          </w:tcPr>
          <w:p w14:paraId="67AB9F12" w14:textId="7117B53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3E025AC5" w14:textId="1930C83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B60FA40" w14:textId="41CE56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26D5C6A" w14:textId="0A1B6DE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87F2F64" w14:textId="1AC5E85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249E3D9" w14:textId="779CDEF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7B6D179" w14:textId="27E5D5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B8F0066" w14:textId="18C8640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0F2331" w14:textId="79B7580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7C5FC58" w14:textId="06D2E1B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16EAB64" w14:textId="5537356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DB1D2B4" w14:textId="5221B11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CCCCEB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41D906F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D3ABC6E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Dlouhá Lhota</w:t>
            </w:r>
          </w:p>
        </w:tc>
        <w:tc>
          <w:tcPr>
            <w:tcW w:w="730" w:type="dxa"/>
            <w:noWrap/>
            <w:hideMark/>
          </w:tcPr>
          <w:p w14:paraId="615B9416" w14:textId="3FD750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14CFED0" w14:textId="7093E2D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1D83DD7" w14:textId="4B1AEC4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FC9377F" w14:textId="022F912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562ED8A" w14:textId="4682647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0F3F77EA" w14:textId="49DAA2A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0E80901" w14:textId="02E657E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0AE194C" w14:textId="6DD8997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20D3959" w14:textId="5F60008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05DE2C5" w14:textId="0A721DC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5CD19ECB" w14:textId="0198CE6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0C5BC11" w14:textId="0BD895D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5958E8E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82303BF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25371F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Dolní Lhota</w:t>
            </w:r>
          </w:p>
        </w:tc>
        <w:tc>
          <w:tcPr>
            <w:tcW w:w="730" w:type="dxa"/>
            <w:noWrap/>
            <w:hideMark/>
          </w:tcPr>
          <w:p w14:paraId="164786FE" w14:textId="0353429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51128096" w14:textId="79E4014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DDBCAD1" w14:textId="527CEDC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40082FB" w14:textId="48E6515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2AD7C80" w14:textId="7FD462D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748DFF82" w14:textId="08D45B8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690033C" w14:textId="765831D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DD8C294" w14:textId="40202B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FAD80EE" w14:textId="5A961D6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380A26" w14:textId="2609ED8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66EA058E" w14:textId="07730FB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AE409CE" w14:textId="70C1A25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293B7C0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2EC6B58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2DEDEFF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Dolní Smržov</w:t>
            </w:r>
          </w:p>
        </w:tc>
        <w:tc>
          <w:tcPr>
            <w:tcW w:w="730" w:type="dxa"/>
            <w:noWrap/>
            <w:hideMark/>
          </w:tcPr>
          <w:p w14:paraId="3B1D8FD0" w14:textId="49F3107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822FAB9" w14:textId="64890E8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0F98C15" w14:textId="4AE3FE7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07FEBA7" w14:textId="47BFF1B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6804068" w14:textId="4BC88D9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133AE58" w14:textId="74847AC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6B45AA1" w14:textId="0B39560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005CBA6" w14:textId="600223A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9626E21" w14:textId="11D65A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027C521" w14:textId="6305431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0C22E00" w14:textId="5F0D5BC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6B7386" w14:textId="4C54072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85C7EF0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A120C36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16B66B5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Drnovice (BK)</w:t>
            </w:r>
          </w:p>
        </w:tc>
        <w:tc>
          <w:tcPr>
            <w:tcW w:w="730" w:type="dxa"/>
            <w:noWrap/>
            <w:hideMark/>
          </w:tcPr>
          <w:p w14:paraId="20500798" w14:textId="7E0862C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394023E4" w14:textId="3D58453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CADBB37" w14:textId="618D885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FF42191" w14:textId="508CC47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3B8A9CB" w14:textId="14FD10C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597" w:type="dxa"/>
            <w:noWrap/>
            <w:hideMark/>
          </w:tcPr>
          <w:p w14:paraId="4E569CB9" w14:textId="3A8EBBD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6BC74616" w14:textId="0D4F71E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6D8B4E0" w14:textId="6093C84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29FCB04" w14:textId="28DFAF3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73C49E5" w14:textId="699E5E0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EEBB02E" w14:textId="03B1EE0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2D2B451" w14:textId="7AB537A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FB1005" w:rsidRPr="00035123" w14:paraId="478D3711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F7E8C3D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4D6CBD7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Habrůvka</w:t>
            </w:r>
          </w:p>
        </w:tc>
        <w:tc>
          <w:tcPr>
            <w:tcW w:w="730" w:type="dxa"/>
            <w:noWrap/>
            <w:hideMark/>
          </w:tcPr>
          <w:p w14:paraId="5F56BC1D" w14:textId="27FEC7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730" w:type="dxa"/>
            <w:noWrap/>
            <w:hideMark/>
          </w:tcPr>
          <w:p w14:paraId="1D7B898A" w14:textId="20D1490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7584747" w14:textId="2EBC8A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0B347F6" w14:textId="5F2499A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8DC61AF" w14:textId="161665D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3,4</w:t>
            </w:r>
          </w:p>
        </w:tc>
        <w:tc>
          <w:tcPr>
            <w:tcW w:w="597" w:type="dxa"/>
            <w:noWrap/>
            <w:hideMark/>
          </w:tcPr>
          <w:p w14:paraId="399C750E" w14:textId="7CCE4BA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4243707A" w14:textId="46A2D1F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03EE2B8" w14:textId="782EE2E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78C83FB" w14:textId="7E31480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4B03DE6" w14:textId="142722A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1" w:type="dxa"/>
            <w:noWrap/>
            <w:hideMark/>
          </w:tcPr>
          <w:p w14:paraId="58439B5C" w14:textId="3B4FCE1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4AC0D76" w14:textId="2797355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7C2D69A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F8660CB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13C088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736701">
              <w:rPr>
                <w:rFonts w:ascii="Calibri" w:hAnsi="Calibri" w:cs="Calibri"/>
                <w:sz w:val="16"/>
                <w:szCs w:val="16"/>
              </w:rPr>
              <w:t>Hodonín  (BK</w:t>
            </w:r>
            <w:proofErr w:type="gramEnd"/>
            <w:r w:rsidRPr="00736701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730" w:type="dxa"/>
            <w:noWrap/>
            <w:hideMark/>
          </w:tcPr>
          <w:p w14:paraId="671F6F57" w14:textId="722CBC5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730" w:type="dxa"/>
            <w:noWrap/>
            <w:hideMark/>
          </w:tcPr>
          <w:p w14:paraId="3BFF5012" w14:textId="2EA689F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CAF98DB" w14:textId="3749413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87ECFE" w14:textId="3663D0F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49B812D" w14:textId="62FFDD6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CB757F7" w14:textId="469DE47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0B6768D" w14:textId="3AA2250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2EEAE33" w14:textId="5E3BBF1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99DD676" w14:textId="077B904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7393C84" w14:textId="1029C1A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1" w:type="dxa"/>
            <w:noWrap/>
            <w:hideMark/>
          </w:tcPr>
          <w:p w14:paraId="79D37103" w14:textId="43BA59F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FA370DB" w14:textId="2034A95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769F62A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53A5127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948352F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Holešín</w:t>
            </w:r>
            <w:proofErr w:type="spellEnd"/>
          </w:p>
        </w:tc>
        <w:tc>
          <w:tcPr>
            <w:tcW w:w="730" w:type="dxa"/>
            <w:noWrap/>
            <w:hideMark/>
          </w:tcPr>
          <w:p w14:paraId="422D3B31" w14:textId="6E8DE60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730" w:type="dxa"/>
            <w:noWrap/>
            <w:hideMark/>
          </w:tcPr>
          <w:p w14:paraId="5C44AEF3" w14:textId="56C3DC2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51F88C8C" w14:textId="27350C8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734C2C2" w14:textId="6C33C40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E205588" w14:textId="1252E7B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597" w:type="dxa"/>
            <w:noWrap/>
            <w:hideMark/>
          </w:tcPr>
          <w:p w14:paraId="497E2011" w14:textId="5667223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6A107F7" w14:textId="01ABC11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ABB55C3" w14:textId="18D9162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FD5FB2C" w14:textId="78A0D9D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F119EF3" w14:textId="257C96C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20BB38F" w14:textId="20BEA22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35F44247" w14:textId="739A0B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7521387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B9877BC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33643D6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Horní Lhota</w:t>
            </w:r>
          </w:p>
        </w:tc>
        <w:tc>
          <w:tcPr>
            <w:tcW w:w="730" w:type="dxa"/>
            <w:noWrap/>
            <w:hideMark/>
          </w:tcPr>
          <w:p w14:paraId="53D528BB" w14:textId="701E3D7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33886C6C" w14:textId="77037E4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3B43797" w14:textId="095B3C3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C552DB" w14:textId="1ACC2D1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085B79" w14:textId="169088C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0FAA087A" w14:textId="0A6BA14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913E9CB" w14:textId="333243A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BFCD06F" w14:textId="7AC14B8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CD51B4D" w14:textId="51F8CF0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6851ECE" w14:textId="7669879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BFBA9C4" w14:textId="011E3AF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AC9162" w14:textId="6840089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53DA29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2C3DAFD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EB4F78C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Horní Poříčí</w:t>
            </w:r>
          </w:p>
        </w:tc>
        <w:tc>
          <w:tcPr>
            <w:tcW w:w="730" w:type="dxa"/>
            <w:noWrap/>
            <w:hideMark/>
          </w:tcPr>
          <w:p w14:paraId="2F899552" w14:textId="46882BC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4C322E26" w14:textId="3E1ED1A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C214CF5" w14:textId="1E487A9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4923515" w14:textId="16524DE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80B5DEA" w14:textId="2E6D874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597" w:type="dxa"/>
            <w:noWrap/>
            <w:hideMark/>
          </w:tcPr>
          <w:p w14:paraId="471EBA71" w14:textId="7E54C1E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0E35221" w14:textId="715318F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BD25DA2" w14:textId="317953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05ED8AF" w14:textId="11B026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1AB85D6" w14:textId="7D59920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7C3A0CD9" w14:textId="7E071C4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A0BE42E" w14:textId="7C27F49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F95C8A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8932137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F6E3B2F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Chlum</w:t>
            </w:r>
          </w:p>
        </w:tc>
        <w:tc>
          <w:tcPr>
            <w:tcW w:w="730" w:type="dxa"/>
            <w:noWrap/>
            <w:hideMark/>
          </w:tcPr>
          <w:p w14:paraId="02E14BD3" w14:textId="306A2B0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82697A6" w14:textId="229F178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B94856A" w14:textId="1D845EB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BCEF047" w14:textId="210A267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CE4932F" w14:textId="5F6E0FC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7EF3F2D" w14:textId="574E181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5777AB" w14:textId="744E66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6969830" w14:textId="7CC16A4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A5944B3" w14:textId="74BECE3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DAD6A01" w14:textId="3CF17D9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0C8A68C" w14:textId="0FC8DC1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CA9F7D7" w14:textId="4BB4366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7E9E5B9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0406477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15AC943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Chrudichromy</w:t>
            </w:r>
          </w:p>
        </w:tc>
        <w:tc>
          <w:tcPr>
            <w:tcW w:w="730" w:type="dxa"/>
            <w:noWrap/>
            <w:hideMark/>
          </w:tcPr>
          <w:p w14:paraId="52E7EEFD" w14:textId="0E78C59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26C82FB6" w14:textId="42F0923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8DB1DC0" w14:textId="127D8BE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9113747" w14:textId="553C596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482612D" w14:textId="3978653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78D6F900" w14:textId="5C1C1B0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A1B664A" w14:textId="1709AA5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830174D" w14:textId="381C220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7FAA676" w14:textId="1A9D3D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5D0CD44" w14:textId="7C28C2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65F7FB9" w14:textId="2D406A1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8B3A3C3" w14:textId="5A8C472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9BDF04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C2C6AF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F10B86F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Jabloňany</w:t>
            </w:r>
          </w:p>
        </w:tc>
        <w:tc>
          <w:tcPr>
            <w:tcW w:w="730" w:type="dxa"/>
            <w:noWrap/>
            <w:hideMark/>
          </w:tcPr>
          <w:p w14:paraId="6F805C54" w14:textId="3850DD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730" w:type="dxa"/>
            <w:noWrap/>
            <w:hideMark/>
          </w:tcPr>
          <w:p w14:paraId="2A62F2D6" w14:textId="395A41A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10ABA02" w14:textId="1FB489B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8EB666" w14:textId="5143882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4F8081A" w14:textId="09DA1A3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597" w:type="dxa"/>
            <w:noWrap/>
            <w:hideMark/>
          </w:tcPr>
          <w:p w14:paraId="0A5B84E5" w14:textId="332FE55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7406088D" w14:textId="42ACB54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682EE61" w14:textId="32B32EE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7FFBB1C" w14:textId="053DD0B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B9D9AA" w14:textId="0947630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1" w:type="dxa"/>
            <w:noWrap/>
            <w:hideMark/>
          </w:tcPr>
          <w:p w14:paraId="0CE04D51" w14:textId="75318A9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402C7F6" w14:textId="393893D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</w:tr>
      <w:tr w:rsidR="00FB1005" w:rsidRPr="00035123" w14:paraId="15CBCC49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6B87BD6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E738D9E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Jasinov</w:t>
            </w:r>
            <w:proofErr w:type="spellEnd"/>
          </w:p>
        </w:tc>
        <w:tc>
          <w:tcPr>
            <w:tcW w:w="730" w:type="dxa"/>
            <w:noWrap/>
            <w:hideMark/>
          </w:tcPr>
          <w:p w14:paraId="720CCE2C" w14:textId="782B5B5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04E5DC6" w14:textId="119835E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970756F" w14:textId="19B8A8A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A55EA95" w14:textId="1A9EC55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D152602" w14:textId="6190CAC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597" w:type="dxa"/>
            <w:noWrap/>
            <w:hideMark/>
          </w:tcPr>
          <w:p w14:paraId="7F5FBFF6" w14:textId="7B2ED02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7544B23" w14:textId="298A729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7D3407B" w14:textId="42DE3E6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5D5C18" w14:textId="5A38DE9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EA2BB0A" w14:textId="42036B6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3EE62EC" w14:textId="5B61E9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B55CDFA" w14:textId="3FBD363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7917B1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668C58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C6F21BD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Jestřebí</w:t>
            </w:r>
          </w:p>
        </w:tc>
        <w:tc>
          <w:tcPr>
            <w:tcW w:w="730" w:type="dxa"/>
            <w:noWrap/>
            <w:hideMark/>
          </w:tcPr>
          <w:p w14:paraId="0E6E2B00" w14:textId="01A87F9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33746296" w14:textId="2DD9B6F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12F6E831" w14:textId="06BE43C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5364F28" w14:textId="6E35FA2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F878394" w14:textId="098B4C1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597" w:type="dxa"/>
            <w:noWrap/>
            <w:hideMark/>
          </w:tcPr>
          <w:p w14:paraId="7CCF9AA1" w14:textId="4ADB223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36C18D6" w14:textId="5BD210C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5019772" w14:textId="0630B22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91BB1C0" w14:textId="3B4151E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67EFB93" w14:textId="3D79B85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08614AA" w14:textId="145E69A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2D38492" w14:textId="0C4CE9C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73B353A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32C78C6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C223D15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Kateřina</w:t>
            </w:r>
          </w:p>
        </w:tc>
        <w:tc>
          <w:tcPr>
            <w:tcW w:w="730" w:type="dxa"/>
            <w:noWrap/>
            <w:hideMark/>
          </w:tcPr>
          <w:p w14:paraId="188E0E3F" w14:textId="1ACDD5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1CC54288" w14:textId="769686A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696255C" w14:textId="2AF2799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9241EF9" w14:textId="2651008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9C52D84" w14:textId="48F680E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597" w:type="dxa"/>
            <w:noWrap/>
            <w:hideMark/>
          </w:tcPr>
          <w:p w14:paraId="7C7012D7" w14:textId="259F05F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28FC5E7" w14:textId="2FE4C94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0A81C3E" w14:textId="4F499DA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C502A9A" w14:textId="567893A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A7F12A3" w14:textId="157BAA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07FAD601" w14:textId="36E1C27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CF08F39" w14:textId="026B831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97927A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19CEE42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C6D23A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Kladoruby</w:t>
            </w:r>
            <w:proofErr w:type="spellEnd"/>
          </w:p>
        </w:tc>
        <w:tc>
          <w:tcPr>
            <w:tcW w:w="730" w:type="dxa"/>
            <w:noWrap/>
            <w:hideMark/>
          </w:tcPr>
          <w:p w14:paraId="41FCC688" w14:textId="4A21706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9593097" w14:textId="18CE458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DA9DAE3" w14:textId="3BBD3F7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83EFBA0" w14:textId="14FA72F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347F5B4" w14:textId="5A7503A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6AA9C64A" w14:textId="185370D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E29052A" w14:textId="10A526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6B7CE89" w14:textId="10E6C1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47B3309" w14:textId="053CF7C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561D53B" w14:textId="128A7CB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753E2706" w14:textId="2617770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C6C1547" w14:textId="5D6635F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DBF312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7F1EF15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76DB6D1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Klepačov</w:t>
            </w:r>
            <w:proofErr w:type="spellEnd"/>
          </w:p>
        </w:tc>
        <w:tc>
          <w:tcPr>
            <w:tcW w:w="730" w:type="dxa"/>
            <w:noWrap/>
            <w:hideMark/>
          </w:tcPr>
          <w:p w14:paraId="770B66FC" w14:textId="50BB00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730" w:type="dxa"/>
            <w:noWrap/>
            <w:hideMark/>
          </w:tcPr>
          <w:p w14:paraId="0B7AC371" w14:textId="2B70DB3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FA87D1F" w14:textId="07F20BB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DD4FB81" w14:textId="0AE87AF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EC17DC5" w14:textId="2F0366C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3,4</w:t>
            </w:r>
          </w:p>
        </w:tc>
        <w:tc>
          <w:tcPr>
            <w:tcW w:w="597" w:type="dxa"/>
            <w:noWrap/>
            <w:hideMark/>
          </w:tcPr>
          <w:p w14:paraId="1002DCCA" w14:textId="3164570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8DCEC5A" w14:textId="3AF7C9E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E6410AA" w14:textId="0E2269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FE006AD" w14:textId="5DC1E2F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606CE82C" w14:textId="55898E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1" w:type="dxa"/>
            <w:noWrap/>
            <w:hideMark/>
          </w:tcPr>
          <w:p w14:paraId="4D13CB35" w14:textId="5AF13F9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B678753" w14:textId="26E49DE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FB1005" w:rsidRPr="00035123" w14:paraId="5CB47FE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ACE63C3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AD61690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Kněževes</w:t>
            </w:r>
          </w:p>
        </w:tc>
        <w:tc>
          <w:tcPr>
            <w:tcW w:w="730" w:type="dxa"/>
            <w:noWrap/>
            <w:hideMark/>
          </w:tcPr>
          <w:p w14:paraId="322C93A4" w14:textId="7DA24B5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328C1D5" w14:textId="159B766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DA0FE9D" w14:textId="63F8388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454BF27" w14:textId="6F6B23E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2360738" w14:textId="58F67ED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DBFD732" w14:textId="7B7277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3AF6990" w14:textId="27EB937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B718F55" w14:textId="01FA9D7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947770" w14:textId="23A1DC4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0B6C912" w14:textId="0E5DAEC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F4C9905" w14:textId="2E908C6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973AB7" w14:textId="3BBA800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0B4D6CF" w14:textId="77777777" w:rsidTr="00FB10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 w:val="restart"/>
            <w:shd w:val="clear" w:color="auto" w:fill="190D55"/>
            <w:noWrap/>
            <w:hideMark/>
          </w:tcPr>
          <w:p w14:paraId="139ACF41" w14:textId="369A9044" w:rsidR="00FB1005" w:rsidRPr="00407BF8" w:rsidRDefault="00FB1005" w:rsidP="00FB10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/>
                <w:color w:val="FFFFFF" w:themeColor="background1"/>
                <w:sz w:val="16"/>
                <w:szCs w:val="16"/>
              </w:rPr>
              <w:lastRenderedPageBreak/>
              <w:t>JPO V</w:t>
            </w:r>
          </w:p>
        </w:tc>
        <w:tc>
          <w:tcPr>
            <w:tcW w:w="1701" w:type="dxa"/>
            <w:noWrap/>
            <w:vAlign w:val="bottom"/>
            <w:hideMark/>
          </w:tcPr>
          <w:p w14:paraId="350DB566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Knínice</w:t>
            </w:r>
          </w:p>
        </w:tc>
        <w:tc>
          <w:tcPr>
            <w:tcW w:w="730" w:type="dxa"/>
            <w:noWrap/>
            <w:hideMark/>
          </w:tcPr>
          <w:p w14:paraId="69F4DA27" w14:textId="244C21B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161EAAC" w14:textId="4B043BA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474C6E3" w14:textId="7C4F722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EFEDCCA" w14:textId="27A3505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269018F" w14:textId="15E6D26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16D8C11" w14:textId="08C764A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2A315BB" w14:textId="54ADF2E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585918F" w14:textId="5A32958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02DEC1A" w14:textId="55C90A5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CC74A0E" w14:textId="069DAD2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470E629" w14:textId="78E5D5C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A3A7C06" w14:textId="527C9DC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E5C0C2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4A19ADD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6BEFE0D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Kochov</w:t>
            </w:r>
            <w:proofErr w:type="spellEnd"/>
          </w:p>
        </w:tc>
        <w:tc>
          <w:tcPr>
            <w:tcW w:w="730" w:type="dxa"/>
            <w:noWrap/>
            <w:hideMark/>
          </w:tcPr>
          <w:p w14:paraId="18253CF9" w14:textId="4E24334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67A0E6DC" w14:textId="2533FB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2C56DED" w14:textId="1224EC1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16D513" w14:textId="11D797D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5F8E152" w14:textId="29629E9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37E8A8BB" w14:textId="6ABC388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39DF2A2" w14:textId="59EEC83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D7235DA" w14:textId="1D4674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188AF8E" w14:textId="3DCCEF8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3C3BFBE" w14:textId="1F80ACF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79F97E5" w14:textId="0D48CE3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092E4B0" w14:textId="026E76F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AEF99F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C4A1FCE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2B32F87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Korbelova Lhota</w:t>
            </w:r>
          </w:p>
        </w:tc>
        <w:tc>
          <w:tcPr>
            <w:tcW w:w="730" w:type="dxa"/>
            <w:noWrap/>
            <w:hideMark/>
          </w:tcPr>
          <w:p w14:paraId="6F331419" w14:textId="58139E6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1596FCEB" w14:textId="10536A4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C718455" w14:textId="72930F9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9EE9D3B" w14:textId="100D90B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2128693" w14:textId="1CCDBA2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3BC17A56" w14:textId="01839FB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87F1348" w14:textId="5EE7EF2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E136310" w14:textId="1F47125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8CC0F3E" w14:textId="681F8C7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7717A5D" w14:textId="35195A4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7702E83" w14:textId="72C5081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5B4FA34" w14:textId="412606A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AEAE68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4F1B8E6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84F1D2F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Kořenec</w:t>
            </w:r>
          </w:p>
        </w:tc>
        <w:tc>
          <w:tcPr>
            <w:tcW w:w="730" w:type="dxa"/>
            <w:noWrap/>
            <w:hideMark/>
          </w:tcPr>
          <w:p w14:paraId="2E1F4E72" w14:textId="46F32AD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730" w:type="dxa"/>
            <w:noWrap/>
            <w:hideMark/>
          </w:tcPr>
          <w:p w14:paraId="02113200" w14:textId="59D1255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68B7E185" w14:textId="6A1C697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1539C02" w14:textId="29C805B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F94F0C3" w14:textId="490C782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597" w:type="dxa"/>
            <w:noWrap/>
            <w:hideMark/>
          </w:tcPr>
          <w:p w14:paraId="7FE54260" w14:textId="6DFF975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9305F67" w14:textId="6808B39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FC8B613" w14:textId="53A0B96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1FDF7EF" w14:textId="7AF7755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71D3736" w14:textId="420E888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1" w:type="dxa"/>
            <w:noWrap/>
            <w:hideMark/>
          </w:tcPr>
          <w:p w14:paraId="06DBCC9E" w14:textId="735440B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39458422" w14:textId="05CC76F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28871C4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09A4AE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A38E19B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Kotvrdovice</w:t>
            </w:r>
          </w:p>
        </w:tc>
        <w:tc>
          <w:tcPr>
            <w:tcW w:w="730" w:type="dxa"/>
            <w:noWrap/>
            <w:hideMark/>
          </w:tcPr>
          <w:p w14:paraId="1333AEAF" w14:textId="1799763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730" w:type="dxa"/>
            <w:noWrap/>
            <w:hideMark/>
          </w:tcPr>
          <w:p w14:paraId="40C12BF7" w14:textId="4BDA652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DC08C01" w14:textId="602DF44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EC7E411" w14:textId="0081EE8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5855AFD" w14:textId="6166FDE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597" w:type="dxa"/>
            <w:noWrap/>
            <w:hideMark/>
          </w:tcPr>
          <w:p w14:paraId="6800444B" w14:textId="525F131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6D48EDC6" w14:textId="492AA26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1D6C0CA" w14:textId="162C03B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6AEC299" w14:textId="68E5F62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96C50C8" w14:textId="0C9CDFA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1" w:type="dxa"/>
            <w:noWrap/>
            <w:hideMark/>
          </w:tcPr>
          <w:p w14:paraId="0B63E366" w14:textId="4A93112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2177243" w14:textId="715E1DD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</w:tr>
      <w:tr w:rsidR="00FB1005" w:rsidRPr="00035123" w14:paraId="3C66F1A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254A283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3EB69CF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Kozárov</w:t>
            </w:r>
          </w:p>
        </w:tc>
        <w:tc>
          <w:tcPr>
            <w:tcW w:w="730" w:type="dxa"/>
            <w:noWrap/>
            <w:hideMark/>
          </w:tcPr>
          <w:p w14:paraId="59470B74" w14:textId="50469AE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158F5881" w14:textId="2575226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7430DE7" w14:textId="3F57640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27923DF" w14:textId="701908C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61EA65" w14:textId="6F3DEF4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7369E9FF" w14:textId="5493A30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142DC83" w14:textId="15545D8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D12779D" w14:textId="6C364F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8839CB4" w14:textId="2D38D9C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C1F50A0" w14:textId="2F0BD15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864DC8D" w14:textId="0F6800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06DB934" w14:textId="39E8F11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A94571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450A380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49D4290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Krasová</w:t>
            </w:r>
          </w:p>
        </w:tc>
        <w:tc>
          <w:tcPr>
            <w:tcW w:w="730" w:type="dxa"/>
            <w:noWrap/>
            <w:hideMark/>
          </w:tcPr>
          <w:p w14:paraId="100F58B8" w14:textId="3DE65F9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730" w:type="dxa"/>
            <w:noWrap/>
            <w:hideMark/>
          </w:tcPr>
          <w:p w14:paraId="37CB4C7B" w14:textId="25A68BE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D41E906" w14:textId="42516CA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4953298" w14:textId="02F0AA8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AC2B986" w14:textId="1BB48A5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2,4</w:t>
            </w:r>
          </w:p>
        </w:tc>
        <w:tc>
          <w:tcPr>
            <w:tcW w:w="597" w:type="dxa"/>
            <w:noWrap/>
            <w:hideMark/>
          </w:tcPr>
          <w:p w14:paraId="7B542E61" w14:textId="598C9A4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784443C" w14:textId="1FF45DF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83A9B85" w14:textId="258848D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B6D2278" w14:textId="4C2F460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D037AE" w14:textId="220CD16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81" w:type="dxa"/>
            <w:noWrap/>
            <w:hideMark/>
          </w:tcPr>
          <w:p w14:paraId="42F4B8C5" w14:textId="57AD659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1613E00" w14:textId="5C278BD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</w:tr>
      <w:tr w:rsidR="00FB1005" w:rsidRPr="00035123" w14:paraId="4DCBD99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7DD3BE9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D50227A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Krhov</w:t>
            </w:r>
          </w:p>
        </w:tc>
        <w:tc>
          <w:tcPr>
            <w:tcW w:w="730" w:type="dxa"/>
            <w:noWrap/>
            <w:hideMark/>
          </w:tcPr>
          <w:p w14:paraId="46476B13" w14:textId="44F0702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3CE3A00E" w14:textId="0CB0315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37FFF00" w14:textId="43111AC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66422B" w14:textId="26317DE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E055B0A" w14:textId="7D48940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3E826C4B" w14:textId="6D44B9E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C815509" w14:textId="705DAD4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A8014C" w14:textId="5CDBDA2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046C84E" w14:textId="79BED5D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67F3061" w14:textId="13EC94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86FBD20" w14:textId="3EDF97F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1B73DD4" w14:textId="5981190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0B8F26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0682F95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7F62EE9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Křetín</w:t>
            </w:r>
          </w:p>
        </w:tc>
        <w:tc>
          <w:tcPr>
            <w:tcW w:w="730" w:type="dxa"/>
            <w:noWrap/>
            <w:hideMark/>
          </w:tcPr>
          <w:p w14:paraId="1A727AF0" w14:textId="46BCF5E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34E2F7F2" w14:textId="07AA145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24EBF95" w14:textId="3FD4E43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218613E" w14:textId="07620BB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573E27" w14:textId="414FDD4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597" w:type="dxa"/>
            <w:noWrap/>
            <w:hideMark/>
          </w:tcPr>
          <w:p w14:paraId="59F8123E" w14:textId="7EE54CA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CE0B795" w14:textId="33BDB6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3EF878C" w14:textId="7824D6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72FFD72" w14:textId="3526780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71AD45C" w14:textId="1D736D6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7B518E02" w14:textId="36C4613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2C1D299" w14:textId="1B0DC7A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3B180F3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2382373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EB4CEF1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Křtěnov</w:t>
            </w:r>
          </w:p>
        </w:tc>
        <w:tc>
          <w:tcPr>
            <w:tcW w:w="730" w:type="dxa"/>
            <w:noWrap/>
            <w:hideMark/>
          </w:tcPr>
          <w:p w14:paraId="6973B70F" w14:textId="4E6AA06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742AD8B" w14:textId="3E22346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40860F8" w14:textId="29CF042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07D0222" w14:textId="7986611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6C78587" w14:textId="369B313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F5A6835" w14:textId="01E79D0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A5C883B" w14:textId="3E7D35C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AE30425" w14:textId="7FC2F64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222C893" w14:textId="6640FD6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B756DAB" w14:textId="5DE3B8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2FD10CA" w14:textId="204DA77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179DCCB" w14:textId="6B675D2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242B6B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50BB487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D19694C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Křtiny</w:t>
            </w:r>
          </w:p>
        </w:tc>
        <w:tc>
          <w:tcPr>
            <w:tcW w:w="730" w:type="dxa"/>
            <w:noWrap/>
            <w:hideMark/>
          </w:tcPr>
          <w:p w14:paraId="62E962AC" w14:textId="574CEB0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730" w:type="dxa"/>
            <w:noWrap/>
            <w:hideMark/>
          </w:tcPr>
          <w:p w14:paraId="2E7B4710" w14:textId="0BE123D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A61FDD7" w14:textId="2C84754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C53F075" w14:textId="10E306E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B3C79B1" w14:textId="7A031B2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597" w:type="dxa"/>
            <w:noWrap/>
            <w:hideMark/>
          </w:tcPr>
          <w:p w14:paraId="4A155630" w14:textId="6920748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2F9855F1" w14:textId="63E97CB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225C49D" w14:textId="6FBA12C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DF46823" w14:textId="71E7E0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44C1442" w14:textId="78B39F6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1" w:type="dxa"/>
            <w:noWrap/>
            <w:hideMark/>
          </w:tcPr>
          <w:p w14:paraId="15B1F707" w14:textId="2204095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75E9338" w14:textId="43B6C36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76EDB4D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4686F7C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589BC30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Kulířov</w:t>
            </w:r>
          </w:p>
        </w:tc>
        <w:tc>
          <w:tcPr>
            <w:tcW w:w="730" w:type="dxa"/>
            <w:noWrap/>
            <w:hideMark/>
          </w:tcPr>
          <w:p w14:paraId="40057CF7" w14:textId="35C1852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2D97EF91" w14:textId="34B1C03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8CE4D5E" w14:textId="45D28EA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D7AD1C2" w14:textId="43ADC51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BCDEBAC" w14:textId="63CA0C8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597" w:type="dxa"/>
            <w:noWrap/>
            <w:hideMark/>
          </w:tcPr>
          <w:p w14:paraId="35D70A6A" w14:textId="541E08A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5B751B0" w14:textId="34FDFFF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4C583DC" w14:textId="202ED7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8606E3C" w14:textId="2CF0BA3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671A912" w14:textId="06D43CC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1" w:type="dxa"/>
            <w:noWrap/>
            <w:hideMark/>
          </w:tcPr>
          <w:p w14:paraId="116FF700" w14:textId="3DED69C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F637E37" w14:textId="6F76200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2FF251A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83F39B4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C957EA3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Kunčina Ves</w:t>
            </w:r>
          </w:p>
        </w:tc>
        <w:tc>
          <w:tcPr>
            <w:tcW w:w="730" w:type="dxa"/>
            <w:noWrap/>
            <w:hideMark/>
          </w:tcPr>
          <w:p w14:paraId="1E2821A9" w14:textId="1A37DD8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04A02032" w14:textId="6FEF116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DFFE2CD" w14:textId="21531E2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CAC94A3" w14:textId="0691231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3CEF399" w14:textId="3A1B5C3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564323C" w14:textId="7E80816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FE8192A" w14:textId="799FC55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61A3348" w14:textId="4EDFB07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62E0E87" w14:textId="7198EA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FEFFB74" w14:textId="5E6AF5F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48E63A4" w14:textId="3CD6ECB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5913D89" w14:textId="7A169E9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FC1CC4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E33B6A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0F23075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Kunice</w:t>
            </w:r>
          </w:p>
        </w:tc>
        <w:tc>
          <w:tcPr>
            <w:tcW w:w="730" w:type="dxa"/>
            <w:noWrap/>
            <w:hideMark/>
          </w:tcPr>
          <w:p w14:paraId="0639B6A0" w14:textId="0EAACB3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6F1FBB7D" w14:textId="4B03692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F68A06C" w14:textId="6653EA4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DF2C5E" w14:textId="36DC072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BB609E3" w14:textId="104563F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31A606FB" w14:textId="314087C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966A9E5" w14:textId="3AF88CD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2908073" w14:textId="0FD42D4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C9C6F79" w14:textId="6EC1CF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86D81E7" w14:textId="581EA96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C1D3896" w14:textId="15E1D3E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81098C6" w14:textId="64DE3A4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572C517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8C7A727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E643C56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Kuničky</w:t>
            </w:r>
          </w:p>
        </w:tc>
        <w:tc>
          <w:tcPr>
            <w:tcW w:w="730" w:type="dxa"/>
            <w:noWrap/>
            <w:hideMark/>
          </w:tcPr>
          <w:p w14:paraId="166B9FCA" w14:textId="7EAD64C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39DDB544" w14:textId="6B21F8A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97FC3FA" w14:textId="75CEDBF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58E123C" w14:textId="6F60449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65E350E" w14:textId="554D117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597" w:type="dxa"/>
            <w:noWrap/>
            <w:hideMark/>
          </w:tcPr>
          <w:p w14:paraId="572628D6" w14:textId="3F2DFF2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DF96FE8" w14:textId="74AA457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5471324" w14:textId="53171C1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2B6094B" w14:textId="6B58011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C8F6B71" w14:textId="4BCFC51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2519CF27" w14:textId="5A2C95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A2CE3CE" w14:textId="6857F6A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57B072E0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A3E373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FD84166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Lazinov</w:t>
            </w:r>
          </w:p>
        </w:tc>
        <w:tc>
          <w:tcPr>
            <w:tcW w:w="730" w:type="dxa"/>
            <w:noWrap/>
            <w:hideMark/>
          </w:tcPr>
          <w:p w14:paraId="46519D6D" w14:textId="2FD11E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4411415A" w14:textId="2527390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50502F8" w14:textId="105BD71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C4FC5CE" w14:textId="4372F83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641DEA" w14:textId="0E10554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7ADC8F0B" w14:textId="4A4F1C8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A688EB5" w14:textId="6C11B75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8379D62" w14:textId="41BC92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89D742C" w14:textId="7E98A4A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B7E7EF9" w14:textId="1EA1840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7ED9D8C4" w14:textId="65746F7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65DCDE5" w14:textId="233FED5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1CD9067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733ED6B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E27E6E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Lažánky (BK)</w:t>
            </w:r>
          </w:p>
        </w:tc>
        <w:tc>
          <w:tcPr>
            <w:tcW w:w="730" w:type="dxa"/>
            <w:noWrap/>
            <w:hideMark/>
          </w:tcPr>
          <w:p w14:paraId="2BD12ABE" w14:textId="66F5155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2618F2C" w14:textId="4B9394E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3BE3DC9" w14:textId="3DED766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5527B3" w14:textId="0227013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1E0FC83" w14:textId="2B15872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597" w:type="dxa"/>
            <w:noWrap/>
            <w:hideMark/>
          </w:tcPr>
          <w:p w14:paraId="2F43D215" w14:textId="25CACA7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7DF34B7" w14:textId="0060759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8F62D18" w14:textId="5C9BA42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72CB8AE" w14:textId="376750F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9B59F36" w14:textId="36A939E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7A9B6B5" w14:textId="6C464F2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4D2FA4C" w14:textId="78A168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56AB19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CD98FF8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174F249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Lažany</w:t>
            </w:r>
          </w:p>
        </w:tc>
        <w:tc>
          <w:tcPr>
            <w:tcW w:w="730" w:type="dxa"/>
            <w:noWrap/>
            <w:hideMark/>
          </w:tcPr>
          <w:p w14:paraId="0E7FC885" w14:textId="2D57EA4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573C3C4E" w14:textId="24108CF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3CE259B2" w14:textId="5469C65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297E7F1" w14:textId="479634F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8A9E012" w14:textId="28C7FBA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1805CC03" w14:textId="6A4978D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1704EC8" w14:textId="0C50EE7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C8B1145" w14:textId="626F4EC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E2249E6" w14:textId="6BB1E72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479E17C" w14:textId="017E28B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2CC1F3A" w14:textId="36DA4D3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BD6AAFE" w14:textId="6AA08BB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5384A40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92B7CC4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45E4AA9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Lhota Rapotina</w:t>
            </w:r>
          </w:p>
        </w:tc>
        <w:tc>
          <w:tcPr>
            <w:tcW w:w="730" w:type="dxa"/>
            <w:noWrap/>
            <w:hideMark/>
          </w:tcPr>
          <w:p w14:paraId="60631EF8" w14:textId="1AE4546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55A7E762" w14:textId="6EA8D30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5648BE5" w14:textId="021F87E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D579C3F" w14:textId="0E95503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511DE60" w14:textId="0146CB4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597" w:type="dxa"/>
            <w:noWrap/>
            <w:hideMark/>
          </w:tcPr>
          <w:p w14:paraId="598CD946" w14:textId="347A1CB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B782873" w14:textId="4B822BD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BB48B56" w14:textId="020321F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52279F" w14:textId="37665BF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2C7069C" w14:textId="0209518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8554E4A" w14:textId="1DBFF6A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BA92887" w14:textId="43DB0D3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E15088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2946FA4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38B9FAD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Lipovec</w:t>
            </w:r>
          </w:p>
        </w:tc>
        <w:tc>
          <w:tcPr>
            <w:tcW w:w="730" w:type="dxa"/>
            <w:noWrap/>
            <w:hideMark/>
          </w:tcPr>
          <w:p w14:paraId="0E797310" w14:textId="5F0557E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730" w:type="dxa"/>
            <w:noWrap/>
            <w:hideMark/>
          </w:tcPr>
          <w:p w14:paraId="643FDDAA" w14:textId="5FFC168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127AD16" w14:textId="2410967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A27CECD" w14:textId="5264875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43575F4" w14:textId="047BCC7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61FACAA9" w14:textId="25231F0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6D3D97FF" w14:textId="0DFFFBB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EFD1356" w14:textId="43415A7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DDBB443" w14:textId="419B865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09F6F70" w14:textId="2B24D19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2F831AB1" w14:textId="298F53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3A3CDA5" w14:textId="3CB066D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61B936D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7F44DB4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255AA2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Ludíkov</w:t>
            </w:r>
          </w:p>
        </w:tc>
        <w:tc>
          <w:tcPr>
            <w:tcW w:w="730" w:type="dxa"/>
            <w:noWrap/>
            <w:hideMark/>
          </w:tcPr>
          <w:p w14:paraId="7B6CDFF2" w14:textId="193CF5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730" w:type="dxa"/>
            <w:noWrap/>
            <w:hideMark/>
          </w:tcPr>
          <w:p w14:paraId="1AD841F3" w14:textId="5119F4C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566C4A4" w14:textId="1C1B71D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292BEB8" w14:textId="24BCD78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2AB4520" w14:textId="6A66FC2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597" w:type="dxa"/>
            <w:noWrap/>
            <w:hideMark/>
          </w:tcPr>
          <w:p w14:paraId="0F87C3E2" w14:textId="453B8B5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667264C1" w14:textId="5470A0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D902E08" w14:textId="0696CB5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F42D4A8" w14:textId="3113F2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1E4EC27" w14:textId="2620A1A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1" w:type="dxa"/>
            <w:noWrap/>
            <w:hideMark/>
          </w:tcPr>
          <w:p w14:paraId="364453B5" w14:textId="1D727CE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64C21CA" w14:textId="365AEC4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59F542A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978FA9F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133618E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Malá Lhota</w:t>
            </w:r>
          </w:p>
        </w:tc>
        <w:tc>
          <w:tcPr>
            <w:tcW w:w="730" w:type="dxa"/>
            <w:noWrap/>
            <w:hideMark/>
          </w:tcPr>
          <w:p w14:paraId="3B325C7A" w14:textId="36C27A1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61290A3" w14:textId="60B5D48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143684C" w14:textId="42C3E56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2051674" w14:textId="1DA3146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83B6118" w14:textId="3E9767E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908A06D" w14:textId="6B0BD86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AFF2CBF" w14:textId="4726CA5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A64693D" w14:textId="5EC2ABB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926186F" w14:textId="22E8DDF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5843AE9" w14:textId="430E286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CD4B54A" w14:textId="284630F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73BBE03" w14:textId="149958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B001309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10B8233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18E9D7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Malá Roudka</w:t>
            </w:r>
          </w:p>
        </w:tc>
        <w:tc>
          <w:tcPr>
            <w:tcW w:w="730" w:type="dxa"/>
            <w:noWrap/>
            <w:hideMark/>
          </w:tcPr>
          <w:p w14:paraId="773BCE3F" w14:textId="32F140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4C6435EE" w14:textId="64A6D22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B75CCCB" w14:textId="2642E6D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13E5FB7" w14:textId="4DB129F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EAAC66" w14:textId="4344458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05E49262" w14:textId="267BF1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CD07E76" w14:textId="5C64202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5904BEF" w14:textId="6FAE3FE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BBDEC37" w14:textId="47204B2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01BAC08" w14:textId="70D79B3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0A395A3" w14:textId="245E495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EB042D1" w14:textId="582FB4E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E5096C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CE70235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54C7F19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Mladkov</w:t>
            </w:r>
          </w:p>
        </w:tc>
        <w:tc>
          <w:tcPr>
            <w:tcW w:w="730" w:type="dxa"/>
            <w:noWrap/>
            <w:hideMark/>
          </w:tcPr>
          <w:p w14:paraId="42B4C5BD" w14:textId="41F59D8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2C12AD77" w14:textId="0885F1C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39584D9" w14:textId="5154986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A1651C5" w14:textId="5F74AB8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54BE3B5" w14:textId="14F98D0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0B6B7B63" w14:textId="7BEF76F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5693645" w14:textId="7FAF4C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53BC7A" w14:textId="1BF690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7724BC4" w14:textId="69FF6B1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6D187EE" w14:textId="2DCF2F1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F587441" w14:textId="46F1EA4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F709D54" w14:textId="69A8442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4A94163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4B616E9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899935A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Němčice</w:t>
            </w:r>
          </w:p>
        </w:tc>
        <w:tc>
          <w:tcPr>
            <w:tcW w:w="730" w:type="dxa"/>
            <w:noWrap/>
            <w:hideMark/>
          </w:tcPr>
          <w:p w14:paraId="16B6D211" w14:textId="251ECF2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7EA59F01" w14:textId="275C977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2D1D87C" w14:textId="6EB5EDB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76ACEE9" w14:textId="7E70D24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7908D86" w14:textId="1E67412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597" w:type="dxa"/>
            <w:noWrap/>
            <w:hideMark/>
          </w:tcPr>
          <w:p w14:paraId="1F920F18" w14:textId="37BE8C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159D526" w14:textId="122E6AA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E52ECF2" w14:textId="3A87C7D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E58C719" w14:textId="748BE8C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EDAD2FC" w14:textId="592F58F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5BDD03A2" w14:textId="16ECE78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8E141E1" w14:textId="7E58279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371AFD9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C3E34F9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98335A3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Nýrov</w:t>
            </w:r>
          </w:p>
        </w:tc>
        <w:tc>
          <w:tcPr>
            <w:tcW w:w="730" w:type="dxa"/>
            <w:noWrap/>
            <w:hideMark/>
          </w:tcPr>
          <w:p w14:paraId="29AD6763" w14:textId="485792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730" w:type="dxa"/>
            <w:noWrap/>
            <w:hideMark/>
          </w:tcPr>
          <w:p w14:paraId="7C640B24" w14:textId="1AAA29B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250C5D8A" w14:textId="44B72E6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6D3B8A" w14:textId="032B37B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792171F" w14:textId="73E3BAE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597" w:type="dxa"/>
            <w:noWrap/>
            <w:hideMark/>
          </w:tcPr>
          <w:p w14:paraId="0A8DA8A7" w14:textId="10FCB5E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78BBE78" w14:textId="08FE07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716FD73" w14:textId="3C1F007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806085B" w14:textId="3D0489E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A7B7441" w14:textId="1C7425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6D27E2B6" w14:textId="6BBB214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E315F1F" w14:textId="2A152BB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60B58A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17FF8E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57B93D9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Obora</w:t>
            </w:r>
          </w:p>
        </w:tc>
        <w:tc>
          <w:tcPr>
            <w:tcW w:w="730" w:type="dxa"/>
            <w:noWrap/>
            <w:hideMark/>
          </w:tcPr>
          <w:p w14:paraId="30E3C9F1" w14:textId="4AE59ED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2DC701C9" w14:textId="3E9AFC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69C50B0" w14:textId="01E565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5D05384" w14:textId="6A34ABC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420D827" w14:textId="52A9D13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B112AE9" w14:textId="71C6BDF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CA7DED9" w14:textId="6C2162C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F1CF922" w14:textId="5FC876A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58E6012" w14:textId="03E252D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20880C2" w14:textId="65B2892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B4073BC" w14:textId="3BA14E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2A4C44B" w14:textId="4490AB9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39A45B9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C54A54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6549D5C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Obůrka</w:t>
            </w:r>
          </w:p>
        </w:tc>
        <w:tc>
          <w:tcPr>
            <w:tcW w:w="730" w:type="dxa"/>
            <w:noWrap/>
            <w:hideMark/>
          </w:tcPr>
          <w:p w14:paraId="672597BA" w14:textId="504FCE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283ABB73" w14:textId="2F4BD7C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035EE6F" w14:textId="3C93F5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091959" w14:textId="46D6F93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81E6371" w14:textId="2E6B2B2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597" w:type="dxa"/>
            <w:noWrap/>
            <w:hideMark/>
          </w:tcPr>
          <w:p w14:paraId="20D9C669" w14:textId="420C83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D9D743F" w14:textId="1271172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C818760" w14:textId="65E2437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0335CB2" w14:textId="73DD749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D77E505" w14:textId="537674E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B99A7D1" w14:textId="0A42067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0C7BCD6" w14:textId="6F988CE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5FF67B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15BC298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8452745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Olešná</w:t>
            </w:r>
          </w:p>
        </w:tc>
        <w:tc>
          <w:tcPr>
            <w:tcW w:w="730" w:type="dxa"/>
            <w:noWrap/>
            <w:hideMark/>
          </w:tcPr>
          <w:p w14:paraId="40006B31" w14:textId="1F0068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730" w:type="dxa"/>
            <w:noWrap/>
            <w:hideMark/>
          </w:tcPr>
          <w:p w14:paraId="6B1D0A91" w14:textId="2374922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542B5FB9" w14:textId="32F264F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043093" w14:textId="0C4DDE8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EC82E3F" w14:textId="3742C8D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597" w:type="dxa"/>
            <w:noWrap/>
            <w:hideMark/>
          </w:tcPr>
          <w:p w14:paraId="60A32597" w14:textId="109573F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6DE5F1B0" w14:textId="1322AC7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975D2FE" w14:textId="53F12FF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82C1D09" w14:textId="0653F4D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F62B60A" w14:textId="4E2A37B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1" w:type="dxa"/>
            <w:noWrap/>
            <w:hideMark/>
          </w:tcPr>
          <w:p w14:paraId="48EE7A52" w14:textId="7C8CE3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7FD769B6" w14:textId="1DA889F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2D39789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23B00BF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C985F61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Olomučany</w:t>
            </w:r>
          </w:p>
        </w:tc>
        <w:tc>
          <w:tcPr>
            <w:tcW w:w="730" w:type="dxa"/>
            <w:noWrap/>
            <w:hideMark/>
          </w:tcPr>
          <w:p w14:paraId="1C8FC45D" w14:textId="678E237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730" w:type="dxa"/>
            <w:noWrap/>
            <w:hideMark/>
          </w:tcPr>
          <w:p w14:paraId="526CD922" w14:textId="5CB4085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34D2D3C8" w14:textId="6188B74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7135EC0" w14:textId="7D9411AB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D269CFA" w14:textId="4A5F958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597" w:type="dxa"/>
            <w:noWrap/>
            <w:hideMark/>
          </w:tcPr>
          <w:p w14:paraId="2D6109A0" w14:textId="132EF65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7EBAFAB1" w14:textId="13E1FF7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63041A6" w14:textId="5A033C3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4536621" w14:textId="5F593A1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6E81DE3F" w14:textId="3BACE2F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81" w:type="dxa"/>
            <w:noWrap/>
            <w:hideMark/>
          </w:tcPr>
          <w:p w14:paraId="07380410" w14:textId="2BF6E3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B007FF4" w14:textId="50CF53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</w:tr>
      <w:tr w:rsidR="00FB1005" w:rsidRPr="00035123" w14:paraId="0DA89639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0D37D7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C8009F5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Ostrov u Macochy</w:t>
            </w:r>
          </w:p>
        </w:tc>
        <w:tc>
          <w:tcPr>
            <w:tcW w:w="730" w:type="dxa"/>
            <w:noWrap/>
            <w:hideMark/>
          </w:tcPr>
          <w:p w14:paraId="770AAE6D" w14:textId="7CCAD1F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730" w:type="dxa"/>
            <w:noWrap/>
            <w:hideMark/>
          </w:tcPr>
          <w:p w14:paraId="6FD2952A" w14:textId="0FC04DE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7CB158FA" w14:textId="63E4597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AAF5E3D" w14:textId="649FC64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4BF27E4" w14:textId="10EFC36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6,8</w:t>
            </w:r>
          </w:p>
        </w:tc>
        <w:tc>
          <w:tcPr>
            <w:tcW w:w="597" w:type="dxa"/>
            <w:noWrap/>
            <w:hideMark/>
          </w:tcPr>
          <w:p w14:paraId="646A5EF2" w14:textId="6C3D884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FC95356" w14:textId="60133B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98EF9E3" w14:textId="335A1CA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D1545AC" w14:textId="70503DB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1E808D" w14:textId="44B9619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81" w:type="dxa"/>
            <w:noWrap/>
            <w:hideMark/>
          </w:tcPr>
          <w:p w14:paraId="21364304" w14:textId="54C5288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9B5C739" w14:textId="5BB1E8E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FB1005" w:rsidRPr="00035123" w14:paraId="209D07B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797CB3F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55CEEC1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Pamětice</w:t>
            </w:r>
          </w:p>
        </w:tc>
        <w:tc>
          <w:tcPr>
            <w:tcW w:w="730" w:type="dxa"/>
            <w:noWrap/>
            <w:hideMark/>
          </w:tcPr>
          <w:p w14:paraId="494024CD" w14:textId="4E8BADF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3CD09946" w14:textId="61BCB14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994F33D" w14:textId="7016C5A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24438B6" w14:textId="66121BC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E4077E2" w14:textId="64C5026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597" w:type="dxa"/>
            <w:noWrap/>
            <w:hideMark/>
          </w:tcPr>
          <w:p w14:paraId="2A43E3CF" w14:textId="1B0467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0987335A" w14:textId="5A24DE0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2C9AB2F" w14:textId="1AAF5C2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DB8F95A" w14:textId="1EC046F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C42ABEB" w14:textId="3CDCDF3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4CA0F05" w14:textId="39E9A6D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6AEF295" w14:textId="5AFAECF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73CDB41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33D92D4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C36B45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Prostřední Poříčí</w:t>
            </w:r>
          </w:p>
        </w:tc>
        <w:tc>
          <w:tcPr>
            <w:tcW w:w="730" w:type="dxa"/>
            <w:noWrap/>
            <w:hideMark/>
          </w:tcPr>
          <w:p w14:paraId="49B07771" w14:textId="0489AC9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1E31919" w14:textId="490339B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0468EE6" w14:textId="498E758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DE4FDF3" w14:textId="7135A89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4EF1870" w14:textId="31F7175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33894D44" w14:textId="2BEB8C8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565F59B" w14:textId="2A31E19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38C1539" w14:textId="35BFF47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0170459" w14:textId="50A0882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0E9F9A" w14:textId="13E17F2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20DA58C" w14:textId="0A5C35B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094B417" w14:textId="34405F7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032CE1D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582B91D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304509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Ráječko</w:t>
            </w:r>
          </w:p>
        </w:tc>
        <w:tc>
          <w:tcPr>
            <w:tcW w:w="730" w:type="dxa"/>
            <w:noWrap/>
            <w:hideMark/>
          </w:tcPr>
          <w:p w14:paraId="0794C6DE" w14:textId="032FDB2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719DD8A2" w14:textId="6FA890D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F8CC293" w14:textId="6367876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1167D4" w14:textId="7F1E3B6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C91578" w14:textId="6301EA5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597" w:type="dxa"/>
            <w:noWrap/>
            <w:hideMark/>
          </w:tcPr>
          <w:p w14:paraId="7149742F" w14:textId="16778B7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9FB15E1" w14:textId="7302058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083144F" w14:textId="596E16B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FAEDDAF" w14:textId="625A586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27B6B40" w14:textId="5BD8598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63CE4692" w14:textId="26C7A12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B764473" w14:textId="3058F24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7D4413BF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BDFFA72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A97DA5C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Roubanina</w:t>
            </w:r>
          </w:p>
        </w:tc>
        <w:tc>
          <w:tcPr>
            <w:tcW w:w="730" w:type="dxa"/>
            <w:noWrap/>
            <w:hideMark/>
          </w:tcPr>
          <w:p w14:paraId="7EA0B809" w14:textId="2C7C99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6C12F72" w14:textId="4BFE7C3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C46241E" w14:textId="0CAD490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9E48EE7" w14:textId="723840A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04B2570" w14:textId="0D0B674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DE7F448" w14:textId="798980D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69349A5" w14:textId="01A72CE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B7D1076" w14:textId="7B271BA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7ED70AF" w14:textId="3960015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B08C01E" w14:textId="780A3EE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9BF10E0" w14:textId="4DE54A9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1F709EA" w14:textId="7231CDA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6C5B93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7B67A0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E734D41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Rozseč nad Kunštátem</w:t>
            </w:r>
          </w:p>
        </w:tc>
        <w:tc>
          <w:tcPr>
            <w:tcW w:w="730" w:type="dxa"/>
            <w:noWrap/>
            <w:hideMark/>
          </w:tcPr>
          <w:p w14:paraId="5867AF19" w14:textId="735712D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1CB52EEC" w14:textId="0C34685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6DD5C93B" w14:textId="1A4CF10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D95D0CC" w14:textId="6AE078C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777FF65" w14:textId="6E5FE34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597" w:type="dxa"/>
            <w:noWrap/>
            <w:hideMark/>
          </w:tcPr>
          <w:p w14:paraId="118DA501" w14:textId="6748D94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1FFCCA4" w14:textId="6000861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D5A68AC" w14:textId="144F538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6E7810" w14:textId="221AE0B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900C5AB" w14:textId="30EBF13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DAC1261" w14:textId="04B07EC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D49E43D" w14:textId="4C4618F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75533B4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A5EA67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C258511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Rozsíčka</w:t>
            </w:r>
          </w:p>
        </w:tc>
        <w:tc>
          <w:tcPr>
            <w:tcW w:w="730" w:type="dxa"/>
            <w:noWrap/>
            <w:hideMark/>
          </w:tcPr>
          <w:p w14:paraId="366EA27C" w14:textId="45F8359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4D5C498F" w14:textId="4C41A4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87EDCF8" w14:textId="3C6CA36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5F0171E" w14:textId="645E54A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6B3D1DC" w14:textId="1475BA2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B86B757" w14:textId="68B6E2A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A347D50" w14:textId="0AE61B4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AB857E1" w14:textId="77E9296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D102948" w14:textId="62EBB18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00C8122" w14:textId="1EA8E17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AC29DE3" w14:textId="0BE8A8F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72FF192" w14:textId="359418E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858347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5166A24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7F29C0E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Rudice</w:t>
            </w:r>
          </w:p>
        </w:tc>
        <w:tc>
          <w:tcPr>
            <w:tcW w:w="730" w:type="dxa"/>
            <w:noWrap/>
            <w:hideMark/>
          </w:tcPr>
          <w:p w14:paraId="515988AC" w14:textId="42311C0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730" w:type="dxa"/>
            <w:noWrap/>
            <w:hideMark/>
          </w:tcPr>
          <w:p w14:paraId="72DD022D" w14:textId="467D33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3A9746E" w14:textId="000DCAF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E47202" w14:textId="3863FCD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4F68C97" w14:textId="3DE6C33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597" w:type="dxa"/>
            <w:noWrap/>
            <w:hideMark/>
          </w:tcPr>
          <w:p w14:paraId="317C8334" w14:textId="74A2A39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10C22F98" w14:textId="677B90E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A89B8F" w14:textId="7850B3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3647F69" w14:textId="088991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178BD67" w14:textId="1A58706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20070597" w14:textId="576C53D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86E3E48" w14:textId="3E12A9E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52E03E9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AE25B33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8D1B1C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Sebranice</w:t>
            </w:r>
          </w:p>
        </w:tc>
        <w:tc>
          <w:tcPr>
            <w:tcW w:w="730" w:type="dxa"/>
            <w:noWrap/>
            <w:hideMark/>
          </w:tcPr>
          <w:p w14:paraId="7F9E220A" w14:textId="7A36D48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708CD869" w14:textId="7F0B362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6571ADF" w14:textId="3B36FFE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AEB80D" w14:textId="761DDD5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D798CC" w14:textId="629A179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597" w:type="dxa"/>
            <w:noWrap/>
            <w:hideMark/>
          </w:tcPr>
          <w:p w14:paraId="550DAE4A" w14:textId="0D83545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08E4211B" w14:textId="254504F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2D6C294" w14:textId="7540722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3F38353" w14:textId="6E5CAD1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0020601" w14:textId="2AE2FBE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8AD4222" w14:textId="713AE1C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9CEF02A" w14:textId="36EC715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5999198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7FCF188C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6EDBB4E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Skalice nad Svitavou</w:t>
            </w:r>
          </w:p>
        </w:tc>
        <w:tc>
          <w:tcPr>
            <w:tcW w:w="730" w:type="dxa"/>
            <w:noWrap/>
            <w:hideMark/>
          </w:tcPr>
          <w:p w14:paraId="29377056" w14:textId="7392700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4EDD5448" w14:textId="0378D9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BF71B1C" w14:textId="2D60F21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1D7C98D" w14:textId="1D85C88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E5C11E4" w14:textId="12FB12C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597" w:type="dxa"/>
            <w:noWrap/>
            <w:hideMark/>
          </w:tcPr>
          <w:p w14:paraId="2D2758C8" w14:textId="6827E0A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985BB5C" w14:textId="7ADB024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A7195EE" w14:textId="7BB3E79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291BFAC" w14:textId="770BBAF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C731F32" w14:textId="35AC8B2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780A8CA" w14:textId="7804D5B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DD82F3E" w14:textId="3EC2C4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5E39777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175AFED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AEB0D6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Spešov</w:t>
            </w:r>
          </w:p>
        </w:tc>
        <w:tc>
          <w:tcPr>
            <w:tcW w:w="730" w:type="dxa"/>
            <w:noWrap/>
            <w:hideMark/>
          </w:tcPr>
          <w:p w14:paraId="266E47B8" w14:textId="2B5321E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6FC217E9" w14:textId="05E873D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41C3D16" w14:textId="56F32E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A6016C9" w14:textId="60062E3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356F3C9" w14:textId="6F374F4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19D34CE6" w14:textId="39748E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A39D617" w14:textId="7AF2860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7D71595" w14:textId="26B5504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163DE2E" w14:textId="607EE7D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F4F57AA" w14:textId="60E10E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61E2DD23" w14:textId="172785D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74A7363" w14:textId="3A0DC32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C744640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DA96D58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7D4A3A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Sudice</w:t>
            </w:r>
          </w:p>
        </w:tc>
        <w:tc>
          <w:tcPr>
            <w:tcW w:w="730" w:type="dxa"/>
            <w:noWrap/>
            <w:hideMark/>
          </w:tcPr>
          <w:p w14:paraId="43964F73" w14:textId="51BDD75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872C132" w14:textId="099E717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56A93DF" w14:textId="73B09CE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4B7C3D4" w14:textId="507C59C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8E0727B" w14:textId="563DAD4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3594CA0D" w14:textId="2B95F18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81827BF" w14:textId="33A8633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1B987C1" w14:textId="32B6D79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599C7E4" w14:textId="638A2AF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79621F5" w14:textId="4DA27B0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55A1B3AE" w14:textId="0DC171F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77707D5" w14:textId="34DCE5E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929933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3B7F737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393DD77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Suchý</w:t>
            </w:r>
          </w:p>
        </w:tc>
        <w:tc>
          <w:tcPr>
            <w:tcW w:w="730" w:type="dxa"/>
            <w:noWrap/>
            <w:hideMark/>
          </w:tcPr>
          <w:p w14:paraId="5AA3C198" w14:textId="127781E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730" w:type="dxa"/>
            <w:noWrap/>
            <w:hideMark/>
          </w:tcPr>
          <w:p w14:paraId="5746DA3B" w14:textId="1E748AF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42EE67E" w14:textId="51E556D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64D608B" w14:textId="0E218C0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17D7623" w14:textId="221DCBB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6,4</w:t>
            </w:r>
          </w:p>
        </w:tc>
        <w:tc>
          <w:tcPr>
            <w:tcW w:w="597" w:type="dxa"/>
            <w:noWrap/>
            <w:hideMark/>
          </w:tcPr>
          <w:p w14:paraId="4529D4B0" w14:textId="18E47B0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70D131B6" w14:textId="65E2BD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46D0D41" w14:textId="16CBFA0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06A22D17" w14:textId="24A955D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6A880DB" w14:textId="3B6D050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59641F8F" w14:textId="3AD8A36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11B8E28" w14:textId="0DD8491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</w:tr>
      <w:tr w:rsidR="00FB1005" w:rsidRPr="00035123" w14:paraId="04FD540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B0244A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10FBA8B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Sulíkov</w:t>
            </w:r>
          </w:p>
        </w:tc>
        <w:tc>
          <w:tcPr>
            <w:tcW w:w="730" w:type="dxa"/>
            <w:noWrap/>
            <w:hideMark/>
          </w:tcPr>
          <w:p w14:paraId="5374291B" w14:textId="36B48CD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2A59DD02" w14:textId="779A4A0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4805FC1" w14:textId="28909C1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E65AA2" w14:textId="2EFD6E2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F2FEBCB" w14:textId="684777E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5C7596A6" w14:textId="5F3AF24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6213838" w14:textId="49F0A3B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37694FB" w14:textId="3E21E3A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73E5CD0" w14:textId="362028F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E7B8C87" w14:textId="78F4D6C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4CADF46" w14:textId="34BE9BC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5E45E2A" w14:textId="3C55C1B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79D11A5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58CE05E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888317F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Světlá</w:t>
            </w:r>
          </w:p>
        </w:tc>
        <w:tc>
          <w:tcPr>
            <w:tcW w:w="730" w:type="dxa"/>
            <w:noWrap/>
            <w:hideMark/>
          </w:tcPr>
          <w:p w14:paraId="6BDF8337" w14:textId="1020F41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8B9CA04" w14:textId="3BE53CA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A87F12B" w14:textId="2B37E0F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C3BBFE3" w14:textId="440D6F3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B3D22F5" w14:textId="6C9FD00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3372F363" w14:textId="7279604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BEFE365" w14:textId="665A37F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CF39001" w14:textId="5A51B45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6E848EF" w14:textId="7FD290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842D91B" w14:textId="249D25C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178FCA4F" w14:textId="0F11F4F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25108F4" w14:textId="27CBE24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48F939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5ED0B39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1D4655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Sychotín</w:t>
            </w:r>
            <w:proofErr w:type="spellEnd"/>
          </w:p>
        </w:tc>
        <w:tc>
          <w:tcPr>
            <w:tcW w:w="730" w:type="dxa"/>
            <w:noWrap/>
            <w:hideMark/>
          </w:tcPr>
          <w:p w14:paraId="5C40C06D" w14:textId="6879928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3B22FF2C" w14:textId="3B0344A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8A41233" w14:textId="1EBC9D1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95B18D9" w14:textId="5036C9E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6D5335F" w14:textId="69CEA36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597" w:type="dxa"/>
            <w:noWrap/>
            <w:hideMark/>
          </w:tcPr>
          <w:p w14:paraId="0C2084A1" w14:textId="7CBE8D2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68CC20B" w14:textId="2E40FBB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0FD0A9E" w14:textId="674375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68D3B72" w14:textId="39D41B4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32E5B8E" w14:textId="3B370D6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47B39F2" w14:textId="1F58C44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66AA6D9" w14:textId="70D292B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924B25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31D1F7B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F4D8A8D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Šebetov</w:t>
            </w:r>
          </w:p>
        </w:tc>
        <w:tc>
          <w:tcPr>
            <w:tcW w:w="730" w:type="dxa"/>
            <w:noWrap/>
            <w:hideMark/>
          </w:tcPr>
          <w:p w14:paraId="7CC90708" w14:textId="1A49791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730" w:type="dxa"/>
            <w:noWrap/>
            <w:hideMark/>
          </w:tcPr>
          <w:p w14:paraId="471FA682" w14:textId="0CA4ACC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4439295" w14:textId="7663583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F5B314C" w14:textId="20AC37E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87F2246" w14:textId="0322AA2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597" w:type="dxa"/>
            <w:noWrap/>
            <w:hideMark/>
          </w:tcPr>
          <w:p w14:paraId="4052C653" w14:textId="1E24FE1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428F3166" w14:textId="2C2B90E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A66E854" w14:textId="5F0671D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8EBA2ED" w14:textId="337B5B3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2D631B7" w14:textId="1A2BFAA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1E3E2E99" w14:textId="085455B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28E5376" w14:textId="54C4666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2AABFC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FDA1FE6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E069D2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Šošůvka</w:t>
            </w:r>
          </w:p>
        </w:tc>
        <w:tc>
          <w:tcPr>
            <w:tcW w:w="730" w:type="dxa"/>
            <w:noWrap/>
            <w:hideMark/>
          </w:tcPr>
          <w:p w14:paraId="5EC8093B" w14:textId="501400D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730" w:type="dxa"/>
            <w:noWrap/>
            <w:hideMark/>
          </w:tcPr>
          <w:p w14:paraId="3B170675" w14:textId="7C1BB8A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D5F912A" w14:textId="21FE17C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650F038" w14:textId="3030865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A1C66D6" w14:textId="5E83694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597" w:type="dxa"/>
            <w:noWrap/>
            <w:hideMark/>
          </w:tcPr>
          <w:p w14:paraId="2EA21F6C" w14:textId="773A36B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1C9C397E" w14:textId="08D30B9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05666A6" w14:textId="099DAA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DACB9E7" w14:textId="7A721D9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664DDAF" w14:textId="1CF261F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1" w:type="dxa"/>
            <w:noWrap/>
            <w:hideMark/>
          </w:tcPr>
          <w:p w14:paraId="46996BB3" w14:textId="5941B35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6C585CD" w14:textId="4C80CA5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63898E5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4B8CC309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223068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Tasovice (BK)</w:t>
            </w:r>
          </w:p>
        </w:tc>
        <w:tc>
          <w:tcPr>
            <w:tcW w:w="730" w:type="dxa"/>
            <w:noWrap/>
            <w:hideMark/>
          </w:tcPr>
          <w:p w14:paraId="44BDAC0D" w14:textId="32F493C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3B7E4E42" w14:textId="1AB5264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78D0427" w14:textId="603334B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E545A0" w14:textId="039F624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1ACF5E6" w14:textId="2A814A9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4,4</w:t>
            </w:r>
          </w:p>
        </w:tc>
        <w:tc>
          <w:tcPr>
            <w:tcW w:w="597" w:type="dxa"/>
            <w:noWrap/>
            <w:hideMark/>
          </w:tcPr>
          <w:p w14:paraId="53624C40" w14:textId="464B935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D1408F7" w14:textId="51D2DF2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A8E425" w14:textId="1E26032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E450F05" w14:textId="1E5BF25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A5E19C5" w14:textId="738A743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70F6413" w14:textId="0BC459A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47EE7A6" w14:textId="0A24ED8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B1A97C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F27756E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7D0C92A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Těchov</w:t>
            </w:r>
            <w:proofErr w:type="spellEnd"/>
          </w:p>
        </w:tc>
        <w:tc>
          <w:tcPr>
            <w:tcW w:w="730" w:type="dxa"/>
            <w:noWrap/>
            <w:hideMark/>
          </w:tcPr>
          <w:p w14:paraId="3FC21FAF" w14:textId="3CD9895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154644BC" w14:textId="079E6B2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3C790B3" w14:textId="0EFAE3B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A0709E7" w14:textId="46AA29E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B13CBD1" w14:textId="4390C15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597" w:type="dxa"/>
            <w:noWrap/>
            <w:hideMark/>
          </w:tcPr>
          <w:p w14:paraId="217EF628" w14:textId="1273192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B61F38" w14:textId="5F60476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BD87425" w14:textId="39DF8A6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9EC9040" w14:textId="2FC252D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366B4CE" w14:textId="3F6BFA4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6632F63C" w14:textId="09586A7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C1D4CDD" w14:textId="111C187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794461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63E3AF5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C68BEA3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Uhřice (BK)</w:t>
            </w:r>
          </w:p>
        </w:tc>
        <w:tc>
          <w:tcPr>
            <w:tcW w:w="730" w:type="dxa"/>
            <w:noWrap/>
            <w:hideMark/>
          </w:tcPr>
          <w:p w14:paraId="59667A29" w14:textId="4389D94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4B6955FA" w14:textId="3FE911C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31444EB" w14:textId="226838C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A4B0D4" w14:textId="7E70FD5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8209D77" w14:textId="52DEE68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597" w:type="dxa"/>
            <w:noWrap/>
            <w:hideMark/>
          </w:tcPr>
          <w:p w14:paraId="7645C002" w14:textId="1F342DA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6CE40E80" w14:textId="188AA84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0D356C" w14:textId="0C523FB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9C71986" w14:textId="69D0613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62AE061" w14:textId="36DE761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5EEB3A5" w14:textId="3C0CD86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16E8294" w14:textId="03AF389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9FC552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E522139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1FD1500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Újezd u Boskovic</w:t>
            </w:r>
          </w:p>
        </w:tc>
        <w:tc>
          <w:tcPr>
            <w:tcW w:w="730" w:type="dxa"/>
            <w:noWrap/>
            <w:hideMark/>
          </w:tcPr>
          <w:p w14:paraId="3BF767CB" w14:textId="5A58C7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730" w:type="dxa"/>
            <w:noWrap/>
            <w:hideMark/>
          </w:tcPr>
          <w:p w14:paraId="1D55B562" w14:textId="1F77BB1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C1C33E2" w14:textId="1306E29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FF69A6" w14:textId="4C71114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184EB95" w14:textId="7F06EEA6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3,4</w:t>
            </w:r>
          </w:p>
        </w:tc>
        <w:tc>
          <w:tcPr>
            <w:tcW w:w="597" w:type="dxa"/>
            <w:noWrap/>
            <w:hideMark/>
          </w:tcPr>
          <w:p w14:paraId="234E8AA6" w14:textId="00752B9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1729BBC7" w14:textId="0607F2F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71580FC" w14:textId="5D65BA7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F020628" w14:textId="236C528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BB318BB" w14:textId="5E04F69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1" w:type="dxa"/>
            <w:noWrap/>
            <w:hideMark/>
          </w:tcPr>
          <w:p w14:paraId="40C87C80" w14:textId="403CBB4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65D07AD" w14:textId="12229F6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0FC15BD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05AD8A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836A708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Újezd u Kunštátu</w:t>
            </w:r>
          </w:p>
        </w:tc>
        <w:tc>
          <w:tcPr>
            <w:tcW w:w="730" w:type="dxa"/>
            <w:noWrap/>
            <w:hideMark/>
          </w:tcPr>
          <w:p w14:paraId="23B2BD5E" w14:textId="677F1B1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1B1790BF" w14:textId="1AA9D75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218C1CE" w14:textId="0027FF5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ACFF48C" w14:textId="2EE80E5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6E56A50" w14:textId="0B43B4F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3A2C5588" w14:textId="256DA45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1DA0D69" w14:textId="1C924F5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541482B" w14:textId="017DB60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47A56FD" w14:textId="4657DE8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67F8B0" w14:textId="063FD16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3BC2413" w14:textId="2D16EA4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3C09FDC" w14:textId="66B0A69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613429E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7EC30CE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B18F41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Úsobrno</w:t>
            </w:r>
          </w:p>
        </w:tc>
        <w:tc>
          <w:tcPr>
            <w:tcW w:w="730" w:type="dxa"/>
            <w:noWrap/>
            <w:hideMark/>
          </w:tcPr>
          <w:p w14:paraId="5758614E" w14:textId="2A34957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7499D675" w14:textId="76AEB81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4CC540A3" w14:textId="5325A31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64D8A0D" w14:textId="315343E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B5F096" w14:textId="11034EA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597" w:type="dxa"/>
            <w:noWrap/>
            <w:hideMark/>
          </w:tcPr>
          <w:p w14:paraId="09DB787F" w14:textId="6A69790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3AA56FC" w14:textId="5681C55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D7D9E2" w14:textId="2B0921B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BCEB93A" w14:textId="1C8C111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4A49EF2" w14:textId="6420708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A725839" w14:textId="6DC8EDC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FAF3FEC" w14:textId="3053475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7FABC7F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9399090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06BBCE1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Valchov</w:t>
            </w:r>
          </w:p>
        </w:tc>
        <w:tc>
          <w:tcPr>
            <w:tcW w:w="730" w:type="dxa"/>
            <w:noWrap/>
            <w:hideMark/>
          </w:tcPr>
          <w:p w14:paraId="6039D209" w14:textId="5A6B604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253B9C5B" w14:textId="3BFACF6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7AEA16E9" w14:textId="7E76C8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17DF045" w14:textId="714B2A3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77731D9" w14:textId="7F5F1F53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12C0472D" w14:textId="167EFC5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75773328" w14:textId="1FADDD5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F26D01" w14:textId="5813F03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74CB9BA" w14:textId="6869483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57DB983" w14:textId="23D750E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63429F1E" w14:textId="77F2B0B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DDF3B83" w14:textId="1D91EE6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B1005" w:rsidRPr="00035123" w14:paraId="6C7981F3" w14:textId="77777777" w:rsidTr="00FB1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 w:val="restart"/>
            <w:shd w:val="clear" w:color="auto" w:fill="190D55"/>
            <w:noWrap/>
            <w:hideMark/>
          </w:tcPr>
          <w:p w14:paraId="791E3EE8" w14:textId="6CAC1CD5" w:rsidR="00FB1005" w:rsidRPr="00407BF8" w:rsidRDefault="00FB1005" w:rsidP="00FB10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/>
                <w:color w:val="FFFFFF" w:themeColor="background1"/>
                <w:sz w:val="16"/>
                <w:szCs w:val="16"/>
              </w:rPr>
              <w:lastRenderedPageBreak/>
              <w:t>JPO V</w:t>
            </w:r>
          </w:p>
        </w:tc>
        <w:tc>
          <w:tcPr>
            <w:tcW w:w="1701" w:type="dxa"/>
            <w:noWrap/>
            <w:vAlign w:val="bottom"/>
            <w:hideMark/>
          </w:tcPr>
          <w:p w14:paraId="1860444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Vanovice</w:t>
            </w:r>
          </w:p>
        </w:tc>
        <w:tc>
          <w:tcPr>
            <w:tcW w:w="730" w:type="dxa"/>
            <w:noWrap/>
            <w:hideMark/>
          </w:tcPr>
          <w:p w14:paraId="4027B374" w14:textId="3E57B68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4E1C3F4F" w14:textId="61B3DF3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CB58F32" w14:textId="21DBC41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C432E4E" w14:textId="063F67A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8544891" w14:textId="4F283CE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597" w:type="dxa"/>
            <w:noWrap/>
            <w:hideMark/>
          </w:tcPr>
          <w:p w14:paraId="6470C188" w14:textId="33DBDB0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54BD7CF6" w14:textId="0398F96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6FBB31" w14:textId="4251B5C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D6D07C3" w14:textId="4285D91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ACFB02F" w14:textId="7DA06EF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CA6EDF1" w14:textId="02D9A33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B02FB8F" w14:textId="43C6E42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656A4B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C7B41C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F97954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Vavřinec</w:t>
            </w:r>
          </w:p>
        </w:tc>
        <w:tc>
          <w:tcPr>
            <w:tcW w:w="730" w:type="dxa"/>
            <w:noWrap/>
            <w:hideMark/>
          </w:tcPr>
          <w:p w14:paraId="2545EBA1" w14:textId="7FB2E7F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066D53A3" w14:textId="24EDD88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2B2E4705" w14:textId="2E9B30E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9674423" w14:textId="7A3F410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9ADCAD4" w14:textId="15E0020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597" w:type="dxa"/>
            <w:noWrap/>
            <w:hideMark/>
          </w:tcPr>
          <w:p w14:paraId="1B4B183C" w14:textId="1B688BD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AED7AF5" w14:textId="04207A0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392D594" w14:textId="0DF7157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3188108" w14:textId="13A9266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E1AE9E5" w14:textId="7A14C3B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98BD5CD" w14:textId="362AD2A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495EA9E" w14:textId="3F8AD58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5BC2841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4FAAB85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F92E463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Vážany</w:t>
            </w:r>
          </w:p>
        </w:tc>
        <w:tc>
          <w:tcPr>
            <w:tcW w:w="730" w:type="dxa"/>
            <w:noWrap/>
            <w:hideMark/>
          </w:tcPr>
          <w:p w14:paraId="11505FFE" w14:textId="512AB52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537F4553" w14:textId="624D4E6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49367E1" w14:textId="3409D24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04FDB4" w14:textId="5E53F56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885A97F" w14:textId="654BB42A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AC45570" w14:textId="02A900C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90E7D89" w14:textId="50A831F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BF2AE0F" w14:textId="4C1F0C4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80C659F" w14:textId="2560BF4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EA33504" w14:textId="0BF3BF2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635B365" w14:textId="326543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52FF478" w14:textId="7DF36A0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AF9505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05196A2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50C9480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Velenov</w:t>
            </w:r>
          </w:p>
        </w:tc>
        <w:tc>
          <w:tcPr>
            <w:tcW w:w="730" w:type="dxa"/>
            <w:noWrap/>
            <w:hideMark/>
          </w:tcPr>
          <w:p w14:paraId="2EA9CF90" w14:textId="483AA30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438C91B7" w14:textId="78572CC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2BF017C" w14:textId="73038E6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A8AA04" w14:textId="39D0CD6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58F4F99" w14:textId="050FD0A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597" w:type="dxa"/>
            <w:noWrap/>
            <w:hideMark/>
          </w:tcPr>
          <w:p w14:paraId="65ED599A" w14:textId="6BDDEB4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D934B8D" w14:textId="28F837C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6C63B8F" w14:textId="4A6966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2DE7C6E6" w14:textId="2F3B3A5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FC63967" w14:textId="65C84BB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1" w:type="dxa"/>
            <w:noWrap/>
            <w:hideMark/>
          </w:tcPr>
          <w:p w14:paraId="6294E1B5" w14:textId="0E3C65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A3CCED" w14:textId="714BF4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FB1005" w:rsidRPr="00035123" w14:paraId="4C4C9C4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98C65A2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A23E8FE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Velká Roudka</w:t>
            </w:r>
          </w:p>
        </w:tc>
        <w:tc>
          <w:tcPr>
            <w:tcW w:w="730" w:type="dxa"/>
            <w:noWrap/>
            <w:hideMark/>
          </w:tcPr>
          <w:p w14:paraId="5EAE3CC0" w14:textId="5007F0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5D5D81D7" w14:textId="7782DF5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74B0B1E" w14:textId="392FB9F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4F65AF6" w14:textId="3373778E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A0C59C6" w14:textId="728B2EA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6DCC292" w14:textId="4BC4868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E211302" w14:textId="1BBD340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5E327DE" w14:textId="5D058ED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67D37F4" w14:textId="338FF31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CD87058" w14:textId="0B759D9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65ABE9A" w14:textId="36140B0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24F03AC" w14:textId="121A506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573ED04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32140B83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60A7183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Vilémovice</w:t>
            </w:r>
          </w:p>
        </w:tc>
        <w:tc>
          <w:tcPr>
            <w:tcW w:w="730" w:type="dxa"/>
            <w:noWrap/>
            <w:hideMark/>
          </w:tcPr>
          <w:p w14:paraId="19B18F06" w14:textId="5BF70F3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4BC8AA40" w14:textId="492BCAD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C38479E" w14:textId="4977820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6206798" w14:textId="071890D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432FAF9" w14:textId="385CFF3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12D30A9C" w14:textId="2160802F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54AC894" w14:textId="5478855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0FDC1A9" w14:textId="79F0EAF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1FB5FD1" w14:textId="1E26E09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3978C3A" w14:textId="1258A52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07EB4280" w14:textId="1CB0E20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762E02B" w14:textId="5A109BD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522DD49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1FC8000B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56B662D6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Vísky</w:t>
            </w:r>
          </w:p>
        </w:tc>
        <w:tc>
          <w:tcPr>
            <w:tcW w:w="730" w:type="dxa"/>
            <w:noWrap/>
            <w:hideMark/>
          </w:tcPr>
          <w:p w14:paraId="2DFA9877" w14:textId="277DBDF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01B7D637" w14:textId="3606A92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4A1AC50" w14:textId="08597AE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95C329C" w14:textId="2A9E669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0E6852" w14:textId="13AEC03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50C504A7" w14:textId="208F102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150660B" w14:textId="4505A09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46772A2" w14:textId="7B095B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FA5AB5C" w14:textId="185C35C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1ABC1A9" w14:textId="755D3A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1" w:type="dxa"/>
            <w:noWrap/>
            <w:hideMark/>
          </w:tcPr>
          <w:p w14:paraId="4531570C" w14:textId="71EC671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0E53B5B" w14:textId="2938ACD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4090938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5902171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655FE9C7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Voděrady</w:t>
            </w:r>
          </w:p>
        </w:tc>
        <w:tc>
          <w:tcPr>
            <w:tcW w:w="730" w:type="dxa"/>
            <w:noWrap/>
            <w:hideMark/>
          </w:tcPr>
          <w:p w14:paraId="2B986F8E" w14:textId="0B7E3C2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730" w:type="dxa"/>
            <w:noWrap/>
            <w:hideMark/>
          </w:tcPr>
          <w:p w14:paraId="11FC6285" w14:textId="301ACD8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A5C4A2E" w14:textId="5BA9A12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1969396" w14:textId="14CCF89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8A8C944" w14:textId="05F25407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597" w:type="dxa"/>
            <w:noWrap/>
            <w:hideMark/>
          </w:tcPr>
          <w:p w14:paraId="2E3E257F" w14:textId="38390C7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21315347" w14:textId="441E8CC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C5491F9" w14:textId="21DE3C6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370ECBA" w14:textId="3963736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E366B5F" w14:textId="455EE74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1" w:type="dxa"/>
            <w:noWrap/>
            <w:hideMark/>
          </w:tcPr>
          <w:p w14:paraId="78C1E025" w14:textId="33B369C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0C0D3F7" w14:textId="40C5328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1667A38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05798CDA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231D27A4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Vranová</w:t>
            </w:r>
          </w:p>
        </w:tc>
        <w:tc>
          <w:tcPr>
            <w:tcW w:w="730" w:type="dxa"/>
            <w:noWrap/>
            <w:hideMark/>
          </w:tcPr>
          <w:p w14:paraId="30868B02" w14:textId="1469633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348F89B1" w14:textId="1653FA7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1A22D76" w14:textId="1DDF096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5B6B965" w14:textId="5E7F9EF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DF33402" w14:textId="61DB7ED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461EE746" w14:textId="001E559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A9B4B43" w14:textId="3A0DC09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2A31339" w14:textId="4301029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52528ED" w14:textId="1AA0CF5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DA00747" w14:textId="2F71754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1" w:type="dxa"/>
            <w:noWrap/>
            <w:hideMark/>
          </w:tcPr>
          <w:p w14:paraId="5F44204F" w14:textId="19783FB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39857A8" w14:textId="4E5816A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B1005" w:rsidRPr="00035123" w14:paraId="6EAC9FA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0F8F6D7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0A226190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Vratíkov</w:t>
            </w:r>
            <w:proofErr w:type="spellEnd"/>
          </w:p>
        </w:tc>
        <w:tc>
          <w:tcPr>
            <w:tcW w:w="730" w:type="dxa"/>
            <w:noWrap/>
            <w:hideMark/>
          </w:tcPr>
          <w:p w14:paraId="6405816A" w14:textId="79F788C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730" w:type="dxa"/>
            <w:noWrap/>
            <w:hideMark/>
          </w:tcPr>
          <w:p w14:paraId="4242B0E0" w14:textId="702BF4D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3885466" w14:textId="3AB48E25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01A8A6B" w14:textId="012FF86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53D2202" w14:textId="0F3E7EB8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597" w:type="dxa"/>
            <w:noWrap/>
            <w:hideMark/>
          </w:tcPr>
          <w:p w14:paraId="554E795F" w14:textId="137E41A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3E9318C3" w14:textId="7DE97C5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C29D638" w14:textId="6A4F3F2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C0BF2F7" w14:textId="50700C4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174D8A7" w14:textId="2A8E135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1" w:type="dxa"/>
            <w:noWrap/>
            <w:hideMark/>
          </w:tcPr>
          <w:p w14:paraId="0AA8603A" w14:textId="575AFED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805793" w14:textId="54323CF4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293680D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F76CB06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B5785EA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Vysočany (BK)</w:t>
            </w:r>
          </w:p>
        </w:tc>
        <w:tc>
          <w:tcPr>
            <w:tcW w:w="730" w:type="dxa"/>
            <w:noWrap/>
            <w:hideMark/>
          </w:tcPr>
          <w:p w14:paraId="27B928AB" w14:textId="47E7DA3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730" w:type="dxa"/>
            <w:noWrap/>
            <w:hideMark/>
          </w:tcPr>
          <w:p w14:paraId="0559E69D" w14:textId="5D666A7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64F0DB3E" w14:textId="315815E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17BAEF" w14:textId="59873809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46B1B65" w14:textId="720985F2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3,8</w:t>
            </w:r>
          </w:p>
        </w:tc>
        <w:tc>
          <w:tcPr>
            <w:tcW w:w="597" w:type="dxa"/>
            <w:noWrap/>
            <w:hideMark/>
          </w:tcPr>
          <w:p w14:paraId="0C06D0DB" w14:textId="153B4E5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597" w:type="dxa"/>
            <w:noWrap/>
            <w:hideMark/>
          </w:tcPr>
          <w:p w14:paraId="7C8708E5" w14:textId="087951F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36D20E4" w14:textId="5B9F2C1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C93B3A7" w14:textId="4F17B90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95FEBED" w14:textId="7960358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1" w:type="dxa"/>
            <w:noWrap/>
            <w:hideMark/>
          </w:tcPr>
          <w:p w14:paraId="6FEAD06A" w14:textId="1B8ADBD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E4A7350" w14:textId="072BF78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FB1005" w:rsidRPr="00035123" w14:paraId="2215287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AF92AC5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3EA94AB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36701">
              <w:rPr>
                <w:rFonts w:ascii="Calibri" w:hAnsi="Calibri" w:cs="Calibri"/>
                <w:sz w:val="16"/>
                <w:szCs w:val="16"/>
              </w:rPr>
              <w:t>Zábludov</w:t>
            </w:r>
            <w:proofErr w:type="spellEnd"/>
          </w:p>
        </w:tc>
        <w:tc>
          <w:tcPr>
            <w:tcW w:w="730" w:type="dxa"/>
            <w:noWrap/>
            <w:hideMark/>
          </w:tcPr>
          <w:p w14:paraId="49563A70" w14:textId="3E5E6A8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0C0CBE1F" w14:textId="29CC0ED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5FE66029" w14:textId="20F1B2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403E7E0" w14:textId="4E7A718F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E35431" w14:textId="5FDB1980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6021B124" w14:textId="666D75F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795AE03" w14:textId="7DACEEE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4416D34" w14:textId="5EFC932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D071BA4" w14:textId="4DBB8AC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4BC1B74" w14:textId="3E9869E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3F75DF72" w14:textId="2A8F509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809FBFF" w14:textId="036614C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40F468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0BE84B3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47F5793B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Zbraslavec</w:t>
            </w:r>
          </w:p>
        </w:tc>
        <w:tc>
          <w:tcPr>
            <w:tcW w:w="730" w:type="dxa"/>
            <w:noWrap/>
            <w:hideMark/>
          </w:tcPr>
          <w:p w14:paraId="2F389ABC" w14:textId="5C19B91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2994F105" w14:textId="4CD9613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51EF14AC" w14:textId="70FE197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F8EBBD" w14:textId="016C647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778A905" w14:textId="5D558D3C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597" w:type="dxa"/>
            <w:noWrap/>
            <w:hideMark/>
          </w:tcPr>
          <w:p w14:paraId="6AF90C37" w14:textId="56E3B0A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F568D4B" w14:textId="0FBF363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66776510" w14:textId="7D23F7C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D6D0988" w14:textId="4678884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B135D68" w14:textId="23FC133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0F31EB3" w14:textId="1BC4295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9ED6A2F" w14:textId="26ED400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39F7192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2912288D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38AA6BD6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Žďár</w:t>
            </w:r>
          </w:p>
        </w:tc>
        <w:tc>
          <w:tcPr>
            <w:tcW w:w="730" w:type="dxa"/>
            <w:noWrap/>
            <w:hideMark/>
          </w:tcPr>
          <w:p w14:paraId="7CF7B692" w14:textId="0E8A69A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730" w:type="dxa"/>
            <w:noWrap/>
            <w:hideMark/>
          </w:tcPr>
          <w:p w14:paraId="46240A55" w14:textId="00B7359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800" w:type="dxa"/>
            <w:noWrap/>
            <w:hideMark/>
          </w:tcPr>
          <w:p w14:paraId="6FAD2C21" w14:textId="0B987DAB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182D23E" w14:textId="1B608FF1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2C86FDC" w14:textId="34B74C44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597" w:type="dxa"/>
            <w:noWrap/>
            <w:hideMark/>
          </w:tcPr>
          <w:p w14:paraId="0E7834E0" w14:textId="4947F110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349122DC" w14:textId="2AD458ED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3EF30F37" w14:textId="32BE1DD9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D9B7ACA" w14:textId="0D4077C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C247A4" w14:textId="14E6B3C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58431127" w14:textId="3D12BF02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1FF5F650" w14:textId="2B51737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B1005" w:rsidRPr="00035123" w14:paraId="14614AE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578DC370" w14:textId="77777777" w:rsidR="00FB1005" w:rsidRPr="00407BF8" w:rsidRDefault="00FB1005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14:paraId="748F95B2" w14:textId="77777777" w:rsidR="00FB1005" w:rsidRPr="00B15985" w:rsidRDefault="00FB1005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736701">
              <w:rPr>
                <w:rFonts w:ascii="Calibri" w:hAnsi="Calibri" w:cs="Calibri"/>
                <w:sz w:val="16"/>
                <w:szCs w:val="16"/>
              </w:rPr>
              <w:t>Žernovník</w:t>
            </w:r>
          </w:p>
        </w:tc>
        <w:tc>
          <w:tcPr>
            <w:tcW w:w="730" w:type="dxa"/>
            <w:noWrap/>
            <w:hideMark/>
          </w:tcPr>
          <w:p w14:paraId="436ED117" w14:textId="19877DE8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730" w:type="dxa"/>
            <w:noWrap/>
            <w:hideMark/>
          </w:tcPr>
          <w:p w14:paraId="0D5829EA" w14:textId="5BF8CCF1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A4C9F39" w14:textId="5B38A157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884FD70" w14:textId="5C5C1B1D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0FB8036" w14:textId="29B2B2C5" w:rsidR="00FB1005" w:rsidRPr="00736701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597" w:type="dxa"/>
            <w:noWrap/>
            <w:hideMark/>
          </w:tcPr>
          <w:p w14:paraId="2B727F3F" w14:textId="38FFD2B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hideMark/>
          </w:tcPr>
          <w:p w14:paraId="62884F61" w14:textId="5B86EE9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25A1E9F" w14:textId="692CADFA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6558031" w14:textId="1B4D19B3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923CE1D" w14:textId="5D093FBC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7DA7012D" w14:textId="72632136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0AE528F7" w14:textId="2D0500FE" w:rsidR="00FB1005" w:rsidRPr="00B15985" w:rsidRDefault="00FB1005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035123" w14:paraId="03B8D4F9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 w:val="restart"/>
            <w:shd w:val="clear" w:color="auto" w:fill="190D55"/>
            <w:noWrap/>
            <w:hideMark/>
          </w:tcPr>
          <w:p w14:paraId="738311C0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407BF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VI</w:t>
            </w:r>
          </w:p>
        </w:tc>
        <w:tc>
          <w:tcPr>
            <w:tcW w:w="1701" w:type="dxa"/>
            <w:noWrap/>
            <w:hideMark/>
          </w:tcPr>
          <w:p w14:paraId="064CD56F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Blansko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SDHp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Synthon</w:t>
            </w:r>
            <w:proofErr w:type="spellEnd"/>
          </w:p>
        </w:tc>
        <w:tc>
          <w:tcPr>
            <w:tcW w:w="730" w:type="dxa"/>
            <w:noWrap/>
            <w:hideMark/>
          </w:tcPr>
          <w:p w14:paraId="4CA4BF57" w14:textId="1250ADB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674D5966" w14:textId="64D951A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1D6B945E" w14:textId="50512644" w:rsidR="00AD738D" w:rsidRPr="00B15985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327ACB8" w14:textId="1625701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419EF20" w14:textId="6E7768B6" w:rsidR="00AD738D" w:rsidRPr="008D071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1F78820" w14:textId="6A6B825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2E03E0" w14:textId="5DFE2A69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0577075" w14:textId="7B23E62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582084D" w14:textId="6243C369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8855CF8" w14:textId="61A0C5E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2F4C7E9F" w14:textId="4F41307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4A25C3A" w14:textId="162257D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035123" w14:paraId="5B7EB4E1" w14:textId="77777777" w:rsidTr="00F335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  <w:hideMark/>
          </w:tcPr>
          <w:p w14:paraId="64CEF4E6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  <w:hideMark/>
          </w:tcPr>
          <w:p w14:paraId="72960E58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Skrchov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SDHp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Teluria</w:t>
            </w:r>
          </w:p>
        </w:tc>
        <w:tc>
          <w:tcPr>
            <w:tcW w:w="730" w:type="dxa"/>
            <w:noWrap/>
            <w:hideMark/>
          </w:tcPr>
          <w:p w14:paraId="01B12A4D" w14:textId="40867B8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  <w:hideMark/>
          </w:tcPr>
          <w:p w14:paraId="04B087D8" w14:textId="0BE001E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  <w:hideMark/>
          </w:tcPr>
          <w:p w14:paraId="035821F9" w14:textId="71767671" w:rsidR="00AD738D" w:rsidRPr="00B15985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71BEFEA" w14:textId="4660018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5CFC3DF" w14:textId="32C3D87C" w:rsidR="00AD738D" w:rsidRPr="008D071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E9A091D" w14:textId="364D90A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765CAC32" w14:textId="44C4504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C46F45F" w14:textId="13648158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2919C43E" w14:textId="7996CD7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5C8A4F4B" w14:textId="5850160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  <w:hideMark/>
          </w:tcPr>
          <w:p w14:paraId="4110E91B" w14:textId="00D5FFE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hideMark/>
          </w:tcPr>
          <w:p w14:paraId="40CB8A20" w14:textId="780DBAE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035123" w14:paraId="6DDE6E1A" w14:textId="77777777" w:rsidTr="00F33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794" w:type="dxa"/>
            <w:vMerge/>
            <w:shd w:val="clear" w:color="auto" w:fill="190D55"/>
            <w:noWrap/>
            <w:textDirection w:val="btLr"/>
          </w:tcPr>
          <w:p w14:paraId="26EE11FA" w14:textId="77777777" w:rsidR="00AD738D" w:rsidRPr="00407BF8" w:rsidRDefault="00AD738D" w:rsidP="00AD738D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01" w:type="dxa"/>
            <w:noWrap/>
          </w:tcPr>
          <w:p w14:paraId="16346F6D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Úsobrno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SDHp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Morávia</w:t>
            </w:r>
            <w:proofErr w:type="spellEnd"/>
          </w:p>
        </w:tc>
        <w:tc>
          <w:tcPr>
            <w:tcW w:w="730" w:type="dxa"/>
            <w:noWrap/>
          </w:tcPr>
          <w:p w14:paraId="74A366A3" w14:textId="31AE1ED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730" w:type="dxa"/>
            <w:noWrap/>
          </w:tcPr>
          <w:p w14:paraId="3BA56457" w14:textId="7146908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800" w:type="dxa"/>
            <w:noWrap/>
          </w:tcPr>
          <w:p w14:paraId="53073173" w14:textId="79AB3E23" w:rsidR="00AD738D" w:rsidRPr="00B15985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597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5600EC6E" w14:textId="1B4F105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7C7B2820" w14:textId="04CB76C5" w:rsidR="00AD738D" w:rsidRPr="008D071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1BBF509C" w14:textId="43C9BADF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15842340" w14:textId="4810EC2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09491908" w14:textId="350F74F9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54520605" w14:textId="0D4AC02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69BDDDE8" w14:textId="20C4148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1" w:type="dxa"/>
            <w:noWrap/>
          </w:tcPr>
          <w:p w14:paraId="33F7034B" w14:textId="40A1BB51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</w:tcPr>
          <w:p w14:paraId="2646314F" w14:textId="55F7250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B15985" w14:paraId="175DF169" w14:textId="77777777" w:rsidTr="00AD738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cantSplit/>
          <w:trHeight w:val="20"/>
        </w:trPr>
        <w:tc>
          <w:tcPr>
            <w:tcW w:w="794" w:type="dxa"/>
            <w:noWrap/>
          </w:tcPr>
          <w:p w14:paraId="0932C373" w14:textId="77777777" w:rsidR="00AD738D" w:rsidRPr="00B15985" w:rsidRDefault="00AD738D" w:rsidP="00AD738D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B15985">
              <w:rPr>
                <w:rFonts w:ascii="Calibri" w:hAnsi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1701" w:type="dxa"/>
            <w:noWrap/>
          </w:tcPr>
          <w:p w14:paraId="7B80CABF" w14:textId="77777777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30" w:type="dxa"/>
            <w:noWrap/>
          </w:tcPr>
          <w:p w14:paraId="16EEF587" w14:textId="0F4760A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862</w:t>
            </w:r>
          </w:p>
        </w:tc>
        <w:tc>
          <w:tcPr>
            <w:tcW w:w="730" w:type="dxa"/>
            <w:noWrap/>
          </w:tcPr>
          <w:p w14:paraId="684E047F" w14:textId="02BAD9A0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800" w:type="dxa"/>
            <w:noWrap/>
          </w:tcPr>
          <w:p w14:paraId="140F6EC8" w14:textId="65A3EFEA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77</w:t>
            </w:r>
          </w:p>
        </w:tc>
        <w:tc>
          <w:tcPr>
            <w:tcW w:w="597" w:type="dxa"/>
            <w:tcBorders>
              <w:right w:val="nil"/>
            </w:tcBorders>
            <w:shd w:val="clear" w:color="auto" w:fill="190D55" w:themeFill="text1"/>
            <w:noWrap/>
          </w:tcPr>
          <w:p w14:paraId="2F199EB0" w14:textId="3F30175B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844</w:t>
            </w:r>
          </w:p>
        </w:tc>
        <w:tc>
          <w:tcPr>
            <w:tcW w:w="597" w:type="dxa"/>
            <w:tcBorders>
              <w:left w:val="nil"/>
            </w:tcBorders>
          </w:tcPr>
          <w:p w14:paraId="04E989FA" w14:textId="2A38359D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-</w:t>
            </w:r>
          </w:p>
        </w:tc>
        <w:tc>
          <w:tcPr>
            <w:tcW w:w="597" w:type="dxa"/>
            <w:noWrap/>
          </w:tcPr>
          <w:p w14:paraId="0E5EEC9A" w14:textId="0D0A8A02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254</w:t>
            </w:r>
          </w:p>
        </w:tc>
        <w:tc>
          <w:tcPr>
            <w:tcW w:w="597" w:type="dxa"/>
            <w:noWrap/>
          </w:tcPr>
          <w:p w14:paraId="6AA78CEF" w14:textId="5974455C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86</w:t>
            </w:r>
          </w:p>
        </w:tc>
        <w:tc>
          <w:tcPr>
            <w:tcW w:w="597" w:type="dxa"/>
            <w:noWrap/>
          </w:tcPr>
          <w:p w14:paraId="38D6A77C" w14:textId="7A39319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76</w:t>
            </w:r>
          </w:p>
        </w:tc>
        <w:tc>
          <w:tcPr>
            <w:tcW w:w="597" w:type="dxa"/>
            <w:noWrap/>
          </w:tcPr>
          <w:p w14:paraId="1DE400CA" w14:textId="712B91B3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</w:t>
            </w:r>
          </w:p>
        </w:tc>
        <w:tc>
          <w:tcPr>
            <w:tcW w:w="597" w:type="dxa"/>
            <w:noWrap/>
          </w:tcPr>
          <w:p w14:paraId="4EFEF676" w14:textId="1449BE65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385</w:t>
            </w:r>
          </w:p>
        </w:tc>
        <w:tc>
          <w:tcPr>
            <w:tcW w:w="681" w:type="dxa"/>
            <w:noWrap/>
          </w:tcPr>
          <w:p w14:paraId="2641E5BC" w14:textId="35E6DD64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35</w:t>
            </w:r>
          </w:p>
        </w:tc>
        <w:tc>
          <w:tcPr>
            <w:tcW w:w="597" w:type="dxa"/>
            <w:noWrap/>
          </w:tcPr>
          <w:p w14:paraId="4917211B" w14:textId="3AA5DA36" w:rsidR="00AD738D" w:rsidRPr="00B15985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244</w:t>
            </w:r>
          </w:p>
        </w:tc>
      </w:tr>
    </w:tbl>
    <w:p w14:paraId="16CA3D22" w14:textId="77777777" w:rsidR="00F33539" w:rsidRPr="00F33539" w:rsidRDefault="00F33539" w:rsidP="00F33539">
      <w:pPr>
        <w:rPr>
          <w:highlight w:val="yellow"/>
        </w:rPr>
      </w:pPr>
    </w:p>
    <w:p w14:paraId="22F06B56" w14:textId="3EFE3BCD" w:rsidR="00974682" w:rsidRPr="00A4451B" w:rsidRDefault="00974682" w:rsidP="00094C29">
      <w:pPr>
        <w:pStyle w:val="Titulek"/>
        <w:rPr>
          <w:highlight w:val="yellow"/>
        </w:rPr>
      </w:pPr>
      <w:bookmarkStart w:id="108" w:name="_Toc412390104"/>
      <w:bookmarkStart w:id="109" w:name="_Toc412390396"/>
      <w:bookmarkStart w:id="110" w:name="_Toc412390483"/>
    </w:p>
    <w:p w14:paraId="4A0094A5" w14:textId="30F06CD4" w:rsidR="00531634" w:rsidRPr="00A4451B" w:rsidRDefault="008B5ADC" w:rsidP="008B5ADC">
      <w:pPr>
        <w:pStyle w:val="Titulek"/>
        <w:rPr>
          <w:rFonts w:eastAsia="Times New Roman" w:cs="Times New Roman"/>
          <w:szCs w:val="20"/>
          <w:highlight w:val="yellow"/>
          <w:lang w:eastAsia="cs-CZ"/>
        </w:rPr>
        <w:sectPr w:rsidR="00531634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 w:rsidRPr="00F6577F">
        <w:rPr>
          <w:i/>
          <w:noProof/>
          <w:lang w:eastAsia="cs-CZ"/>
        </w:rPr>
        <w:drawing>
          <wp:anchor distT="0" distB="0" distL="114300" distR="114300" simplePos="0" relativeHeight="251651584" behindDoc="0" locked="0" layoutInCell="1" allowOverlap="1" wp14:anchorId="1F7309A8" wp14:editId="595C4986">
            <wp:simplePos x="0" y="0"/>
            <wp:positionH relativeFrom="margin">
              <wp:align>right</wp:align>
            </wp:positionH>
            <wp:positionV relativeFrom="paragraph">
              <wp:posOffset>156845</wp:posOffset>
            </wp:positionV>
            <wp:extent cx="3098165" cy="1740535"/>
            <wp:effectExtent l="0" t="0" r="6985" b="0"/>
            <wp:wrapSquare wrapText="bothSides"/>
            <wp:docPr id="21" name="Obrázek 2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3D35" w:rsidRPr="006A3D35">
        <w:t>22. 1. 2018, Závist</w:t>
      </w:r>
    </w:p>
    <w:p w14:paraId="13536B1D" w14:textId="0693155C" w:rsidR="00531634" w:rsidRDefault="008B5ADC" w:rsidP="00531634">
      <w:r>
        <w:rPr>
          <w:noProof/>
          <w:lang w:eastAsia="cs-CZ"/>
        </w:rPr>
        <w:drawing>
          <wp:anchor distT="0" distB="0" distL="114300" distR="114300" simplePos="0" relativeHeight="251650560" behindDoc="0" locked="0" layoutInCell="1" allowOverlap="1" wp14:anchorId="6855F356" wp14:editId="46FF17B4">
            <wp:simplePos x="0" y="0"/>
            <wp:positionH relativeFrom="margin">
              <wp:posOffset>0</wp:posOffset>
            </wp:positionH>
            <wp:positionV relativeFrom="paragraph">
              <wp:posOffset>11870</wp:posOffset>
            </wp:positionV>
            <wp:extent cx="810000" cy="810000"/>
            <wp:effectExtent l="0" t="0" r="9525" b="9525"/>
            <wp:wrapSquare wrapText="bothSides"/>
            <wp:docPr id="39" name="Obrázek 39" descr="https://www.qikni.cz/assets/components/qrgenerator/cache/27bb280b8505220c97c512e7b83966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qikni.cz/assets/components/qrgenerator/cache/27bb280b8505220c97c512e7b83966b4.pn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3D35" w:rsidRPr="00F33539">
        <w:t xml:space="preserve">Na silnici I/43 u </w:t>
      </w:r>
      <w:r w:rsidR="00F2536C">
        <w:t>obce Závist</w:t>
      </w:r>
      <w:r w:rsidR="006A3D35" w:rsidRPr="00F33539">
        <w:t xml:space="preserve"> </w:t>
      </w:r>
      <w:r w:rsidR="00F727E0">
        <w:t>došlo ke střetu osobního auta a </w:t>
      </w:r>
      <w:r w:rsidR="006A3D35" w:rsidRPr="00F33539">
        <w:t>kamionu. K nehodě byly vyslány jednotky z Blanska a Tišnova spolu s </w:t>
      </w:r>
      <w:r w:rsidR="00751DEB">
        <w:t>technickým automobilem ze stanice</w:t>
      </w:r>
      <w:r w:rsidR="006A3D35" w:rsidRPr="00F33539">
        <w:t xml:space="preserve"> Lidi</w:t>
      </w:r>
      <w:r w:rsidR="00BE2613">
        <w:t>cká</w:t>
      </w:r>
      <w:r w:rsidR="00F2536C">
        <w:t xml:space="preserve"> v Brně. Řidiče osobního automobilu</w:t>
      </w:r>
      <w:r w:rsidR="006A3D35" w:rsidRPr="00F33539">
        <w:t xml:space="preserve"> museli hasiči z kabiny </w:t>
      </w:r>
      <w:r w:rsidR="00F2536C">
        <w:t>vyprostit</w:t>
      </w:r>
      <w:r w:rsidR="006A3D35" w:rsidRPr="00F33539">
        <w:t xml:space="preserve"> pomocí hydraulického vyprošťovacího zařízení. Zraněného řidiče si převzala ZZS a</w:t>
      </w:r>
      <w:r w:rsidR="00F727E0">
        <w:t> </w:t>
      </w:r>
      <w:r w:rsidR="006A3D35" w:rsidRPr="00F33539">
        <w:t>vrtulníkem ho transportovala do nemocnice. Kamion zůstal po střetu ležet pod svahem mimo komunikaci a jeho vyproštění provedla specializovaná firma za asistence zasahujících hasičů</w:t>
      </w:r>
      <w:r w:rsidR="00531634" w:rsidRPr="006A3D35">
        <w:t>.</w:t>
      </w:r>
    </w:p>
    <w:p w14:paraId="1350AAE9" w14:textId="0262CA3F" w:rsidR="006A3D35" w:rsidRDefault="006A3D35" w:rsidP="00531634">
      <w:pPr>
        <w:rPr>
          <w:noProof/>
          <w:lang w:eastAsia="cs-CZ"/>
        </w:rPr>
      </w:pPr>
    </w:p>
    <w:p w14:paraId="22F58BE9" w14:textId="77777777" w:rsidR="005F4D1E" w:rsidRPr="006A3D35" w:rsidRDefault="005F4D1E" w:rsidP="00531634">
      <w:pPr>
        <w:rPr>
          <w:noProof/>
          <w:lang w:eastAsia="cs-CZ"/>
        </w:rPr>
      </w:pPr>
    </w:p>
    <w:p w14:paraId="7F8D8334" w14:textId="3E22BED4" w:rsidR="00B524CE" w:rsidRDefault="00B524CE" w:rsidP="00606507">
      <w:pPr>
        <w:rPr>
          <w:highlight w:val="yellow"/>
        </w:rPr>
      </w:pPr>
      <w:bookmarkStart w:id="111" w:name="_Toc443584118"/>
      <w:bookmarkStart w:id="112" w:name="_Toc412389677"/>
      <w:bookmarkStart w:id="113" w:name="_Toc412390415"/>
      <w:bookmarkStart w:id="114" w:name="_Toc412390502"/>
      <w:bookmarkEnd w:id="108"/>
      <w:bookmarkEnd w:id="109"/>
      <w:bookmarkEnd w:id="110"/>
    </w:p>
    <w:p w14:paraId="72062375" w14:textId="77777777" w:rsidR="006A3D35" w:rsidRPr="00A4451B" w:rsidRDefault="006A3D35" w:rsidP="00606507">
      <w:pPr>
        <w:rPr>
          <w:highlight w:val="yellow"/>
        </w:rPr>
        <w:sectPr w:rsidR="006A3D35" w:rsidRPr="00A4451B" w:rsidSect="003413C7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4A6FC060" w14:textId="66E5F8E8" w:rsidR="005F4D1E" w:rsidRPr="00A4451B" w:rsidRDefault="005F4D1E" w:rsidP="005F4D1E">
      <w:pPr>
        <w:pStyle w:val="Titulek"/>
        <w:rPr>
          <w:rFonts w:eastAsia="Times New Roman" w:cs="Times New Roman"/>
          <w:szCs w:val="20"/>
          <w:highlight w:val="yellow"/>
          <w:lang w:eastAsia="cs-CZ"/>
        </w:rPr>
        <w:sectPr w:rsidR="005F4D1E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bookmarkStart w:id="115" w:name="_Toc470514529"/>
      <w:r>
        <w:rPr>
          <w:noProof/>
          <w:lang w:eastAsia="cs-CZ"/>
        </w:rPr>
        <w:lastRenderedPageBreak/>
        <w:drawing>
          <wp:anchor distT="0" distB="0" distL="114300" distR="114300" simplePos="0" relativeHeight="251658752" behindDoc="0" locked="0" layoutInCell="1" allowOverlap="1" wp14:anchorId="520AECB9" wp14:editId="4FC611DE">
            <wp:simplePos x="0" y="0"/>
            <wp:positionH relativeFrom="margin">
              <wp:posOffset>3572920</wp:posOffset>
            </wp:positionH>
            <wp:positionV relativeFrom="paragraph">
              <wp:posOffset>208515</wp:posOffset>
            </wp:positionV>
            <wp:extent cx="3065145" cy="1907540"/>
            <wp:effectExtent l="0" t="0" r="1905" b="0"/>
            <wp:wrapSquare wrapText="bothSides"/>
            <wp:docPr id="683" name="Obrázek 683" descr="http://www.firebrno.cz/uploads/gallery/full/36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irebrno.cz/uploads/gallery/full/367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05"/>
                    <a:stretch/>
                  </pic:blipFill>
                  <pic:spPr bwMode="auto">
                    <a:xfrm>
                      <a:off x="0" y="0"/>
                      <a:ext cx="3065145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29</w:t>
      </w:r>
      <w:r w:rsidRPr="006A3D35">
        <w:t xml:space="preserve">. </w:t>
      </w:r>
      <w:r>
        <w:t>8</w:t>
      </w:r>
      <w:r w:rsidRPr="006A3D35">
        <w:t xml:space="preserve">. 2018, </w:t>
      </w:r>
      <w:r>
        <w:t>Blansko</w:t>
      </w:r>
    </w:p>
    <w:p w14:paraId="0CE0977E" w14:textId="484B744B" w:rsidR="005F4D1E" w:rsidRDefault="005F4D1E" w:rsidP="005F4D1E">
      <w:pPr>
        <w:sectPr w:rsidR="005F4D1E" w:rsidSect="005F4D1E">
          <w:type w:val="continuous"/>
          <w:pgSz w:w="11906" w:h="16838"/>
          <w:pgMar w:top="720" w:right="720" w:bottom="720" w:left="720" w:header="1020" w:footer="283" w:gutter="0"/>
          <w:cols w:num="2"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 wp14:anchorId="0886C752" wp14:editId="40EBE21D">
            <wp:simplePos x="0" y="0"/>
            <wp:positionH relativeFrom="margin">
              <wp:posOffset>0</wp:posOffset>
            </wp:positionH>
            <wp:positionV relativeFrom="paragraph">
              <wp:posOffset>9720</wp:posOffset>
            </wp:positionV>
            <wp:extent cx="810000" cy="810000"/>
            <wp:effectExtent l="0" t="0" r="9525" b="9525"/>
            <wp:wrapSquare wrapText="bothSides"/>
            <wp:docPr id="682" name="Obrázek 682" descr="https://www.qikni.cz/assets/components/qrgenerator/cache/18bd2151b8b8094f1173bbbdc428b9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qikni.cz/assets/components/qrgenerator/cache/18bd2151b8b8094f1173bbbdc428b9bf.pn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4D1E">
        <w:t>Jednotky PO byly vyslány krátce po půl čtvrté ráno k požáru výrobní haly. Byl vyhlášen 2. stupeň požárního poplachu, z</w:t>
      </w:r>
      <w:r w:rsidR="00751DEB">
        <w:t>asahovalo 9</w:t>
      </w:r>
      <w:r w:rsidR="00F727E0">
        <w:t> </w:t>
      </w:r>
      <w:r w:rsidRPr="005F4D1E">
        <w:t>jednotek. Na místě bylo zřízeno mobilní operačn</w:t>
      </w:r>
      <w:r w:rsidR="0073569E">
        <w:t>í pracoviště a k </w:t>
      </w:r>
      <w:r w:rsidRPr="005F4D1E">
        <w:t xml:space="preserve">požáru </w:t>
      </w:r>
      <w:r w:rsidR="0073569E">
        <w:t xml:space="preserve">vyjela také jednotka </w:t>
      </w:r>
      <w:r w:rsidR="000C23FF">
        <w:t>ŠVZ HZS ČR</w:t>
      </w:r>
      <w:r w:rsidRPr="005F4D1E">
        <w:t xml:space="preserve"> z</w:t>
      </w:r>
      <w:r w:rsidR="00F727E0">
        <w:t> </w:t>
      </w:r>
      <w:r w:rsidRPr="005F4D1E">
        <w:t xml:space="preserve">Brna, která je vybavená hasicím zařízením </w:t>
      </w:r>
      <w:proofErr w:type="spellStart"/>
      <w:r w:rsidRPr="005F4D1E">
        <w:t>Cobra</w:t>
      </w:r>
      <w:proofErr w:type="spellEnd"/>
      <w:r w:rsidRPr="005F4D1E">
        <w:t>. Celý zásah byl značně komplikovaný</w:t>
      </w:r>
      <w:r w:rsidR="00B10D47">
        <w:t>,</w:t>
      </w:r>
      <w:r w:rsidRPr="005F4D1E">
        <w:t xml:space="preserve"> hasiči museli odř</w:t>
      </w:r>
      <w:r w:rsidR="00F727E0">
        <w:t>ezávat oplechování haly, aby se </w:t>
      </w:r>
      <w:r w:rsidRPr="005F4D1E">
        <w:t xml:space="preserve">dostali k požáru uvnitř. Likvidace požáru byla ohlášena před sedmou hodinou ráno. Požár se obešel bez zranění a škoda </w:t>
      </w:r>
      <w:r w:rsidR="00F727E0">
        <w:t>se vyšplhala na 30 </w:t>
      </w:r>
      <w:r w:rsidRPr="005F4D1E">
        <w:t>milionů korun, čímž se stal požárem</w:t>
      </w:r>
      <w:r w:rsidR="00F727E0">
        <w:t xml:space="preserve"> s </w:t>
      </w:r>
      <w:r w:rsidR="00F7104F">
        <w:t>nejvyšší škodou v roce 2018.</w:t>
      </w:r>
    </w:p>
    <w:p w14:paraId="0D9C4B88" w14:textId="73B50168" w:rsidR="00264CF0" w:rsidRPr="008B5ADC" w:rsidRDefault="00264CF0" w:rsidP="000B2CAB">
      <w:pPr>
        <w:pStyle w:val="Nadpis2"/>
        <w:tabs>
          <w:tab w:val="left" w:pos="993"/>
        </w:tabs>
      </w:pPr>
      <w:bookmarkStart w:id="116" w:name="_Toc473281877"/>
      <w:bookmarkStart w:id="117" w:name="_Toc473899253"/>
      <w:bookmarkStart w:id="118" w:name="_Toc474189663"/>
      <w:bookmarkStart w:id="119" w:name="_Toc507063150"/>
      <w:bookmarkStart w:id="120" w:name="_Toc536185150"/>
      <w:r w:rsidRPr="008B5ADC">
        <w:lastRenderedPageBreak/>
        <w:t>Zásahy jednotek PO</w:t>
      </w:r>
      <w:r w:rsidRPr="008B5ADC">
        <w:fldChar w:fldCharType="begin"/>
      </w:r>
      <w:r w:rsidRPr="008B5ADC">
        <w:instrText xml:space="preserve"> XE "JPO:Jednotka požární ochrany" </w:instrText>
      </w:r>
      <w:r w:rsidRPr="008B5ADC">
        <w:fldChar w:fldCharType="end"/>
      </w:r>
      <w:r w:rsidRPr="008B5ADC">
        <w:t xml:space="preserve"> města Brna</w:t>
      </w:r>
      <w:bookmarkEnd w:id="111"/>
      <w:bookmarkEnd w:id="115"/>
      <w:bookmarkEnd w:id="116"/>
      <w:bookmarkEnd w:id="117"/>
      <w:bookmarkEnd w:id="118"/>
      <w:bookmarkEnd w:id="119"/>
      <w:bookmarkEnd w:id="120"/>
    </w:p>
    <w:tbl>
      <w:tblPr>
        <w:tblStyle w:val="Styl11"/>
        <w:tblW w:w="10237" w:type="dxa"/>
        <w:tblLayout w:type="fixed"/>
        <w:tblLook w:val="04E0" w:firstRow="1" w:lastRow="1" w:firstColumn="1" w:lastColumn="0" w:noHBand="0" w:noVBand="1"/>
      </w:tblPr>
      <w:tblGrid>
        <w:gridCol w:w="850"/>
        <w:gridCol w:w="1814"/>
        <w:gridCol w:w="643"/>
        <w:gridCol w:w="643"/>
        <w:gridCol w:w="642"/>
        <w:gridCol w:w="620"/>
        <w:gridCol w:w="620"/>
        <w:gridCol w:w="620"/>
        <w:gridCol w:w="620"/>
        <w:gridCol w:w="620"/>
        <w:gridCol w:w="620"/>
        <w:gridCol w:w="620"/>
        <w:gridCol w:w="685"/>
        <w:gridCol w:w="620"/>
      </w:tblGrid>
      <w:tr w:rsidR="008B5ADC" w:rsidRPr="00CD75D6" w14:paraId="58EFFC21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134"/>
        </w:trPr>
        <w:tc>
          <w:tcPr>
            <w:tcW w:w="850" w:type="dxa"/>
            <w:textDirection w:val="btLr"/>
            <w:hideMark/>
          </w:tcPr>
          <w:p w14:paraId="44311AF8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bookmarkStart w:id="121" w:name="_Toc412390105"/>
            <w:bookmarkStart w:id="122" w:name="_Toc412390397"/>
            <w:bookmarkStart w:id="123" w:name="_Toc412390484"/>
            <w:bookmarkStart w:id="124" w:name="_Toc443584119"/>
            <w:bookmarkStart w:id="125" w:name="_Toc412389678"/>
            <w:bookmarkStart w:id="126" w:name="_Toc412390416"/>
            <w:bookmarkStart w:id="127" w:name="_Toc412390503"/>
            <w:bookmarkStart w:id="128" w:name="_Toc470514530"/>
            <w:bookmarkStart w:id="129" w:name="_Toc473281878"/>
            <w:bookmarkStart w:id="130" w:name="_Toc473899254"/>
            <w:bookmarkStart w:id="131" w:name="_Toc474189664"/>
            <w:bookmarkEnd w:id="112"/>
            <w:bookmarkEnd w:id="113"/>
            <w:bookmarkEnd w:id="114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Kategorie JPO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t xml:space="preserve"> 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CD75D6">
              <w:instrText xml:space="preserve"> XE "PO:Požární ochrana"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1814" w:type="dxa"/>
          </w:tcPr>
          <w:p w14:paraId="2AE47E67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t>Jednotka PO</w:t>
            </w:r>
          </w:p>
        </w:tc>
        <w:tc>
          <w:tcPr>
            <w:tcW w:w="643" w:type="dxa"/>
            <w:textDirection w:val="btLr"/>
          </w:tcPr>
          <w:p w14:paraId="1AD1F4E3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Povolána</w:t>
            </w:r>
          </w:p>
        </w:tc>
        <w:tc>
          <w:tcPr>
            <w:tcW w:w="643" w:type="dxa"/>
            <w:textDirection w:val="btLr"/>
          </w:tcPr>
          <w:p w14:paraId="03AC562D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Nevyjela/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OpV</w:t>
            </w:r>
            <w:proofErr w:type="spellEnd"/>
          </w:p>
        </w:tc>
        <w:tc>
          <w:tcPr>
            <w:tcW w:w="642" w:type="dxa"/>
            <w:textDirection w:val="btLr"/>
          </w:tcPr>
          <w:p w14:paraId="0572A82F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 v limitu</w:t>
            </w:r>
          </w:p>
        </w:tc>
        <w:tc>
          <w:tcPr>
            <w:tcW w:w="620" w:type="dxa"/>
            <w:tcBorders>
              <w:right w:val="nil"/>
            </w:tcBorders>
            <w:textDirection w:val="btLr"/>
            <w:hideMark/>
          </w:tcPr>
          <w:p w14:paraId="1AAAD085" w14:textId="77777777" w:rsidR="008B5ADC" w:rsidRPr="00A31FF3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A31FF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Zasahovala</w:t>
            </w:r>
            <w:r w:rsidRPr="00A31FF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A31FF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"P:Požár" </w:instrText>
            </w:r>
            <w:r w:rsidRPr="00A31FF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20" w:type="dxa"/>
            <w:tcBorders>
              <w:left w:val="nil"/>
            </w:tcBorders>
            <w:textDirection w:val="btLr"/>
          </w:tcPr>
          <w:p w14:paraId="260E2FB2" w14:textId="77777777" w:rsidR="008B5ADC" w:rsidRPr="00DD2225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DD2225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Průměr za 5 let</w:t>
            </w:r>
          </w:p>
        </w:tc>
        <w:tc>
          <w:tcPr>
            <w:tcW w:w="620" w:type="dxa"/>
          </w:tcPr>
          <w:p w14:paraId="09488E0B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"DN:Dopravní nehoda"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3F7DEF53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DN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"UNL:Únik nebezpečné látky"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5D5306E3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ZOZ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"TP:Technická pomoc"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553C1418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UNL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"PP:Planý poplach"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7CDBD08E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TP</w:t>
            </w:r>
          </w:p>
        </w:tc>
        <w:tc>
          <w:tcPr>
            <w:tcW w:w="685" w:type="dxa"/>
          </w:tcPr>
          <w:p w14:paraId="17DCD0BF" w14:textId="77777777" w:rsidR="008B5ADC" w:rsidRPr="00B524CE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PP </w:t>
            </w:r>
          </w:p>
          <w:p w14:paraId="0D40FE4A" w14:textId="77777777" w:rsidR="008B5ADC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+ </w:t>
            </w:r>
          </w:p>
          <w:p w14:paraId="11681AA0" w14:textId="77777777" w:rsidR="008B5ADC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OMU</w:t>
            </w:r>
          </w:p>
        </w:tc>
        <w:tc>
          <w:tcPr>
            <w:tcW w:w="620" w:type="dxa"/>
            <w:hideMark/>
          </w:tcPr>
          <w:p w14:paraId="61D23960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OČ</w:t>
            </w:r>
          </w:p>
        </w:tc>
      </w:tr>
      <w:tr w:rsidR="00AD738D" w:rsidRPr="004D2C18" w14:paraId="25322749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09A8592E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814" w:type="dxa"/>
            <w:noWrap/>
            <w:hideMark/>
          </w:tcPr>
          <w:p w14:paraId="1A71EF5D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Bohunice</w:t>
            </w:r>
          </w:p>
        </w:tc>
        <w:tc>
          <w:tcPr>
            <w:tcW w:w="643" w:type="dxa"/>
            <w:noWrap/>
            <w:hideMark/>
          </w:tcPr>
          <w:p w14:paraId="1FF8785C" w14:textId="3C88D53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43" w:type="dxa"/>
            <w:noWrap/>
            <w:hideMark/>
          </w:tcPr>
          <w:p w14:paraId="1A2E3665" w14:textId="2935854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79E9736A" w14:textId="275E4A5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FDA897" w14:textId="247AA32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D395EBB" w14:textId="2FDFFD5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34,8</w:t>
            </w:r>
          </w:p>
        </w:tc>
        <w:tc>
          <w:tcPr>
            <w:tcW w:w="620" w:type="dxa"/>
            <w:noWrap/>
            <w:hideMark/>
          </w:tcPr>
          <w:p w14:paraId="3CF3F66A" w14:textId="642564E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7641091C" w14:textId="7B651F0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0777C0" w14:textId="575BE29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89CEE7" w14:textId="50574CE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ED338B3" w14:textId="4B136AE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3833217D" w14:textId="0D32454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C9898FF" w14:textId="37952A0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</w:tr>
      <w:tr w:rsidR="00AD738D" w:rsidRPr="004D2C18" w14:paraId="2B55481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1019DB49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AFE4919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Holásky</w:t>
            </w:r>
          </w:p>
        </w:tc>
        <w:tc>
          <w:tcPr>
            <w:tcW w:w="643" w:type="dxa"/>
            <w:noWrap/>
            <w:hideMark/>
          </w:tcPr>
          <w:p w14:paraId="18472C29" w14:textId="6E5F391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643" w:type="dxa"/>
            <w:noWrap/>
            <w:hideMark/>
          </w:tcPr>
          <w:p w14:paraId="7D75DFD5" w14:textId="73F96C2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2E18DE66" w14:textId="2B77B27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18B7D0" w14:textId="63D59B6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E506859" w14:textId="77F654B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24,2</w:t>
            </w:r>
          </w:p>
        </w:tc>
        <w:tc>
          <w:tcPr>
            <w:tcW w:w="620" w:type="dxa"/>
            <w:noWrap/>
            <w:hideMark/>
          </w:tcPr>
          <w:p w14:paraId="7DC00A9A" w14:textId="0FF3DB5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4B63A1D7" w14:textId="638250C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44A486" w14:textId="621D048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C688658" w14:textId="5672EC6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F69365" w14:textId="4D801E3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2E8150BA" w14:textId="76E604A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3202AA8A" w14:textId="706AF41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AD738D" w:rsidRPr="004D2C18" w14:paraId="15FE8EA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1BBCA5E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C4F1F1D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Husovice</w:t>
            </w:r>
          </w:p>
        </w:tc>
        <w:tc>
          <w:tcPr>
            <w:tcW w:w="643" w:type="dxa"/>
            <w:noWrap/>
            <w:hideMark/>
          </w:tcPr>
          <w:p w14:paraId="22696066" w14:textId="4525E42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70</w:t>
            </w:r>
          </w:p>
        </w:tc>
        <w:tc>
          <w:tcPr>
            <w:tcW w:w="643" w:type="dxa"/>
            <w:noWrap/>
            <w:hideMark/>
          </w:tcPr>
          <w:p w14:paraId="3FA3F0C3" w14:textId="0124EC1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2" w:type="dxa"/>
            <w:noWrap/>
            <w:hideMark/>
          </w:tcPr>
          <w:p w14:paraId="0F583C2A" w14:textId="029608C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708CA22" w14:textId="09B1EFF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73F6101" w14:textId="4126E88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51,2</w:t>
            </w:r>
          </w:p>
        </w:tc>
        <w:tc>
          <w:tcPr>
            <w:tcW w:w="620" w:type="dxa"/>
            <w:noWrap/>
            <w:hideMark/>
          </w:tcPr>
          <w:p w14:paraId="1579375C" w14:textId="67E8448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26</w:t>
            </w:r>
          </w:p>
        </w:tc>
        <w:tc>
          <w:tcPr>
            <w:tcW w:w="620" w:type="dxa"/>
            <w:noWrap/>
            <w:hideMark/>
          </w:tcPr>
          <w:p w14:paraId="664D8FA6" w14:textId="1DEC8B5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8CBB3B" w14:textId="194340A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F79DCC" w14:textId="5B14B1F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B6D935F" w14:textId="55ADACA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85" w:type="dxa"/>
            <w:noWrap/>
            <w:hideMark/>
          </w:tcPr>
          <w:p w14:paraId="05BB6B72" w14:textId="170B409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  <w:hideMark/>
          </w:tcPr>
          <w:p w14:paraId="0215B648" w14:textId="58AAEA0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</w:tr>
      <w:tr w:rsidR="00AD738D" w:rsidRPr="004D2C18" w14:paraId="5607BC8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61B41DE6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5EBE0FD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Chrlice</w:t>
            </w:r>
          </w:p>
        </w:tc>
        <w:tc>
          <w:tcPr>
            <w:tcW w:w="643" w:type="dxa"/>
            <w:noWrap/>
            <w:hideMark/>
          </w:tcPr>
          <w:p w14:paraId="55231AFB" w14:textId="4F5CE2C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43" w:type="dxa"/>
            <w:noWrap/>
            <w:hideMark/>
          </w:tcPr>
          <w:p w14:paraId="3ECEFD8E" w14:textId="707D607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5E1F96B" w14:textId="7FF3772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92A46A0" w14:textId="5361BCA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5E45047" w14:textId="1D1B5C4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23,8</w:t>
            </w:r>
          </w:p>
        </w:tc>
        <w:tc>
          <w:tcPr>
            <w:tcW w:w="620" w:type="dxa"/>
            <w:noWrap/>
            <w:hideMark/>
          </w:tcPr>
          <w:p w14:paraId="72E879B3" w14:textId="0129880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5B91B3EC" w14:textId="0517336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FB05426" w14:textId="60F0E16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A9939D4" w14:textId="53187D4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4C55F4" w14:textId="2089067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85" w:type="dxa"/>
            <w:noWrap/>
            <w:hideMark/>
          </w:tcPr>
          <w:p w14:paraId="328A469C" w14:textId="1066927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DC3A7C2" w14:textId="24639AA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</w:tr>
      <w:tr w:rsidR="00AD738D" w:rsidRPr="004D2C18" w14:paraId="7CD86A81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1D96FD4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DA3BC22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Komín</w:t>
            </w:r>
          </w:p>
        </w:tc>
        <w:tc>
          <w:tcPr>
            <w:tcW w:w="643" w:type="dxa"/>
            <w:noWrap/>
            <w:hideMark/>
          </w:tcPr>
          <w:p w14:paraId="5D752CF5" w14:textId="6F742A4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29</w:t>
            </w:r>
          </w:p>
        </w:tc>
        <w:tc>
          <w:tcPr>
            <w:tcW w:w="643" w:type="dxa"/>
            <w:noWrap/>
            <w:hideMark/>
          </w:tcPr>
          <w:p w14:paraId="734AA438" w14:textId="1168AB6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18AE3CB" w14:textId="4224315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51A882" w14:textId="2D40173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FBA3AD4" w14:textId="1378CBE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25,4</w:t>
            </w:r>
          </w:p>
        </w:tc>
        <w:tc>
          <w:tcPr>
            <w:tcW w:w="620" w:type="dxa"/>
            <w:noWrap/>
            <w:hideMark/>
          </w:tcPr>
          <w:p w14:paraId="766F81F2" w14:textId="4F76F47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2ED92431" w14:textId="3427859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B4E2844" w14:textId="05EEFAA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06BA8F2" w14:textId="4CD15CF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3D2980" w14:textId="6D01422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85" w:type="dxa"/>
            <w:noWrap/>
            <w:hideMark/>
          </w:tcPr>
          <w:p w14:paraId="4E6DE851" w14:textId="12F06F7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69765CF1" w14:textId="3F51E65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80</w:t>
            </w:r>
          </w:p>
        </w:tc>
      </w:tr>
      <w:tr w:rsidR="00AD738D" w:rsidRPr="004D2C18" w14:paraId="6B80D65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157AD8B8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4D8B614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Obřany</w:t>
            </w:r>
          </w:p>
        </w:tc>
        <w:tc>
          <w:tcPr>
            <w:tcW w:w="643" w:type="dxa"/>
            <w:noWrap/>
            <w:hideMark/>
          </w:tcPr>
          <w:p w14:paraId="28CDEFB0" w14:textId="7EACC1E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3" w:type="dxa"/>
            <w:noWrap/>
            <w:hideMark/>
          </w:tcPr>
          <w:p w14:paraId="7F710548" w14:textId="1A885E1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DE48CE6" w14:textId="7EA8E66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3FE2334" w14:textId="457B02D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7995EF4" w14:textId="1BE7C57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19,2</w:t>
            </w:r>
          </w:p>
        </w:tc>
        <w:tc>
          <w:tcPr>
            <w:tcW w:w="620" w:type="dxa"/>
            <w:noWrap/>
            <w:hideMark/>
          </w:tcPr>
          <w:p w14:paraId="11DC810C" w14:textId="7FF38E3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534F6AFF" w14:textId="72FBBA0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C896F9" w14:textId="0A708D3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2549C3C" w14:textId="201C48A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2FA721A" w14:textId="6A9865B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0CF83427" w14:textId="6456300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28F57471" w14:textId="2D0AC22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AD738D" w:rsidRPr="004D2C18" w14:paraId="34F3C19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48AB7F6D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6445EDF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Slatina</w:t>
            </w:r>
          </w:p>
        </w:tc>
        <w:tc>
          <w:tcPr>
            <w:tcW w:w="643" w:type="dxa"/>
            <w:noWrap/>
            <w:hideMark/>
          </w:tcPr>
          <w:p w14:paraId="37F88EE4" w14:textId="42356E5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31</w:t>
            </w:r>
          </w:p>
        </w:tc>
        <w:tc>
          <w:tcPr>
            <w:tcW w:w="643" w:type="dxa"/>
            <w:noWrap/>
            <w:hideMark/>
          </w:tcPr>
          <w:p w14:paraId="558EA0A9" w14:textId="2630686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BB65972" w14:textId="07E8EB4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D925363" w14:textId="5C6D616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95E929" w14:textId="66DD007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37,4</w:t>
            </w:r>
          </w:p>
        </w:tc>
        <w:tc>
          <w:tcPr>
            <w:tcW w:w="620" w:type="dxa"/>
            <w:noWrap/>
            <w:hideMark/>
          </w:tcPr>
          <w:p w14:paraId="1F1EAED3" w14:textId="49E2CAC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7725A1E6" w14:textId="7BD08C0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9C0FF2B" w14:textId="2BC603D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C0A1652" w14:textId="07837CC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A0731D0" w14:textId="33DE36A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710ED34C" w14:textId="271D428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60CD0989" w14:textId="098B3B7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</w:tr>
      <w:tr w:rsidR="00AD738D" w:rsidRPr="004D2C18" w14:paraId="153F7039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065651CA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388C71FF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Soběšice</w:t>
            </w:r>
          </w:p>
        </w:tc>
        <w:tc>
          <w:tcPr>
            <w:tcW w:w="643" w:type="dxa"/>
            <w:noWrap/>
          </w:tcPr>
          <w:p w14:paraId="7EFE25A4" w14:textId="60323BE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52</w:t>
            </w:r>
          </w:p>
        </w:tc>
        <w:tc>
          <w:tcPr>
            <w:tcW w:w="643" w:type="dxa"/>
            <w:noWrap/>
          </w:tcPr>
          <w:p w14:paraId="76F6F4E5" w14:textId="07A1334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7B1DD9D1" w14:textId="0192688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33A2508" w14:textId="6304DA7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8AB725C" w14:textId="0858BDD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49,8</w:t>
            </w:r>
          </w:p>
        </w:tc>
        <w:tc>
          <w:tcPr>
            <w:tcW w:w="620" w:type="dxa"/>
            <w:noWrap/>
          </w:tcPr>
          <w:p w14:paraId="544EEDB7" w14:textId="1BECFEF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20" w:type="dxa"/>
            <w:noWrap/>
          </w:tcPr>
          <w:p w14:paraId="73026B75" w14:textId="4604139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</w:tcPr>
          <w:p w14:paraId="3EE14983" w14:textId="04B43B8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</w:tcPr>
          <w:p w14:paraId="63CDF08B" w14:textId="782A0DE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E91E90C" w14:textId="08B8D13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85" w:type="dxa"/>
            <w:noWrap/>
          </w:tcPr>
          <w:p w14:paraId="6EA6686B" w14:textId="21516B0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0100C2D7" w14:textId="34182CB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</w:tr>
      <w:tr w:rsidR="00AD738D" w:rsidRPr="004D2C18" w14:paraId="095CE3F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3DC10470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30D417D7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Žebětín</w:t>
            </w:r>
          </w:p>
        </w:tc>
        <w:tc>
          <w:tcPr>
            <w:tcW w:w="643" w:type="dxa"/>
            <w:noWrap/>
          </w:tcPr>
          <w:p w14:paraId="53A3587D" w14:textId="1FB913E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29</w:t>
            </w:r>
          </w:p>
        </w:tc>
        <w:tc>
          <w:tcPr>
            <w:tcW w:w="643" w:type="dxa"/>
            <w:noWrap/>
          </w:tcPr>
          <w:p w14:paraId="3C8694E4" w14:textId="3C5E0D3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120AD4BC" w14:textId="7F84BE7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48FE4F9" w14:textId="3F6132E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F4FF288" w14:textId="60317D4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17,4</w:t>
            </w:r>
          </w:p>
        </w:tc>
        <w:tc>
          <w:tcPr>
            <w:tcW w:w="620" w:type="dxa"/>
            <w:noWrap/>
          </w:tcPr>
          <w:p w14:paraId="19182F97" w14:textId="1D886ED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</w:tcPr>
          <w:p w14:paraId="4FE661B6" w14:textId="28F1637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43F6340" w14:textId="5D3FF0F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</w:tcPr>
          <w:p w14:paraId="1ECF69D1" w14:textId="4752D5F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61B290E" w14:textId="1E935DD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</w:tcPr>
          <w:p w14:paraId="2B02C56B" w14:textId="4787ED0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</w:tcPr>
          <w:p w14:paraId="245C70B7" w14:textId="3C6FCA9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</w:tr>
      <w:tr w:rsidR="00AD738D" w:rsidRPr="004D2C18" w14:paraId="3CF639D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4BA23925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977260C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Židenice</w:t>
            </w:r>
          </w:p>
        </w:tc>
        <w:tc>
          <w:tcPr>
            <w:tcW w:w="643" w:type="dxa"/>
            <w:noWrap/>
            <w:hideMark/>
          </w:tcPr>
          <w:p w14:paraId="5AFB5986" w14:textId="180FBB0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34</w:t>
            </w:r>
          </w:p>
        </w:tc>
        <w:tc>
          <w:tcPr>
            <w:tcW w:w="643" w:type="dxa"/>
            <w:noWrap/>
            <w:hideMark/>
          </w:tcPr>
          <w:p w14:paraId="77A6483C" w14:textId="77B183A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2" w:type="dxa"/>
            <w:noWrap/>
            <w:hideMark/>
          </w:tcPr>
          <w:p w14:paraId="412E2ED7" w14:textId="7942F98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3C7D07D" w14:textId="5B42975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39611D8" w14:textId="35A17DE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29,4</w:t>
            </w:r>
          </w:p>
        </w:tc>
        <w:tc>
          <w:tcPr>
            <w:tcW w:w="620" w:type="dxa"/>
            <w:noWrap/>
            <w:hideMark/>
          </w:tcPr>
          <w:p w14:paraId="6F375B6A" w14:textId="75F3BEA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39BAEA71" w14:textId="5DF8B77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C0D17C" w14:textId="4DD498E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31531E" w14:textId="5728247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14E9444" w14:textId="5FF996F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1E9AE3E6" w14:textId="13CD348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725B750" w14:textId="41B9488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AD738D" w:rsidRPr="004D2C18" w14:paraId="2A63D52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4D16261A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IV</w:t>
            </w:r>
          </w:p>
        </w:tc>
        <w:tc>
          <w:tcPr>
            <w:tcW w:w="1814" w:type="dxa"/>
            <w:noWrap/>
            <w:hideMark/>
          </w:tcPr>
          <w:p w14:paraId="65C09F57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HZSp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Letiště</w:t>
            </w:r>
          </w:p>
        </w:tc>
        <w:tc>
          <w:tcPr>
            <w:tcW w:w="643" w:type="dxa"/>
            <w:noWrap/>
            <w:hideMark/>
          </w:tcPr>
          <w:p w14:paraId="29ADBC07" w14:textId="6C30EF8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09130FD8" w14:textId="5049823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B5386E5" w14:textId="0A8D6C2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E6AC63A" w14:textId="15E2D63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1435A0A" w14:textId="4EDFA23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7FE20998" w14:textId="129C750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9715DD" w14:textId="53606B4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82E8CB0" w14:textId="112A00A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D807C4" w14:textId="1CA23F3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AEBD26" w14:textId="6E89DA1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89B3791" w14:textId="0A7FE61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5AF8A92" w14:textId="24F0EEC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4D2C18" w14:paraId="6BC6302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52F562B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AD97BCC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SŽDC Brno</w:t>
            </w:r>
          </w:p>
        </w:tc>
        <w:tc>
          <w:tcPr>
            <w:tcW w:w="643" w:type="dxa"/>
            <w:noWrap/>
            <w:hideMark/>
          </w:tcPr>
          <w:p w14:paraId="746F0F1B" w14:textId="1CF04EA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302</w:t>
            </w:r>
          </w:p>
        </w:tc>
        <w:tc>
          <w:tcPr>
            <w:tcW w:w="643" w:type="dxa"/>
            <w:noWrap/>
            <w:hideMark/>
          </w:tcPr>
          <w:p w14:paraId="63A38261" w14:textId="0489E95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12CDC1F2" w14:textId="0079522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A961A4E" w14:textId="39E30EE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300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7C27C8" w14:textId="6A15F71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238,2</w:t>
            </w:r>
          </w:p>
        </w:tc>
        <w:tc>
          <w:tcPr>
            <w:tcW w:w="620" w:type="dxa"/>
            <w:noWrap/>
            <w:hideMark/>
          </w:tcPr>
          <w:p w14:paraId="150F10D4" w14:textId="46976D9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60</w:t>
            </w:r>
          </w:p>
        </w:tc>
        <w:tc>
          <w:tcPr>
            <w:tcW w:w="620" w:type="dxa"/>
            <w:noWrap/>
            <w:hideMark/>
          </w:tcPr>
          <w:p w14:paraId="7E056184" w14:textId="72602C3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120</w:t>
            </w:r>
          </w:p>
        </w:tc>
        <w:tc>
          <w:tcPr>
            <w:tcW w:w="620" w:type="dxa"/>
            <w:noWrap/>
            <w:hideMark/>
          </w:tcPr>
          <w:p w14:paraId="2F7AF040" w14:textId="0F4A662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1A5FA54A" w14:textId="47370B1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6254B9C9" w14:textId="3F034E3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98</w:t>
            </w:r>
          </w:p>
        </w:tc>
        <w:tc>
          <w:tcPr>
            <w:tcW w:w="685" w:type="dxa"/>
            <w:noWrap/>
            <w:hideMark/>
          </w:tcPr>
          <w:p w14:paraId="67682CCF" w14:textId="38247E9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228BE468" w14:textId="57B64DC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301</w:t>
            </w:r>
          </w:p>
        </w:tc>
      </w:tr>
      <w:tr w:rsidR="00AD738D" w:rsidRPr="004D2C18" w14:paraId="4DE28DA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2D319E0F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hideMark/>
          </w:tcPr>
          <w:p w14:paraId="63897C4A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Brněnské Ivanovice</w:t>
            </w:r>
          </w:p>
        </w:tc>
        <w:tc>
          <w:tcPr>
            <w:tcW w:w="643" w:type="dxa"/>
            <w:noWrap/>
            <w:hideMark/>
          </w:tcPr>
          <w:p w14:paraId="2C7210BB" w14:textId="496907F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EF8945A" w14:textId="47D2502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15FFFF0" w14:textId="37AA54C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AEA595B" w14:textId="061B99B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B72B040" w14:textId="2F32AE2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79E0904A" w14:textId="7B043CC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0C6FA1" w14:textId="59830C4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2339FE" w14:textId="5A85EB1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74C28E" w14:textId="471CC28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589008" w14:textId="126B432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39A89EE" w14:textId="4768C46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AA2F39" w14:textId="6F17D7D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4D2C18" w14:paraId="3888D9B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7610162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F7ECB8B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Černovice</w:t>
            </w:r>
          </w:p>
        </w:tc>
        <w:tc>
          <w:tcPr>
            <w:tcW w:w="643" w:type="dxa"/>
            <w:noWrap/>
            <w:hideMark/>
          </w:tcPr>
          <w:p w14:paraId="2E535D27" w14:textId="529B02B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43" w:type="dxa"/>
            <w:noWrap/>
            <w:hideMark/>
          </w:tcPr>
          <w:p w14:paraId="4F2969D9" w14:textId="4B1FA7B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2CE8B05" w14:textId="74E2401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8B7E27B" w14:textId="59A4EA4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1787435" w14:textId="2A2B47F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620" w:type="dxa"/>
            <w:noWrap/>
            <w:hideMark/>
          </w:tcPr>
          <w:p w14:paraId="150EF8D6" w14:textId="181B986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7A6CEC93" w14:textId="3E068CD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FBCC481" w14:textId="3C0B82F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CB6181" w14:textId="7558C2C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686721" w14:textId="27F325A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204951F4" w14:textId="1441840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37D9C5DF" w14:textId="573B556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</w:tr>
      <w:tr w:rsidR="00AD738D" w:rsidRPr="004D2C18" w14:paraId="4EE8AA2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5165724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519E959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Jehnice</w:t>
            </w:r>
          </w:p>
        </w:tc>
        <w:tc>
          <w:tcPr>
            <w:tcW w:w="643" w:type="dxa"/>
            <w:noWrap/>
            <w:hideMark/>
          </w:tcPr>
          <w:p w14:paraId="7E1A0379" w14:textId="63F90D8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47043ACF" w14:textId="08CF231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0850E8CD" w14:textId="38F34D7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2FFAC88" w14:textId="7BFC0FC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58AAFC1" w14:textId="53C0D35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74854A7D" w14:textId="2E39F7B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879346" w14:textId="265A5A8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29B3A1" w14:textId="5C3F07B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DD011B" w14:textId="15C252D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802593" w14:textId="64CB293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22E5E29" w14:textId="7271500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DEF1A2" w14:textId="31F7E37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4D2C18" w14:paraId="6D5C2F4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ED52E0E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354A148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Jundrov</w:t>
            </w:r>
          </w:p>
        </w:tc>
        <w:tc>
          <w:tcPr>
            <w:tcW w:w="643" w:type="dxa"/>
            <w:noWrap/>
            <w:hideMark/>
          </w:tcPr>
          <w:p w14:paraId="40BC2AF6" w14:textId="3EA40C8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3" w:type="dxa"/>
            <w:noWrap/>
            <w:hideMark/>
          </w:tcPr>
          <w:p w14:paraId="0DC8F71D" w14:textId="44FEC83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1BCBB8B" w14:textId="7367E13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073C38C" w14:textId="4378A52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421BC09" w14:textId="761ABD8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3D376795" w14:textId="6939F18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118D8F75" w14:textId="6C4F312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C52430" w14:textId="4BEE0FD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0A377A" w14:textId="125EFE6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FF2ED7" w14:textId="2851354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7EB4E11E" w14:textId="3525593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C2D3521" w14:textId="2B94250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69</w:t>
            </w:r>
          </w:p>
        </w:tc>
      </w:tr>
      <w:tr w:rsidR="00AD738D" w:rsidRPr="004D2C18" w14:paraId="55801B6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48F3747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54848FB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Královo Pole</w:t>
            </w:r>
          </w:p>
        </w:tc>
        <w:tc>
          <w:tcPr>
            <w:tcW w:w="643" w:type="dxa"/>
            <w:noWrap/>
            <w:hideMark/>
          </w:tcPr>
          <w:p w14:paraId="412482C6" w14:textId="142F675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29</w:t>
            </w:r>
          </w:p>
        </w:tc>
        <w:tc>
          <w:tcPr>
            <w:tcW w:w="643" w:type="dxa"/>
            <w:noWrap/>
            <w:hideMark/>
          </w:tcPr>
          <w:p w14:paraId="30B9CB9C" w14:textId="07EE392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2C4E5CE" w14:textId="778F226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B0EA46" w14:textId="7E33819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C18627C" w14:textId="1C7FB80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39,8</w:t>
            </w:r>
          </w:p>
        </w:tc>
        <w:tc>
          <w:tcPr>
            <w:tcW w:w="620" w:type="dxa"/>
            <w:noWrap/>
            <w:hideMark/>
          </w:tcPr>
          <w:p w14:paraId="0E870DD6" w14:textId="70ED387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6E2A7599" w14:textId="24DCD88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EE6AE3" w14:textId="1FDE6B2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876D7D" w14:textId="679A32A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804B52" w14:textId="31413F4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40D66CD2" w14:textId="6607FE5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7D197A92" w14:textId="2FEF5D92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83</w:t>
            </w:r>
          </w:p>
        </w:tc>
      </w:tr>
      <w:tr w:rsidR="00AD738D" w:rsidRPr="004D2C18" w14:paraId="406C386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EA88C66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31EE532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Ořešín</w:t>
            </w:r>
          </w:p>
        </w:tc>
        <w:tc>
          <w:tcPr>
            <w:tcW w:w="643" w:type="dxa"/>
            <w:noWrap/>
            <w:hideMark/>
          </w:tcPr>
          <w:p w14:paraId="234B7539" w14:textId="5B63078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20DCDF2E" w14:textId="6EBE5BD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46AA886" w14:textId="10A5F3F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ACFFB18" w14:textId="6BF3FA4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7E0761A" w14:textId="3570F25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391F87A1" w14:textId="5912B8F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9A31092" w14:textId="0EEBC85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BF65CA" w14:textId="6D30934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B0CB6C" w14:textId="61F23A28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78F4A8" w14:textId="419FF22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2C4EA5C7" w14:textId="0A22B68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3A877A" w14:textId="12BA554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AD738D" w:rsidRPr="004D2C18" w14:paraId="57790F4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2BC7C2C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3F452AA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Přízřenice</w:t>
            </w:r>
          </w:p>
        </w:tc>
        <w:tc>
          <w:tcPr>
            <w:tcW w:w="643" w:type="dxa"/>
            <w:noWrap/>
            <w:hideMark/>
          </w:tcPr>
          <w:p w14:paraId="2F1423D1" w14:textId="74422E1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3" w:type="dxa"/>
            <w:noWrap/>
            <w:hideMark/>
          </w:tcPr>
          <w:p w14:paraId="32AEDD85" w14:textId="60511BD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97513ED" w14:textId="4E497164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B8A586C" w14:textId="158654B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6EDB50" w14:textId="4ABB9C0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28E048C2" w14:textId="161864F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3F53F2E6" w14:textId="0360638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9A32C8" w14:textId="1455CE0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9AD23C" w14:textId="10E95EB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802EC0" w14:textId="78936B3F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668E4541" w14:textId="1C0C278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7B03AFB8" w14:textId="4FE32F8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</w:tr>
      <w:tr w:rsidR="00AD738D" w:rsidRPr="004D2C18" w14:paraId="1720200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A4B936C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0636968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proofErr w:type="spellStart"/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St.Lískovec</w:t>
            </w:r>
            <w:proofErr w:type="spellEnd"/>
            <w:proofErr w:type="gramEnd"/>
          </w:p>
        </w:tc>
        <w:tc>
          <w:tcPr>
            <w:tcW w:w="643" w:type="dxa"/>
            <w:noWrap/>
            <w:hideMark/>
          </w:tcPr>
          <w:p w14:paraId="20CF8616" w14:textId="5FDCA1B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33</w:t>
            </w:r>
          </w:p>
        </w:tc>
        <w:tc>
          <w:tcPr>
            <w:tcW w:w="643" w:type="dxa"/>
            <w:noWrap/>
            <w:hideMark/>
          </w:tcPr>
          <w:p w14:paraId="5457C286" w14:textId="241145F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2" w:type="dxa"/>
            <w:noWrap/>
            <w:hideMark/>
          </w:tcPr>
          <w:p w14:paraId="45CE61ED" w14:textId="08112E6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8F935F" w14:textId="6F32DF1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41567EC" w14:textId="1B3D931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20,8</w:t>
            </w:r>
          </w:p>
        </w:tc>
        <w:tc>
          <w:tcPr>
            <w:tcW w:w="620" w:type="dxa"/>
            <w:noWrap/>
            <w:hideMark/>
          </w:tcPr>
          <w:p w14:paraId="34409C5B" w14:textId="50B4344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2DBB1DCF" w14:textId="41EED286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73645D" w14:textId="1DA1B05C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DE3FA5" w14:textId="58D6D12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3C5A29" w14:textId="105D5C0D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85" w:type="dxa"/>
            <w:noWrap/>
            <w:hideMark/>
          </w:tcPr>
          <w:p w14:paraId="0E5B99BC" w14:textId="069FFC1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6B2575AB" w14:textId="051D751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</w:tr>
      <w:tr w:rsidR="00AD738D" w:rsidRPr="004D2C18" w14:paraId="3C4768B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67A612C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FEEB5A4" w14:textId="77777777" w:rsidR="00AD738D" w:rsidRPr="00351F7F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Útěchov</w:t>
            </w:r>
          </w:p>
        </w:tc>
        <w:tc>
          <w:tcPr>
            <w:tcW w:w="643" w:type="dxa"/>
            <w:noWrap/>
            <w:hideMark/>
          </w:tcPr>
          <w:p w14:paraId="63BB3A8E" w14:textId="62499F39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3" w:type="dxa"/>
            <w:noWrap/>
            <w:hideMark/>
          </w:tcPr>
          <w:p w14:paraId="20C23B98" w14:textId="4A3A062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675002C" w14:textId="2C7D0ECB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1947C89" w14:textId="172137E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187A8AD5" w14:textId="1591A88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8,2</w:t>
            </w:r>
          </w:p>
        </w:tc>
        <w:tc>
          <w:tcPr>
            <w:tcW w:w="620" w:type="dxa"/>
            <w:noWrap/>
            <w:hideMark/>
          </w:tcPr>
          <w:p w14:paraId="302CD8E8" w14:textId="1E67A163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8A19B8" w14:textId="0B6CA631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096EBA" w14:textId="73485130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8E9A8F8" w14:textId="44E32785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03EBF0" w14:textId="3471927E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4C7F38B8" w14:textId="1D66209A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7AFBF36" w14:textId="21784BC7" w:rsidR="00AD738D" w:rsidRPr="00B3542C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</w:tr>
      <w:tr w:rsidR="00AD738D" w:rsidRPr="00ED7888" w14:paraId="48B51C20" w14:textId="77777777" w:rsidTr="00AD738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850" w:type="dxa"/>
            <w:noWrap/>
            <w:hideMark/>
          </w:tcPr>
          <w:p w14:paraId="1A87FB43" w14:textId="77777777" w:rsidR="00AD738D" w:rsidRPr="00ED7888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DBEEC37" w14:textId="77777777" w:rsidR="00AD738D" w:rsidRPr="00ED7888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ED788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643" w:type="dxa"/>
            <w:noWrap/>
            <w:hideMark/>
          </w:tcPr>
          <w:p w14:paraId="5078E0A2" w14:textId="5A3FD0C8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767</w:t>
            </w:r>
          </w:p>
        </w:tc>
        <w:tc>
          <w:tcPr>
            <w:tcW w:w="643" w:type="dxa"/>
            <w:noWrap/>
            <w:hideMark/>
          </w:tcPr>
          <w:p w14:paraId="484E7AFF" w14:textId="0002971A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50</w:t>
            </w:r>
          </w:p>
        </w:tc>
        <w:tc>
          <w:tcPr>
            <w:tcW w:w="642" w:type="dxa"/>
            <w:noWrap/>
            <w:hideMark/>
          </w:tcPr>
          <w:p w14:paraId="05D161CE" w14:textId="7C19ED18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68</w:t>
            </w:r>
          </w:p>
        </w:tc>
        <w:tc>
          <w:tcPr>
            <w:tcW w:w="620" w:type="dxa"/>
            <w:tcBorders>
              <w:right w:val="nil"/>
            </w:tcBorders>
            <w:shd w:val="clear" w:color="auto" w:fill="190D55" w:themeFill="text1"/>
            <w:noWrap/>
            <w:hideMark/>
          </w:tcPr>
          <w:p w14:paraId="4CA1D528" w14:textId="4BE815D4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717</w:t>
            </w:r>
          </w:p>
        </w:tc>
        <w:tc>
          <w:tcPr>
            <w:tcW w:w="620" w:type="dxa"/>
            <w:tcBorders>
              <w:left w:val="nil"/>
            </w:tcBorders>
          </w:tcPr>
          <w:p w14:paraId="777B37A5" w14:textId="1623B054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-</w:t>
            </w:r>
          </w:p>
        </w:tc>
        <w:tc>
          <w:tcPr>
            <w:tcW w:w="620" w:type="dxa"/>
            <w:noWrap/>
            <w:hideMark/>
          </w:tcPr>
          <w:p w14:paraId="4D12A628" w14:textId="60DC9A32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253</w:t>
            </w:r>
          </w:p>
        </w:tc>
        <w:tc>
          <w:tcPr>
            <w:tcW w:w="620" w:type="dxa"/>
            <w:noWrap/>
            <w:hideMark/>
          </w:tcPr>
          <w:p w14:paraId="5F7D380D" w14:textId="47D7F4FE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132</w:t>
            </w:r>
          </w:p>
        </w:tc>
        <w:tc>
          <w:tcPr>
            <w:tcW w:w="620" w:type="dxa"/>
            <w:noWrap/>
            <w:hideMark/>
          </w:tcPr>
          <w:p w14:paraId="61DC3DA9" w14:textId="6DD6AD86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</w:t>
            </w:r>
          </w:p>
        </w:tc>
        <w:tc>
          <w:tcPr>
            <w:tcW w:w="620" w:type="dxa"/>
            <w:noWrap/>
            <w:hideMark/>
          </w:tcPr>
          <w:p w14:paraId="59366EA9" w14:textId="2DBF656F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18402350" w14:textId="65E0BA45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214</w:t>
            </w:r>
          </w:p>
        </w:tc>
        <w:tc>
          <w:tcPr>
            <w:tcW w:w="685" w:type="dxa"/>
            <w:noWrap/>
            <w:hideMark/>
          </w:tcPr>
          <w:p w14:paraId="6F976656" w14:textId="117FE472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83</w:t>
            </w:r>
          </w:p>
        </w:tc>
        <w:tc>
          <w:tcPr>
            <w:tcW w:w="620" w:type="dxa"/>
            <w:noWrap/>
            <w:hideMark/>
          </w:tcPr>
          <w:p w14:paraId="1E3DECE0" w14:textId="27E70C0D" w:rsidR="00AD738D" w:rsidRPr="00AD738D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D738D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723</w:t>
            </w:r>
          </w:p>
        </w:tc>
      </w:tr>
    </w:tbl>
    <w:p w14:paraId="6AA292DB" w14:textId="77777777" w:rsidR="005F4CEB" w:rsidRPr="00A4451B" w:rsidRDefault="005F4CEB" w:rsidP="00531634">
      <w:pPr>
        <w:pStyle w:val="Titulek"/>
        <w:rPr>
          <w:sz w:val="8"/>
          <w:szCs w:val="8"/>
          <w:highlight w:val="yellow"/>
        </w:rPr>
      </w:pPr>
    </w:p>
    <w:p w14:paraId="724451E0" w14:textId="4B4DA5CC" w:rsidR="00854622" w:rsidRPr="00A4451B" w:rsidRDefault="00854622" w:rsidP="00531634">
      <w:pPr>
        <w:pStyle w:val="Titulek"/>
        <w:rPr>
          <w:highlight w:val="yellow"/>
        </w:rPr>
      </w:pPr>
    </w:p>
    <w:p w14:paraId="1EBE5499" w14:textId="5EFE9BEC" w:rsidR="00531634" w:rsidRPr="006A3D35" w:rsidRDefault="008D334B" w:rsidP="00531634">
      <w:pPr>
        <w:pStyle w:val="Titulek"/>
        <w:rPr>
          <w:rFonts w:eastAsia="Times New Roman" w:cs="Times New Roman"/>
          <w:szCs w:val="20"/>
          <w:lang w:eastAsia="cs-CZ"/>
        </w:rPr>
        <w:sectPr w:rsidR="00531634" w:rsidRPr="006A3D35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 w:rsidRPr="00A115E5">
        <w:rPr>
          <w:i/>
          <w:noProof/>
          <w:lang w:eastAsia="cs-CZ"/>
        </w:rPr>
        <w:drawing>
          <wp:anchor distT="0" distB="0" distL="114300" distR="114300" simplePos="0" relativeHeight="251653632" behindDoc="0" locked="0" layoutInCell="1" allowOverlap="1" wp14:anchorId="66352D16" wp14:editId="6A836A2D">
            <wp:simplePos x="0" y="0"/>
            <wp:positionH relativeFrom="margin">
              <wp:posOffset>3816350</wp:posOffset>
            </wp:positionH>
            <wp:positionV relativeFrom="paragraph">
              <wp:posOffset>160020</wp:posOffset>
            </wp:positionV>
            <wp:extent cx="2819400" cy="1727835"/>
            <wp:effectExtent l="0" t="0" r="0" b="5715"/>
            <wp:wrapSquare wrapText="bothSides"/>
            <wp:docPr id="646" name="Obrázek 646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7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55"/>
                    <a:stretch/>
                  </pic:blipFill>
                  <pic:spPr bwMode="auto">
                    <a:xfrm>
                      <a:off x="0" y="0"/>
                      <a:ext cx="281940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D35" w:rsidRPr="006A3D35">
        <w:t>6</w:t>
      </w:r>
      <w:r w:rsidR="00531634" w:rsidRPr="006A3D35">
        <w:t xml:space="preserve">. </w:t>
      </w:r>
      <w:r w:rsidR="006A3D35" w:rsidRPr="006A3D35">
        <w:t>3</w:t>
      </w:r>
      <w:r w:rsidR="00531634" w:rsidRPr="006A3D35">
        <w:t>. 201</w:t>
      </w:r>
      <w:r w:rsidR="006A3D35" w:rsidRPr="006A3D35">
        <w:t>8,</w:t>
      </w:r>
      <w:r w:rsidR="00531634" w:rsidRPr="006A3D35">
        <w:t xml:space="preserve"> Brno, </w:t>
      </w:r>
      <w:r w:rsidR="006A3D35" w:rsidRPr="006A3D35">
        <w:t>Bohunice</w:t>
      </w:r>
    </w:p>
    <w:p w14:paraId="7F463E65" w14:textId="726AFBBC" w:rsidR="006A3D35" w:rsidRDefault="00090EF9" w:rsidP="00531634">
      <w:pPr>
        <w:rPr>
          <w:i/>
        </w:rPr>
      </w:pPr>
      <w:r>
        <w:rPr>
          <w:noProof/>
          <w:lang w:eastAsia="cs-CZ"/>
        </w:rPr>
        <w:drawing>
          <wp:anchor distT="0" distB="0" distL="114300" distR="114300" simplePos="0" relativeHeight="251652608" behindDoc="0" locked="0" layoutInCell="1" allowOverlap="1" wp14:anchorId="745A6364" wp14:editId="4BB334CB">
            <wp:simplePos x="0" y="0"/>
            <wp:positionH relativeFrom="column">
              <wp:posOffset>3175</wp:posOffset>
            </wp:positionH>
            <wp:positionV relativeFrom="paragraph">
              <wp:posOffset>3175</wp:posOffset>
            </wp:positionV>
            <wp:extent cx="810000" cy="810000"/>
            <wp:effectExtent l="0" t="0" r="9525" b="9525"/>
            <wp:wrapSquare wrapText="bothSides"/>
            <wp:docPr id="57" name="Obrázek 57" descr="https://www.qikni.cz/assets/components/qrgenerator/cache/aea18bca4f96c717d9675e7b4ad09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qikni.cz/assets/components/qrgenerator/cache/aea18bca4f96c717d9675e7b4ad09690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3D35">
        <w:t>K</w:t>
      </w:r>
      <w:r w:rsidR="0073569E">
        <w:t xml:space="preserve"> </w:t>
      </w:r>
      <w:r w:rsidR="006A3D35">
        <w:t>požáru osobního vlaku v Bohunicích vyjelo sedm jednotek profesionálních a dobrovolných hasičů. Po příjezdu na místo hasiči zjistili, že z jednoho vozu stoupá dým. Dalším průzkumem zjistili, že</w:t>
      </w:r>
      <w:r w:rsidR="0073569E">
        <w:t> </w:t>
      </w:r>
      <w:r w:rsidR="006A3D35">
        <w:t xml:space="preserve">hoří elektrorozvaděč a podlážka vozu. Hasiči nasadili </w:t>
      </w:r>
      <w:r w:rsidR="0073569E">
        <w:t>h</w:t>
      </w:r>
      <w:r w:rsidR="006A3D35">
        <w:t>asicí přístroj</w:t>
      </w:r>
      <w:r w:rsidR="0073569E">
        <w:t xml:space="preserve"> CO</w:t>
      </w:r>
      <w:r w:rsidR="0073569E">
        <w:rPr>
          <w:vertAlign w:val="subscript"/>
        </w:rPr>
        <w:t>2</w:t>
      </w:r>
      <w:r w:rsidR="006A3D35">
        <w:t xml:space="preserve"> a následně jeden vodní proud. Požár se hasičům podařilo dostat pod</w:t>
      </w:r>
      <w:r w:rsidR="0073569E">
        <w:t> </w:t>
      </w:r>
      <w:r w:rsidR="006A3D35">
        <w:t>kontrolu za dvacet minut od přijetí tísňového volání. Během události</w:t>
      </w:r>
      <w:r w:rsidR="000867C9">
        <w:t xml:space="preserve"> bylo z vlaku evakuováno více než</w:t>
      </w:r>
      <w:r w:rsidR="006A3D35">
        <w:t xml:space="preserve"> sto cestujících. Nikdo nebyl </w:t>
      </w:r>
      <w:r w:rsidR="006A3D35" w:rsidRPr="006A3D35">
        <w:t>zraněn</w:t>
      </w:r>
      <w:r w:rsidR="002D785A">
        <w:rPr>
          <w:lang w:eastAsia="cs-CZ"/>
        </w:rPr>
        <w:t xml:space="preserve"> a</w:t>
      </w:r>
      <w:r w:rsidR="0073569E">
        <w:rPr>
          <w:lang w:eastAsia="cs-CZ"/>
        </w:rPr>
        <w:t> </w:t>
      </w:r>
      <w:r w:rsidR="002D785A">
        <w:rPr>
          <w:lang w:eastAsia="cs-CZ"/>
        </w:rPr>
        <w:t>škoda se vyšplhala na 1 504 000 korun. Hasiči uchránili majetek v hodnotě 12 738 000 korun.</w:t>
      </w:r>
      <w:r w:rsidR="00541819">
        <w:rPr>
          <w:lang w:eastAsia="cs-CZ"/>
        </w:rPr>
        <w:t xml:space="preserve"> </w:t>
      </w:r>
    </w:p>
    <w:p w14:paraId="0C45A5D8" w14:textId="2C0874F3" w:rsidR="006A3D35" w:rsidRDefault="006A3D35" w:rsidP="00531634">
      <w:pPr>
        <w:rPr>
          <w:i/>
        </w:rPr>
      </w:pPr>
    </w:p>
    <w:p w14:paraId="3FBFA23E" w14:textId="035405DE" w:rsidR="006A3D35" w:rsidRDefault="006A3D35" w:rsidP="00531634">
      <w:pPr>
        <w:rPr>
          <w:i/>
        </w:rPr>
      </w:pPr>
    </w:p>
    <w:p w14:paraId="36DC98F9" w14:textId="77777777" w:rsidR="006A3D35" w:rsidRPr="00A4451B" w:rsidRDefault="006A3D35" w:rsidP="00531634">
      <w:pPr>
        <w:rPr>
          <w:highlight w:val="yellow"/>
          <w:lang w:eastAsia="cs-CZ"/>
        </w:rPr>
        <w:sectPr w:rsidR="006A3D35" w:rsidRPr="00A4451B" w:rsidSect="00094C29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bookmarkEnd w:id="121"/>
    <w:bookmarkEnd w:id="122"/>
    <w:bookmarkEnd w:id="123"/>
    <w:p w14:paraId="06ADF8FA" w14:textId="4CA17256" w:rsidR="008D334B" w:rsidRPr="006A3D35" w:rsidRDefault="008D334B" w:rsidP="008D334B">
      <w:pPr>
        <w:pStyle w:val="Titulek"/>
        <w:rPr>
          <w:rFonts w:eastAsia="Times New Roman" w:cs="Times New Roman"/>
          <w:szCs w:val="20"/>
          <w:lang w:eastAsia="cs-CZ"/>
        </w:rPr>
        <w:sectPr w:rsidR="008D334B" w:rsidRPr="006A3D35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944" behindDoc="0" locked="0" layoutInCell="1" allowOverlap="1" wp14:anchorId="340F9A37" wp14:editId="3F220064">
            <wp:simplePos x="0" y="0"/>
            <wp:positionH relativeFrom="margin">
              <wp:posOffset>3820795</wp:posOffset>
            </wp:positionH>
            <wp:positionV relativeFrom="paragraph">
              <wp:posOffset>158115</wp:posOffset>
            </wp:positionV>
            <wp:extent cx="2826385" cy="1720215"/>
            <wp:effectExtent l="0" t="0" r="0" b="0"/>
            <wp:wrapSquare wrapText="bothSides"/>
            <wp:docPr id="203" name="Obrázek 203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6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2" b="12243"/>
                    <a:stretch/>
                  </pic:blipFill>
                  <pic:spPr bwMode="auto">
                    <a:xfrm>
                      <a:off x="0" y="0"/>
                      <a:ext cx="2826385" cy="172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21</w:t>
      </w:r>
      <w:r w:rsidRPr="006A3D35">
        <w:t xml:space="preserve">. 3. 2018, Brno, </w:t>
      </w:r>
      <w:r w:rsidR="0073569E">
        <w:t>Úvoz</w:t>
      </w:r>
    </w:p>
    <w:p w14:paraId="5B35418C" w14:textId="26EF4C39" w:rsidR="008D334B" w:rsidRPr="006A3D35" w:rsidRDefault="008D334B" w:rsidP="008D334B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5920" behindDoc="0" locked="0" layoutInCell="1" allowOverlap="1" wp14:anchorId="4DABC50E" wp14:editId="41F0BDEE">
            <wp:simplePos x="0" y="0"/>
            <wp:positionH relativeFrom="column">
              <wp:posOffset>3175</wp:posOffset>
            </wp:positionH>
            <wp:positionV relativeFrom="paragraph">
              <wp:posOffset>3175</wp:posOffset>
            </wp:positionV>
            <wp:extent cx="810000" cy="810000"/>
            <wp:effectExtent l="0" t="0" r="9525" b="9525"/>
            <wp:wrapSquare wrapText="bothSides"/>
            <wp:docPr id="202" name="Obrázek 202" descr="https://www.qikni.cz/assets/components/qrgenerator/cache/aea18bca4f96c717d9675e7b4ad09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qikni.cz/assets/components/qrgenerator/cache/aea18bca4f96c717d9675e7b4ad09690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D334B">
        <w:t>K dopravní nehodě na ulici Úvoz v</w:t>
      </w:r>
      <w:r w:rsidR="0073569E">
        <w:t> </w:t>
      </w:r>
      <w:r w:rsidRPr="008D334B">
        <w:t>Brně, kde došlo ke srážce tramvaje s osobním autem, vyjely 2</w:t>
      </w:r>
      <w:r w:rsidR="0073569E">
        <w:t> </w:t>
      </w:r>
      <w:r w:rsidRPr="008D334B">
        <w:t>jednotky PO. Tramvaj nárazem vykole</w:t>
      </w:r>
      <w:r w:rsidR="0073569E">
        <w:t>jila a její řidič byl předán do péče ZZS s lehkým zraněním. Z </w:t>
      </w:r>
      <w:r w:rsidRPr="008D334B">
        <w:t>osobního auta musely přivolané jednotky PO řidiče vyprostit.</w:t>
      </w:r>
      <w:r w:rsidR="0073569E">
        <w:t xml:space="preserve"> Po vyproštění byl předán ZZS k </w:t>
      </w:r>
      <w:r w:rsidRPr="008D334B">
        <w:t>ošetření. Hasiči z</w:t>
      </w:r>
      <w:r w:rsidR="0073569E">
        <w:t>ajistili místo proti požáru. Na </w:t>
      </w:r>
      <w:r w:rsidRPr="008D334B">
        <w:t>místě události zasahovali hasiči přes půl hodiny</w:t>
      </w:r>
      <w:r w:rsidR="0073569E">
        <w:t>.</w:t>
      </w:r>
      <w:r>
        <w:rPr>
          <w:lang w:eastAsia="cs-CZ"/>
        </w:rPr>
        <w:t xml:space="preserve"> </w:t>
      </w:r>
    </w:p>
    <w:p w14:paraId="17DCC5C9" w14:textId="4D5B81A5" w:rsidR="00CC3A2F" w:rsidRPr="00A4451B" w:rsidRDefault="00CC3A2F" w:rsidP="00094C29">
      <w:pPr>
        <w:pStyle w:val="Nadpis2"/>
        <w:rPr>
          <w:highlight w:val="yellow"/>
        </w:rPr>
        <w:sectPr w:rsidR="00CC3A2F" w:rsidRPr="00A4451B" w:rsidSect="00CC3A2F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31A8AD4C" w14:textId="5DDA04B7" w:rsidR="00264CF0" w:rsidRPr="005F4D1E" w:rsidRDefault="00264CF0" w:rsidP="00094C29">
      <w:pPr>
        <w:pStyle w:val="Nadpis2"/>
      </w:pPr>
      <w:bookmarkStart w:id="132" w:name="_Toc507063151"/>
      <w:bookmarkStart w:id="133" w:name="_Toc536185151"/>
      <w:r w:rsidRPr="005F4D1E">
        <w:lastRenderedPageBreak/>
        <w:t>Zásahy jednotek PO</w:t>
      </w:r>
      <w:r w:rsidRPr="005F4D1E">
        <w:fldChar w:fldCharType="begin"/>
      </w:r>
      <w:r w:rsidRPr="005F4D1E">
        <w:instrText xml:space="preserve"> XE "JPO:Jednotka požární ochrany" </w:instrText>
      </w:r>
      <w:r w:rsidRPr="005F4D1E">
        <w:fldChar w:fldCharType="end"/>
      </w:r>
      <w:r w:rsidRPr="005F4D1E">
        <w:t xml:space="preserve"> okresu Brno-venkov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Style w:val="Styl11"/>
        <w:tblW w:w="10215" w:type="dxa"/>
        <w:tblLayout w:type="fixed"/>
        <w:tblLook w:val="04E0" w:firstRow="1" w:lastRow="1" w:firstColumn="1" w:lastColumn="0" w:noHBand="0" w:noVBand="1"/>
      </w:tblPr>
      <w:tblGrid>
        <w:gridCol w:w="850"/>
        <w:gridCol w:w="1814"/>
        <w:gridCol w:w="643"/>
        <w:gridCol w:w="643"/>
        <w:gridCol w:w="642"/>
        <w:gridCol w:w="620"/>
        <w:gridCol w:w="620"/>
        <w:gridCol w:w="620"/>
        <w:gridCol w:w="620"/>
        <w:gridCol w:w="620"/>
        <w:gridCol w:w="620"/>
        <w:gridCol w:w="620"/>
        <w:gridCol w:w="663"/>
        <w:gridCol w:w="620"/>
      </w:tblGrid>
      <w:tr w:rsidR="008B5ADC" w:rsidRPr="00CD75D6" w14:paraId="1A24E184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134"/>
          <w:tblHeader/>
        </w:trPr>
        <w:tc>
          <w:tcPr>
            <w:tcW w:w="850" w:type="dxa"/>
            <w:textDirection w:val="btLr"/>
            <w:hideMark/>
          </w:tcPr>
          <w:p w14:paraId="7345D3E7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Kategorie JPO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CD75D6">
              <w:instrText xml:space="preserve"> XE "PO:Požární ochrana"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1814" w:type="dxa"/>
          </w:tcPr>
          <w:p w14:paraId="58DF40FF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Jednotka PO</w:t>
            </w:r>
          </w:p>
        </w:tc>
        <w:tc>
          <w:tcPr>
            <w:tcW w:w="643" w:type="dxa"/>
            <w:textDirection w:val="btLr"/>
          </w:tcPr>
          <w:p w14:paraId="07CD6F0D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Povolána</w:t>
            </w:r>
          </w:p>
        </w:tc>
        <w:tc>
          <w:tcPr>
            <w:tcW w:w="643" w:type="dxa"/>
            <w:textDirection w:val="btLr"/>
          </w:tcPr>
          <w:p w14:paraId="6F29F53A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Nevyjela/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OpV</w:t>
            </w:r>
            <w:proofErr w:type="spellEnd"/>
          </w:p>
        </w:tc>
        <w:tc>
          <w:tcPr>
            <w:tcW w:w="642" w:type="dxa"/>
            <w:textDirection w:val="btLr"/>
          </w:tcPr>
          <w:p w14:paraId="37B1920E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 v limitu</w:t>
            </w:r>
          </w:p>
        </w:tc>
        <w:tc>
          <w:tcPr>
            <w:tcW w:w="620" w:type="dxa"/>
            <w:tcBorders>
              <w:right w:val="nil"/>
            </w:tcBorders>
            <w:textDirection w:val="btLr"/>
            <w:hideMark/>
          </w:tcPr>
          <w:p w14:paraId="323CF0CA" w14:textId="77777777" w:rsidR="008B5ADC" w:rsidRPr="00ED7888" w:rsidRDefault="008B5ADC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ED788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Zasahovala </w:t>
            </w:r>
            <w:r w:rsidRPr="00ED788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ED788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"P:Požár" </w:instrText>
            </w:r>
            <w:r w:rsidRPr="00ED788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20" w:type="dxa"/>
            <w:tcBorders>
              <w:left w:val="nil"/>
            </w:tcBorders>
            <w:textDirection w:val="btLr"/>
          </w:tcPr>
          <w:p w14:paraId="66EE36B8" w14:textId="77777777" w:rsidR="008B5ADC" w:rsidRPr="00ED7888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ED7888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Průměr za 5 let</w:t>
            </w:r>
          </w:p>
        </w:tc>
        <w:tc>
          <w:tcPr>
            <w:tcW w:w="620" w:type="dxa"/>
          </w:tcPr>
          <w:p w14:paraId="5BB619AB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"DN:Dopravní nehoda"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74039361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DN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"UNL:Únik nebezpečné látky"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4839DD69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ZOZ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"TP:Technická pomoc"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6EEFD1A5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UNL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"PP:Planý poplach"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014A923E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TP</w:t>
            </w:r>
          </w:p>
        </w:tc>
        <w:tc>
          <w:tcPr>
            <w:tcW w:w="663" w:type="dxa"/>
          </w:tcPr>
          <w:p w14:paraId="24D90C32" w14:textId="77777777" w:rsidR="008B5ADC" w:rsidRPr="00B524CE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PP </w:t>
            </w:r>
          </w:p>
          <w:p w14:paraId="35B5B26F" w14:textId="77777777" w:rsidR="008B5ADC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+ </w:t>
            </w:r>
          </w:p>
          <w:p w14:paraId="168B0A41" w14:textId="77777777" w:rsidR="008B5ADC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OMU</w:t>
            </w:r>
          </w:p>
        </w:tc>
        <w:tc>
          <w:tcPr>
            <w:tcW w:w="620" w:type="dxa"/>
            <w:hideMark/>
          </w:tcPr>
          <w:p w14:paraId="6F152B23" w14:textId="77777777" w:rsidR="008B5ADC" w:rsidRPr="00CD75D6" w:rsidRDefault="008B5ADC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OČ</w:t>
            </w:r>
          </w:p>
        </w:tc>
      </w:tr>
      <w:tr w:rsidR="00AD738D" w:rsidRPr="002F5CA0" w14:paraId="7D2E293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shd w:val="clear" w:color="auto" w:fill="190D55"/>
            <w:noWrap/>
            <w:hideMark/>
          </w:tcPr>
          <w:p w14:paraId="13EC4BEA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</w:t>
            </w:r>
          </w:p>
        </w:tc>
        <w:tc>
          <w:tcPr>
            <w:tcW w:w="1814" w:type="dxa"/>
            <w:noWrap/>
            <w:hideMark/>
          </w:tcPr>
          <w:p w14:paraId="6B290401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Zastávka</w:t>
            </w:r>
          </w:p>
        </w:tc>
        <w:tc>
          <w:tcPr>
            <w:tcW w:w="643" w:type="dxa"/>
            <w:noWrap/>
            <w:hideMark/>
          </w:tcPr>
          <w:p w14:paraId="1F8B9CD1" w14:textId="76F8AFB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44</w:t>
            </w:r>
          </w:p>
        </w:tc>
        <w:tc>
          <w:tcPr>
            <w:tcW w:w="643" w:type="dxa"/>
            <w:noWrap/>
            <w:hideMark/>
          </w:tcPr>
          <w:p w14:paraId="4A0BBA8B" w14:textId="1061CF9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3F003E50" w14:textId="5839D22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635869" w14:textId="5D5CEBB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943635A" w14:textId="609AF7B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50,8</w:t>
            </w:r>
          </w:p>
        </w:tc>
        <w:tc>
          <w:tcPr>
            <w:tcW w:w="620" w:type="dxa"/>
            <w:noWrap/>
            <w:hideMark/>
          </w:tcPr>
          <w:p w14:paraId="794737CD" w14:textId="60B1ABA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20" w:type="dxa"/>
            <w:noWrap/>
            <w:hideMark/>
          </w:tcPr>
          <w:p w14:paraId="3C34B7F2" w14:textId="6F778E5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4D819E26" w14:textId="0E0FDE5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09CEC7A" w14:textId="1831CDD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F28C18A" w14:textId="567F96B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63" w:type="dxa"/>
            <w:noWrap/>
            <w:hideMark/>
          </w:tcPr>
          <w:p w14:paraId="79958DF8" w14:textId="76A50B0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79744955" w14:textId="178445F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40</w:t>
            </w:r>
          </w:p>
        </w:tc>
      </w:tr>
      <w:tr w:rsidR="00AD738D" w:rsidRPr="002F5CA0" w14:paraId="4B59ECF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6EEF9C4F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814" w:type="dxa"/>
            <w:noWrap/>
            <w:hideMark/>
          </w:tcPr>
          <w:p w14:paraId="794C7C9B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Babice nad Svitavou</w:t>
            </w:r>
          </w:p>
        </w:tc>
        <w:tc>
          <w:tcPr>
            <w:tcW w:w="643" w:type="dxa"/>
            <w:noWrap/>
            <w:hideMark/>
          </w:tcPr>
          <w:p w14:paraId="06553488" w14:textId="71D7FBF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33</w:t>
            </w:r>
          </w:p>
        </w:tc>
        <w:tc>
          <w:tcPr>
            <w:tcW w:w="643" w:type="dxa"/>
            <w:noWrap/>
            <w:hideMark/>
          </w:tcPr>
          <w:p w14:paraId="0DCD0061" w14:textId="5ABACFE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C943AD8" w14:textId="5216005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DA22D63" w14:textId="5281A1A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1B3FC4B" w14:textId="18B456B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26,4</w:t>
            </w:r>
          </w:p>
        </w:tc>
        <w:tc>
          <w:tcPr>
            <w:tcW w:w="620" w:type="dxa"/>
            <w:noWrap/>
            <w:hideMark/>
          </w:tcPr>
          <w:p w14:paraId="30E28E1B" w14:textId="776A0A5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E7278DF" w14:textId="6D23646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089405C4" w14:textId="348371B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31ADE255" w14:textId="0292351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D09E35" w14:textId="52477B2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63" w:type="dxa"/>
            <w:noWrap/>
            <w:hideMark/>
          </w:tcPr>
          <w:p w14:paraId="3C525476" w14:textId="6AD992A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7EFA6D" w14:textId="671F896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</w:tr>
      <w:tr w:rsidR="00AD738D" w:rsidRPr="002F5CA0" w14:paraId="45CAAFE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3E53AAA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C0871AA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Bílovice nad Svitavou</w:t>
            </w:r>
          </w:p>
        </w:tc>
        <w:tc>
          <w:tcPr>
            <w:tcW w:w="643" w:type="dxa"/>
            <w:noWrap/>
            <w:hideMark/>
          </w:tcPr>
          <w:p w14:paraId="0AFD3B70" w14:textId="1983208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33</w:t>
            </w:r>
          </w:p>
        </w:tc>
        <w:tc>
          <w:tcPr>
            <w:tcW w:w="643" w:type="dxa"/>
            <w:noWrap/>
            <w:hideMark/>
          </w:tcPr>
          <w:p w14:paraId="2FDDDF67" w14:textId="2C4DEFF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D0303B" w14:textId="7C37BB5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D74204" w14:textId="2C3F714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0C7395" w14:textId="4893D7F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18,6</w:t>
            </w:r>
          </w:p>
        </w:tc>
        <w:tc>
          <w:tcPr>
            <w:tcW w:w="620" w:type="dxa"/>
            <w:noWrap/>
            <w:hideMark/>
          </w:tcPr>
          <w:p w14:paraId="57BB1D0E" w14:textId="6829FC4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40567ABA" w14:textId="65DDF29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0AF06D7" w14:textId="328F3D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65A634B4" w14:textId="79ABF0D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40CBFC" w14:textId="251A15D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63" w:type="dxa"/>
            <w:noWrap/>
            <w:hideMark/>
          </w:tcPr>
          <w:p w14:paraId="34DE6048" w14:textId="658B9F5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52208CE9" w14:textId="270F9D5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</w:tr>
      <w:tr w:rsidR="00AD738D" w:rsidRPr="002F5CA0" w14:paraId="07E6DFF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BCBAC15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F954FB6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Blučina</w:t>
            </w:r>
          </w:p>
        </w:tc>
        <w:tc>
          <w:tcPr>
            <w:tcW w:w="643" w:type="dxa"/>
            <w:noWrap/>
            <w:hideMark/>
          </w:tcPr>
          <w:p w14:paraId="3E1FC7CB" w14:textId="36E8DFA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43" w:type="dxa"/>
            <w:noWrap/>
            <w:hideMark/>
          </w:tcPr>
          <w:p w14:paraId="644085F2" w14:textId="0A3C609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A5F6E88" w14:textId="633DD8D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A20142C" w14:textId="0A5EC48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BB2C1BD" w14:textId="11F6BA0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14,2</w:t>
            </w:r>
          </w:p>
        </w:tc>
        <w:tc>
          <w:tcPr>
            <w:tcW w:w="620" w:type="dxa"/>
            <w:noWrap/>
            <w:hideMark/>
          </w:tcPr>
          <w:p w14:paraId="33BF3CC3" w14:textId="7296084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4A8ADB28" w14:textId="14962EE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C0670F6" w14:textId="3D51DA0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E2868A2" w14:textId="2EF9C71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42CB78" w14:textId="02A8495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63" w:type="dxa"/>
            <w:noWrap/>
            <w:hideMark/>
          </w:tcPr>
          <w:p w14:paraId="20849269" w14:textId="3C009C2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F19B7E" w14:textId="3E0C0C0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AD738D" w:rsidRPr="002F5CA0" w14:paraId="1A8A637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F2B644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EB36F5A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Bratčice</w:t>
            </w:r>
          </w:p>
        </w:tc>
        <w:tc>
          <w:tcPr>
            <w:tcW w:w="643" w:type="dxa"/>
            <w:noWrap/>
            <w:hideMark/>
          </w:tcPr>
          <w:p w14:paraId="44C3D54B" w14:textId="7DBD492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27</w:t>
            </w:r>
          </w:p>
        </w:tc>
        <w:tc>
          <w:tcPr>
            <w:tcW w:w="643" w:type="dxa"/>
            <w:noWrap/>
            <w:hideMark/>
          </w:tcPr>
          <w:p w14:paraId="27DA72FE" w14:textId="3252148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27A3E76" w14:textId="64E258F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6BAF396" w14:textId="68D1DD0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D1F763E" w14:textId="3B1173A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17,2</w:t>
            </w:r>
          </w:p>
        </w:tc>
        <w:tc>
          <w:tcPr>
            <w:tcW w:w="620" w:type="dxa"/>
            <w:noWrap/>
            <w:hideMark/>
          </w:tcPr>
          <w:p w14:paraId="6B081491" w14:textId="47725F2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  <w:hideMark/>
          </w:tcPr>
          <w:p w14:paraId="3009FC2F" w14:textId="3E56AFC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1C5425" w14:textId="6F6BD2D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7BD4C456" w14:textId="4EB3B63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7D2096" w14:textId="5CEFD7C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5757F262" w14:textId="69E7CB1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3FA75E9" w14:textId="0A66ED2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AD738D" w:rsidRPr="002F5CA0" w14:paraId="7446EA6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A1643FD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33B1B7F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Brumov</w:t>
            </w:r>
          </w:p>
        </w:tc>
        <w:tc>
          <w:tcPr>
            <w:tcW w:w="643" w:type="dxa"/>
            <w:noWrap/>
            <w:hideMark/>
          </w:tcPr>
          <w:p w14:paraId="1D9AC822" w14:textId="124BCB2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3" w:type="dxa"/>
            <w:noWrap/>
            <w:hideMark/>
          </w:tcPr>
          <w:p w14:paraId="55FC7088" w14:textId="609EC53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075E361" w14:textId="23B24DE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5A0CF23" w14:textId="2905794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53755D2" w14:textId="1EBE8BA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7,6</w:t>
            </w:r>
          </w:p>
        </w:tc>
        <w:tc>
          <w:tcPr>
            <w:tcW w:w="620" w:type="dxa"/>
            <w:noWrap/>
            <w:hideMark/>
          </w:tcPr>
          <w:p w14:paraId="06E4268B" w14:textId="15D6BB0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79A76062" w14:textId="3FC0A35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299128" w14:textId="231DFFB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B26141" w14:textId="6ADDACB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49DD85" w14:textId="0641171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63" w:type="dxa"/>
            <w:noWrap/>
            <w:hideMark/>
          </w:tcPr>
          <w:p w14:paraId="60C4082A" w14:textId="79BD2D9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7A0CB9" w14:textId="0B67222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141BCCA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F9B390C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0E87413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Březina (BO-Pozořice)</w:t>
            </w:r>
          </w:p>
        </w:tc>
        <w:tc>
          <w:tcPr>
            <w:tcW w:w="643" w:type="dxa"/>
            <w:noWrap/>
            <w:hideMark/>
          </w:tcPr>
          <w:p w14:paraId="50B9DA43" w14:textId="4F8290D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25</w:t>
            </w:r>
          </w:p>
        </w:tc>
        <w:tc>
          <w:tcPr>
            <w:tcW w:w="643" w:type="dxa"/>
            <w:noWrap/>
            <w:hideMark/>
          </w:tcPr>
          <w:p w14:paraId="04F7229F" w14:textId="0A4060A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7F7DEEB" w14:textId="51FFD72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B2F96D8" w14:textId="6848449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BBA9C29" w14:textId="19C8EC5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17,8</w:t>
            </w:r>
          </w:p>
        </w:tc>
        <w:tc>
          <w:tcPr>
            <w:tcW w:w="620" w:type="dxa"/>
            <w:noWrap/>
            <w:hideMark/>
          </w:tcPr>
          <w:p w14:paraId="11059382" w14:textId="6068EE1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1DF8A810" w14:textId="13C6135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7542C60" w14:textId="48F7857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37526B" w14:textId="68C8905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6189CC" w14:textId="7EEFB53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63" w:type="dxa"/>
            <w:noWrap/>
            <w:hideMark/>
          </w:tcPr>
          <w:p w14:paraId="64F0100E" w14:textId="1E52526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8A4C4B9" w14:textId="112AFDD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AD738D" w:rsidRPr="002F5CA0" w14:paraId="7C85FDB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9877F56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E2CB719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Dolní Kounice</w:t>
            </w:r>
          </w:p>
        </w:tc>
        <w:tc>
          <w:tcPr>
            <w:tcW w:w="643" w:type="dxa"/>
            <w:noWrap/>
            <w:hideMark/>
          </w:tcPr>
          <w:p w14:paraId="0478FE0C" w14:textId="137D987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3" w:type="dxa"/>
            <w:noWrap/>
            <w:hideMark/>
          </w:tcPr>
          <w:p w14:paraId="30B6BC2C" w14:textId="57FF3AD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5DA518" w14:textId="1261E92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C938401" w14:textId="36CC6A5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23BDEA1" w14:textId="2F23E94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4DD865CF" w14:textId="2B2A71D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01C68D33" w14:textId="3BCEDFC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237D39" w14:textId="4D4D564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87C72F" w14:textId="7751E29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F10786" w14:textId="23AEFCB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69BA9B62" w14:textId="4A38A44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E7FA9C" w14:textId="5AD800F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56079CA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3B6488BD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1ADE9A59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Dolní Loučky</w:t>
            </w:r>
          </w:p>
        </w:tc>
        <w:tc>
          <w:tcPr>
            <w:tcW w:w="643" w:type="dxa"/>
            <w:noWrap/>
          </w:tcPr>
          <w:p w14:paraId="68D3FA15" w14:textId="22CA844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34</w:t>
            </w:r>
          </w:p>
        </w:tc>
        <w:tc>
          <w:tcPr>
            <w:tcW w:w="643" w:type="dxa"/>
            <w:noWrap/>
          </w:tcPr>
          <w:p w14:paraId="272DE8D9" w14:textId="4223C95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274A91EB" w14:textId="0DBD4FF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72CCA9FA" w14:textId="649BD95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0A1D235" w14:textId="2C515F5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26,6</w:t>
            </w:r>
          </w:p>
        </w:tc>
        <w:tc>
          <w:tcPr>
            <w:tcW w:w="620" w:type="dxa"/>
            <w:noWrap/>
          </w:tcPr>
          <w:p w14:paraId="4B0A14CB" w14:textId="06F9A63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</w:tcPr>
          <w:p w14:paraId="5CCC8BE8" w14:textId="4CB63EC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E202D28" w14:textId="552E341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23712443" w14:textId="2E5013F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688D1D1" w14:textId="1E7D85B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63" w:type="dxa"/>
            <w:noWrap/>
          </w:tcPr>
          <w:p w14:paraId="09E6109A" w14:textId="1C4C434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5A1796F8" w14:textId="5FC9E96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</w:tr>
      <w:tr w:rsidR="00AD738D" w:rsidRPr="002F5CA0" w14:paraId="2C1657D8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7D12B153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5129AF7E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Domašov</w:t>
            </w:r>
          </w:p>
        </w:tc>
        <w:tc>
          <w:tcPr>
            <w:tcW w:w="643" w:type="dxa"/>
            <w:noWrap/>
          </w:tcPr>
          <w:p w14:paraId="473E55CE" w14:textId="1D56B19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</w:tcPr>
          <w:p w14:paraId="3D6EA24B" w14:textId="489ECB2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5854E4A5" w14:textId="1422A68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BD48022" w14:textId="738426B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2446B4C" w14:textId="22194E4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6,6</w:t>
            </w:r>
          </w:p>
        </w:tc>
        <w:tc>
          <w:tcPr>
            <w:tcW w:w="620" w:type="dxa"/>
            <w:noWrap/>
          </w:tcPr>
          <w:p w14:paraId="05D51F60" w14:textId="2343032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5C215467" w14:textId="34C0B2E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5AFEBE8" w14:textId="0D44D3D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8F9D9C1" w14:textId="7C642FB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4239CFA" w14:textId="3718858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</w:tcPr>
          <w:p w14:paraId="5549F0D2" w14:textId="15E7985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10A88581" w14:textId="64BDEE1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119351B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034B2DC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0BEA75F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Doubravník</w:t>
            </w:r>
          </w:p>
        </w:tc>
        <w:tc>
          <w:tcPr>
            <w:tcW w:w="643" w:type="dxa"/>
            <w:noWrap/>
            <w:hideMark/>
          </w:tcPr>
          <w:p w14:paraId="1D27AE52" w14:textId="71B0835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16574C38" w14:textId="2EB027E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E13BE50" w14:textId="62BF01C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678BEDB" w14:textId="3177BE8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13EAF74" w14:textId="68F2147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13,6</w:t>
            </w:r>
          </w:p>
        </w:tc>
        <w:tc>
          <w:tcPr>
            <w:tcW w:w="620" w:type="dxa"/>
            <w:noWrap/>
            <w:hideMark/>
          </w:tcPr>
          <w:p w14:paraId="7CDDAB16" w14:textId="37820D5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5EF962CD" w14:textId="288AA82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503D66" w14:textId="6174E7F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1502D40" w14:textId="12DA92C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E4B6C2" w14:textId="3F15051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63" w:type="dxa"/>
            <w:noWrap/>
            <w:hideMark/>
          </w:tcPr>
          <w:p w14:paraId="50440765" w14:textId="3B029E4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CDC7C24" w14:textId="79C0689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6489CA57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BB37F46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0268270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Drásov</w:t>
            </w:r>
          </w:p>
        </w:tc>
        <w:tc>
          <w:tcPr>
            <w:tcW w:w="643" w:type="dxa"/>
            <w:noWrap/>
            <w:hideMark/>
          </w:tcPr>
          <w:p w14:paraId="3066CCA5" w14:textId="2654A2D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72C59421" w14:textId="7497A79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0D0AD0D" w14:textId="49609B4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08B9754" w14:textId="11C1108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6392F8F" w14:textId="58880BD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5AE243B6" w14:textId="025CC45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354C7C63" w14:textId="6AD636E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4C9F55" w14:textId="0721534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8950A6" w14:textId="317BC72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EE7E92B" w14:textId="417C554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71E8C992" w14:textId="27F3262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A89D3AA" w14:textId="674ADC5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AD738D" w:rsidRPr="002F5CA0" w14:paraId="70737C9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524648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031E26B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Holasice</w:t>
            </w:r>
          </w:p>
        </w:tc>
        <w:tc>
          <w:tcPr>
            <w:tcW w:w="643" w:type="dxa"/>
            <w:noWrap/>
            <w:hideMark/>
          </w:tcPr>
          <w:p w14:paraId="04C7E603" w14:textId="6DB5262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643" w:type="dxa"/>
            <w:noWrap/>
            <w:hideMark/>
          </w:tcPr>
          <w:p w14:paraId="03CFAAFB" w14:textId="664C600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0DF00E7" w14:textId="0104CA5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6326DB8" w14:textId="71AFE5F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A7F07B" w14:textId="68D772F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</w:t>
            </w:r>
          </w:p>
        </w:tc>
        <w:tc>
          <w:tcPr>
            <w:tcW w:w="620" w:type="dxa"/>
            <w:noWrap/>
            <w:hideMark/>
          </w:tcPr>
          <w:p w14:paraId="70C160D8" w14:textId="4B58E32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20" w:type="dxa"/>
            <w:noWrap/>
            <w:hideMark/>
          </w:tcPr>
          <w:p w14:paraId="45AD2738" w14:textId="6644749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C666CA" w14:textId="79A1166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6205E3" w14:textId="09373EA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7889947" w14:textId="30E2C5C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6E6CFB07" w14:textId="024B285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5E72B42" w14:textId="026AAC9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AD738D" w:rsidRPr="002F5CA0" w14:paraId="2F3BFF4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97F58C4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57D1BC3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Hostěnice</w:t>
            </w:r>
          </w:p>
        </w:tc>
        <w:tc>
          <w:tcPr>
            <w:tcW w:w="643" w:type="dxa"/>
            <w:noWrap/>
            <w:hideMark/>
          </w:tcPr>
          <w:p w14:paraId="6B9EE965" w14:textId="6044344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4A6CB490" w14:textId="1532F29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757CF4E" w14:textId="2E8896F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EB8B8C2" w14:textId="17A5D81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F94A0A6" w14:textId="7192432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63E3E6A8" w14:textId="06B8128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9149984" w14:textId="18C4C7A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5238AA" w14:textId="48D8D40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54B82E" w14:textId="0D65E85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C2AC886" w14:textId="49653D4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05BBACA" w14:textId="29214EE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197F79" w14:textId="2C83713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AD738D" w:rsidRPr="002F5CA0" w14:paraId="2D787B3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BBC203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B2D3313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Hrušovany u Brna</w:t>
            </w:r>
          </w:p>
        </w:tc>
        <w:tc>
          <w:tcPr>
            <w:tcW w:w="643" w:type="dxa"/>
            <w:noWrap/>
            <w:hideMark/>
          </w:tcPr>
          <w:p w14:paraId="400D5038" w14:textId="4C3FC00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3" w:type="dxa"/>
            <w:noWrap/>
            <w:hideMark/>
          </w:tcPr>
          <w:p w14:paraId="59CB58F9" w14:textId="26FB614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921201F" w14:textId="6F826AF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DA3308" w14:textId="47FE431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E497B7" w14:textId="46BB19F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16,2</w:t>
            </w:r>
          </w:p>
        </w:tc>
        <w:tc>
          <w:tcPr>
            <w:tcW w:w="620" w:type="dxa"/>
            <w:noWrap/>
            <w:hideMark/>
          </w:tcPr>
          <w:p w14:paraId="3B9D3134" w14:textId="2B62931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18757D1F" w14:textId="4988906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4DD0F2" w14:textId="5586243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55C714" w14:textId="3F7F28D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C32B27" w14:textId="60A2A0E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655B2552" w14:textId="6DDAF68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B3B6CB" w14:textId="6F9DC15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AD738D" w:rsidRPr="002F5CA0" w14:paraId="60B99AB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21ABA95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67486F2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Ivančice-Němčice</w:t>
            </w:r>
          </w:p>
        </w:tc>
        <w:tc>
          <w:tcPr>
            <w:tcW w:w="643" w:type="dxa"/>
            <w:noWrap/>
            <w:hideMark/>
          </w:tcPr>
          <w:p w14:paraId="4F69E12F" w14:textId="4D8F103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43" w:type="dxa"/>
            <w:noWrap/>
            <w:hideMark/>
          </w:tcPr>
          <w:p w14:paraId="2BF0AECD" w14:textId="1586322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B6EC96F" w14:textId="6BD341F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3294CB" w14:textId="1F00D5C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383180C" w14:textId="2F22419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25,8</w:t>
            </w:r>
          </w:p>
        </w:tc>
        <w:tc>
          <w:tcPr>
            <w:tcW w:w="620" w:type="dxa"/>
            <w:noWrap/>
            <w:hideMark/>
          </w:tcPr>
          <w:p w14:paraId="673E5834" w14:textId="162E5F5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  <w:hideMark/>
          </w:tcPr>
          <w:p w14:paraId="5DCAA68B" w14:textId="783845A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6412AA" w14:textId="04DF705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2CDA61" w14:textId="166CCE5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C26DD1" w14:textId="5078019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18FBB5B5" w14:textId="4EBB5C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B769EDF" w14:textId="4967880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09463E1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B723AAC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841B58B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Kanice</w:t>
            </w:r>
          </w:p>
        </w:tc>
        <w:tc>
          <w:tcPr>
            <w:tcW w:w="643" w:type="dxa"/>
            <w:noWrap/>
            <w:hideMark/>
          </w:tcPr>
          <w:p w14:paraId="0BDE8644" w14:textId="105E624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43" w:type="dxa"/>
            <w:noWrap/>
            <w:hideMark/>
          </w:tcPr>
          <w:p w14:paraId="72D1A06A" w14:textId="404D28B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F03E7CF" w14:textId="5714334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E0E039" w14:textId="2F4683C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5068D19" w14:textId="525ADF1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8,6</w:t>
            </w:r>
          </w:p>
        </w:tc>
        <w:tc>
          <w:tcPr>
            <w:tcW w:w="620" w:type="dxa"/>
            <w:noWrap/>
            <w:hideMark/>
          </w:tcPr>
          <w:p w14:paraId="475FE03B" w14:textId="661F81D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442A23B4" w14:textId="024B1EB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FA89C4A" w14:textId="2528973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808BF1" w14:textId="74ACCCB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8553D9" w14:textId="662D345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63" w:type="dxa"/>
            <w:noWrap/>
            <w:hideMark/>
          </w:tcPr>
          <w:p w14:paraId="6DEE879E" w14:textId="1745B00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2D5A5CA" w14:textId="0513606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AD738D" w:rsidRPr="002F5CA0" w14:paraId="69D5CE6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6C85D4E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FB06396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Ketkovice</w:t>
            </w:r>
          </w:p>
        </w:tc>
        <w:tc>
          <w:tcPr>
            <w:tcW w:w="643" w:type="dxa"/>
            <w:noWrap/>
            <w:hideMark/>
          </w:tcPr>
          <w:p w14:paraId="1CE93AB3" w14:textId="7199C79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3A7DAA43" w14:textId="05917DC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1F99FE4" w14:textId="3D197F0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778F3F" w14:textId="02E1903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5BF3E2D" w14:textId="2AFA647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4,8</w:t>
            </w:r>
          </w:p>
        </w:tc>
        <w:tc>
          <w:tcPr>
            <w:tcW w:w="620" w:type="dxa"/>
            <w:noWrap/>
            <w:hideMark/>
          </w:tcPr>
          <w:p w14:paraId="74C13077" w14:textId="24FE08A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26D498E" w14:textId="27BB26A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AB9E09" w14:textId="6BDD2C7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3DA83C1" w14:textId="31E7CD2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FD5DB4" w14:textId="68D9758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3008D06" w14:textId="62DC1FD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2ECF5C" w14:textId="4B77651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78D3A3F1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A5BDE98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1774842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Kuřim</w:t>
            </w:r>
          </w:p>
        </w:tc>
        <w:tc>
          <w:tcPr>
            <w:tcW w:w="643" w:type="dxa"/>
            <w:noWrap/>
            <w:hideMark/>
          </w:tcPr>
          <w:p w14:paraId="181BDA0E" w14:textId="7721E84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59</w:t>
            </w:r>
          </w:p>
        </w:tc>
        <w:tc>
          <w:tcPr>
            <w:tcW w:w="643" w:type="dxa"/>
            <w:noWrap/>
            <w:hideMark/>
          </w:tcPr>
          <w:p w14:paraId="7F8908E6" w14:textId="09E3193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47275A23" w14:textId="32CD7E2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BB9D0D9" w14:textId="6AC0209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28DF065" w14:textId="5C09172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44</w:t>
            </w:r>
          </w:p>
        </w:tc>
        <w:tc>
          <w:tcPr>
            <w:tcW w:w="620" w:type="dxa"/>
            <w:noWrap/>
            <w:hideMark/>
          </w:tcPr>
          <w:p w14:paraId="0A4C2B2F" w14:textId="043AE9E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20" w:type="dxa"/>
            <w:noWrap/>
            <w:hideMark/>
          </w:tcPr>
          <w:p w14:paraId="27217168" w14:textId="1D7A926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908799F" w14:textId="2EA8CAD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652EB69B" w14:textId="1830962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203D16" w14:textId="64E6D14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63" w:type="dxa"/>
            <w:noWrap/>
            <w:hideMark/>
          </w:tcPr>
          <w:p w14:paraId="0BD45A99" w14:textId="5ADA239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6CA45EBF" w14:textId="61FD164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</w:tr>
      <w:tr w:rsidR="00AD738D" w:rsidRPr="002F5CA0" w14:paraId="66C3FF27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A455DBE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22A3258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Lelekovice</w:t>
            </w:r>
          </w:p>
        </w:tc>
        <w:tc>
          <w:tcPr>
            <w:tcW w:w="643" w:type="dxa"/>
            <w:noWrap/>
            <w:hideMark/>
          </w:tcPr>
          <w:p w14:paraId="27DA1829" w14:textId="18D2736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3" w:type="dxa"/>
            <w:noWrap/>
            <w:hideMark/>
          </w:tcPr>
          <w:p w14:paraId="74DDAD97" w14:textId="312AECA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75982BF" w14:textId="7CEB6A0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FF9D432" w14:textId="5D4BF5E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E4E50E9" w14:textId="258E080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22</w:t>
            </w:r>
          </w:p>
        </w:tc>
        <w:tc>
          <w:tcPr>
            <w:tcW w:w="620" w:type="dxa"/>
            <w:noWrap/>
            <w:hideMark/>
          </w:tcPr>
          <w:p w14:paraId="4D82F72D" w14:textId="6BB954B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34514EFE" w14:textId="23D72D4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50315A" w14:textId="12EB384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58223AF" w14:textId="4596D70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C9FD02E" w14:textId="71A8145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63" w:type="dxa"/>
            <w:noWrap/>
            <w:hideMark/>
          </w:tcPr>
          <w:p w14:paraId="1A026C39" w14:textId="2200689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69FE95C1" w14:textId="4399411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AD738D" w:rsidRPr="002F5CA0" w14:paraId="7BB2469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820668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E0AA122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Lomnice</w:t>
            </w:r>
          </w:p>
        </w:tc>
        <w:tc>
          <w:tcPr>
            <w:tcW w:w="643" w:type="dxa"/>
            <w:noWrap/>
            <w:hideMark/>
          </w:tcPr>
          <w:p w14:paraId="58D48FDC" w14:textId="2A97C07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43" w:type="dxa"/>
            <w:noWrap/>
            <w:hideMark/>
          </w:tcPr>
          <w:p w14:paraId="6D9FC416" w14:textId="3F8A5AE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5325FAD" w14:textId="20CF135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8D480A" w14:textId="35DE3D2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117973" w14:textId="4053C60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8,4</w:t>
            </w:r>
          </w:p>
        </w:tc>
        <w:tc>
          <w:tcPr>
            <w:tcW w:w="620" w:type="dxa"/>
            <w:noWrap/>
            <w:hideMark/>
          </w:tcPr>
          <w:p w14:paraId="5C6D3E77" w14:textId="29D82C9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660247A6" w14:textId="7382676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083A524" w14:textId="263D20F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6316E4" w14:textId="6C3B7E3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72073D" w14:textId="0A552DC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63" w:type="dxa"/>
            <w:noWrap/>
            <w:hideMark/>
          </w:tcPr>
          <w:p w14:paraId="128C8F5F" w14:textId="43CB6DB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564EBAE" w14:textId="436F6DA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AD738D" w:rsidRPr="002F5CA0" w14:paraId="18C09F2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14A89D7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396AA24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Lomnička</w:t>
            </w:r>
          </w:p>
        </w:tc>
        <w:tc>
          <w:tcPr>
            <w:tcW w:w="643" w:type="dxa"/>
            <w:noWrap/>
            <w:hideMark/>
          </w:tcPr>
          <w:p w14:paraId="6609E0EC" w14:textId="4D303A8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43" w:type="dxa"/>
            <w:noWrap/>
            <w:hideMark/>
          </w:tcPr>
          <w:p w14:paraId="2406ABC5" w14:textId="5873597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EF86142" w14:textId="6E53829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9B7FFC4" w14:textId="2F47FE5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2DBAD0F" w14:textId="0188F84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16,2</w:t>
            </w:r>
          </w:p>
        </w:tc>
        <w:tc>
          <w:tcPr>
            <w:tcW w:w="620" w:type="dxa"/>
            <w:noWrap/>
            <w:hideMark/>
          </w:tcPr>
          <w:p w14:paraId="708B14C1" w14:textId="5F9E4A8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22A81724" w14:textId="09875A9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8C90A1" w14:textId="1E75AE5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952E15" w14:textId="3CB2FB2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159AF2" w14:textId="7354A97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31E5FC0C" w14:textId="530C5D5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F0332CC" w14:textId="285B5B8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AD738D" w:rsidRPr="002F5CA0" w14:paraId="437E0799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0A6ED0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EE09039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Maršov</w:t>
            </w:r>
          </w:p>
        </w:tc>
        <w:tc>
          <w:tcPr>
            <w:tcW w:w="643" w:type="dxa"/>
            <w:noWrap/>
            <w:hideMark/>
          </w:tcPr>
          <w:p w14:paraId="58098A49" w14:textId="7E1EB1E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010AF97A" w14:textId="2DD6414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2" w:type="dxa"/>
            <w:noWrap/>
            <w:hideMark/>
          </w:tcPr>
          <w:p w14:paraId="1D116077" w14:textId="2797679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EAE6FFA" w14:textId="57FC104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50A9862" w14:textId="6387E31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284BF91" w14:textId="3A66358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9B600F4" w14:textId="55A94CF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4F8454" w14:textId="33A3B47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9475BD" w14:textId="50D07D5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75AABA" w14:textId="1237E43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A237DF6" w14:textId="3723D44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A3F86C" w14:textId="7D39DE6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5524CB9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4F6538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8EFE8F8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Mokrá</w:t>
            </w:r>
          </w:p>
        </w:tc>
        <w:tc>
          <w:tcPr>
            <w:tcW w:w="643" w:type="dxa"/>
            <w:noWrap/>
            <w:hideMark/>
          </w:tcPr>
          <w:p w14:paraId="76C93407" w14:textId="594B51E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1FDDEAC1" w14:textId="1997B7C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F83AB7B" w14:textId="4E3A94C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565E75" w14:textId="10A0333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1728101" w14:textId="19ED377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6,8</w:t>
            </w:r>
          </w:p>
        </w:tc>
        <w:tc>
          <w:tcPr>
            <w:tcW w:w="620" w:type="dxa"/>
            <w:noWrap/>
            <w:hideMark/>
          </w:tcPr>
          <w:p w14:paraId="40CBB651" w14:textId="1AEA785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621E08AE" w14:textId="78C060C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3FF173" w14:textId="255BB2C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1E9461" w14:textId="41D4765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2F31A5" w14:textId="74537BA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63" w:type="dxa"/>
            <w:noWrap/>
            <w:hideMark/>
          </w:tcPr>
          <w:p w14:paraId="569049B4" w14:textId="06F30F5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8685228" w14:textId="6ED73E3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54BA798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FA2E120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6A38C33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Moutnice</w:t>
            </w:r>
          </w:p>
        </w:tc>
        <w:tc>
          <w:tcPr>
            <w:tcW w:w="643" w:type="dxa"/>
            <w:noWrap/>
            <w:hideMark/>
          </w:tcPr>
          <w:p w14:paraId="6B4658DE" w14:textId="2DB8BF5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27</w:t>
            </w:r>
          </w:p>
        </w:tc>
        <w:tc>
          <w:tcPr>
            <w:tcW w:w="643" w:type="dxa"/>
            <w:noWrap/>
            <w:hideMark/>
          </w:tcPr>
          <w:p w14:paraId="04CC1C69" w14:textId="6E664BF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56AA104" w14:textId="06A1F98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6AFEB20" w14:textId="17A44E3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DBE7D8" w14:textId="02A5B5B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21,2</w:t>
            </w:r>
          </w:p>
        </w:tc>
        <w:tc>
          <w:tcPr>
            <w:tcW w:w="620" w:type="dxa"/>
            <w:noWrap/>
            <w:hideMark/>
          </w:tcPr>
          <w:p w14:paraId="005A0C4F" w14:textId="0B283B6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1996E714" w14:textId="76BC03F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2B9C78" w14:textId="1220916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1D1E8444" w14:textId="35D9536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C4D422" w14:textId="2EBFEED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63" w:type="dxa"/>
            <w:noWrap/>
            <w:hideMark/>
          </w:tcPr>
          <w:p w14:paraId="380AF55E" w14:textId="3B99D66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773E8E6" w14:textId="5D79B49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</w:tr>
      <w:tr w:rsidR="00AD738D" w:rsidRPr="002F5CA0" w14:paraId="0D57D54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0D5E054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80BC2A4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Nedvědice</w:t>
            </w:r>
          </w:p>
        </w:tc>
        <w:tc>
          <w:tcPr>
            <w:tcW w:w="643" w:type="dxa"/>
            <w:noWrap/>
            <w:hideMark/>
          </w:tcPr>
          <w:p w14:paraId="7636FC65" w14:textId="71F3657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29</w:t>
            </w:r>
          </w:p>
        </w:tc>
        <w:tc>
          <w:tcPr>
            <w:tcW w:w="643" w:type="dxa"/>
            <w:noWrap/>
            <w:hideMark/>
          </w:tcPr>
          <w:p w14:paraId="367DA168" w14:textId="39B5261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CA5F038" w14:textId="31909A2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4FD5B3A" w14:textId="21A23D8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6A19378" w14:textId="7105CFD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19,4</w:t>
            </w:r>
          </w:p>
        </w:tc>
        <w:tc>
          <w:tcPr>
            <w:tcW w:w="620" w:type="dxa"/>
            <w:noWrap/>
            <w:hideMark/>
          </w:tcPr>
          <w:p w14:paraId="4FA31C70" w14:textId="03EB751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3F86D738" w14:textId="6D2EB47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FB53B7" w14:textId="64A9D14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C75B2F" w14:textId="2D12E39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0213C1" w14:textId="664E3F0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63" w:type="dxa"/>
            <w:noWrap/>
            <w:hideMark/>
          </w:tcPr>
          <w:p w14:paraId="77BCD2B7" w14:textId="7E5150E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EC9D36" w14:textId="5620565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AD738D" w:rsidRPr="002F5CA0" w14:paraId="105831A9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7D9E6C51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41AE69F8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Nosislav</w:t>
            </w:r>
          </w:p>
        </w:tc>
        <w:tc>
          <w:tcPr>
            <w:tcW w:w="643" w:type="dxa"/>
            <w:noWrap/>
          </w:tcPr>
          <w:p w14:paraId="5B242363" w14:textId="6080E5C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</w:tcPr>
          <w:p w14:paraId="146E7412" w14:textId="7E2740F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6C67879D" w14:textId="5CD193F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5ACA9143" w14:textId="1AD936B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833A1AA" w14:textId="3B211E5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7,2</w:t>
            </w:r>
          </w:p>
        </w:tc>
        <w:tc>
          <w:tcPr>
            <w:tcW w:w="620" w:type="dxa"/>
            <w:noWrap/>
          </w:tcPr>
          <w:p w14:paraId="5FCDC6EE" w14:textId="270344B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</w:tcPr>
          <w:p w14:paraId="74557FEF" w14:textId="2C4CD57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F19EE1C" w14:textId="5507282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0D06C6E" w14:textId="0209A92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6DCA403" w14:textId="1C05C57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</w:tcPr>
          <w:p w14:paraId="598CB7DE" w14:textId="162C334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676A302" w14:textId="7C3C43C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</w:tr>
      <w:tr w:rsidR="00AD738D" w:rsidRPr="002F5CA0" w14:paraId="6F41AA4B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2275E122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1F4AACCC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Nová Ves</w:t>
            </w:r>
          </w:p>
        </w:tc>
        <w:tc>
          <w:tcPr>
            <w:tcW w:w="643" w:type="dxa"/>
            <w:noWrap/>
          </w:tcPr>
          <w:p w14:paraId="0ED3C09D" w14:textId="3E1107E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43" w:type="dxa"/>
            <w:noWrap/>
          </w:tcPr>
          <w:p w14:paraId="6C910AD8" w14:textId="7934A92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1359E912" w14:textId="3DA298F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7B4F20E4" w14:textId="36A7F97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ADC45D" w14:textId="44713C3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9,8</w:t>
            </w:r>
          </w:p>
        </w:tc>
        <w:tc>
          <w:tcPr>
            <w:tcW w:w="620" w:type="dxa"/>
            <w:noWrap/>
          </w:tcPr>
          <w:p w14:paraId="1652EF3E" w14:textId="5835D47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</w:tcPr>
          <w:p w14:paraId="06B0CDA2" w14:textId="5107C2D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7CD647E" w14:textId="3D0F522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D9508CC" w14:textId="1B07E6D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97F377A" w14:textId="26FCD49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</w:tcPr>
          <w:p w14:paraId="30801418" w14:textId="1A97CED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3C8FAF37" w14:textId="6F52278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2306B4E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452EECDE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3441D099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Ochoz u Brna</w:t>
            </w:r>
          </w:p>
        </w:tc>
        <w:tc>
          <w:tcPr>
            <w:tcW w:w="643" w:type="dxa"/>
            <w:noWrap/>
          </w:tcPr>
          <w:p w14:paraId="5BEC5027" w14:textId="1FAEB06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</w:tcPr>
          <w:p w14:paraId="13CBC874" w14:textId="31FA1C5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0BD5CD48" w14:textId="7373E8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430ED0B" w14:textId="55470A6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4028715" w14:textId="71598F9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8,4</w:t>
            </w:r>
          </w:p>
        </w:tc>
        <w:tc>
          <w:tcPr>
            <w:tcW w:w="620" w:type="dxa"/>
            <w:noWrap/>
          </w:tcPr>
          <w:p w14:paraId="7004DA10" w14:textId="14B2FC9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052E82D0" w14:textId="3AFBC08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45D27B9" w14:textId="2650410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4C9CCF4" w14:textId="33CD230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CC8AA4C" w14:textId="42B973A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63" w:type="dxa"/>
            <w:noWrap/>
          </w:tcPr>
          <w:p w14:paraId="2939F08A" w14:textId="097DC65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ECDAA30" w14:textId="7D21BC0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AD738D" w:rsidRPr="002F5CA0" w14:paraId="6DDCCB3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5357B87F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674DB627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Ořechov</w:t>
            </w:r>
          </w:p>
        </w:tc>
        <w:tc>
          <w:tcPr>
            <w:tcW w:w="643" w:type="dxa"/>
            <w:noWrap/>
          </w:tcPr>
          <w:p w14:paraId="2B51E417" w14:textId="06BDE70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31</w:t>
            </w:r>
          </w:p>
        </w:tc>
        <w:tc>
          <w:tcPr>
            <w:tcW w:w="643" w:type="dxa"/>
            <w:noWrap/>
          </w:tcPr>
          <w:p w14:paraId="7FA80BBC" w14:textId="2D4BEDF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6CD73324" w14:textId="3489E27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16D1D20F" w14:textId="1CAA68B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A74452C" w14:textId="04663CA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25,6</w:t>
            </w:r>
          </w:p>
        </w:tc>
        <w:tc>
          <w:tcPr>
            <w:tcW w:w="620" w:type="dxa"/>
            <w:noWrap/>
          </w:tcPr>
          <w:p w14:paraId="298E538C" w14:textId="4D0F423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</w:tcPr>
          <w:p w14:paraId="5427DBEE" w14:textId="2C32D6C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182D0A89" w14:textId="24D4466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12F9F1C7" w14:textId="658E6A1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9BD2820" w14:textId="409D722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63" w:type="dxa"/>
            <w:noWrap/>
          </w:tcPr>
          <w:p w14:paraId="08B91C62" w14:textId="5927523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40829D64" w14:textId="3B46A11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AD738D" w:rsidRPr="002F5CA0" w14:paraId="77FF5D3F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4A6DA8B1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6BED7DB7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Oslavany</w:t>
            </w:r>
          </w:p>
        </w:tc>
        <w:tc>
          <w:tcPr>
            <w:tcW w:w="643" w:type="dxa"/>
            <w:noWrap/>
          </w:tcPr>
          <w:p w14:paraId="10FCD982" w14:textId="520B430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43" w:type="dxa"/>
            <w:noWrap/>
          </w:tcPr>
          <w:p w14:paraId="4F3105CD" w14:textId="156CB3F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26B85E71" w14:textId="5FF2554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A0BEE25" w14:textId="2F9C318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6BBB3CC" w14:textId="1D6B0A4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noWrap/>
          </w:tcPr>
          <w:p w14:paraId="69ED4EFB" w14:textId="6AACC6C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</w:tcPr>
          <w:p w14:paraId="4FFBE406" w14:textId="61EB749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D67A927" w14:textId="55B57BF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CD0F104" w14:textId="4CC7FCE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6BB1AF7" w14:textId="7D646A2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</w:tcPr>
          <w:p w14:paraId="630660E0" w14:textId="48339B3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06BF67D7" w14:textId="23C8F52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6DE4DBA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AA9384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8E15934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Pozořice</w:t>
            </w:r>
          </w:p>
        </w:tc>
        <w:tc>
          <w:tcPr>
            <w:tcW w:w="643" w:type="dxa"/>
            <w:noWrap/>
            <w:hideMark/>
          </w:tcPr>
          <w:p w14:paraId="2828166E" w14:textId="70673C0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  <w:hideMark/>
          </w:tcPr>
          <w:p w14:paraId="24F13B13" w14:textId="582B62D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5741BD2" w14:textId="2913746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25C31E9" w14:textId="7B1BBF7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5F3A3B2" w14:textId="2155866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8,6</w:t>
            </w:r>
          </w:p>
        </w:tc>
        <w:tc>
          <w:tcPr>
            <w:tcW w:w="620" w:type="dxa"/>
            <w:noWrap/>
            <w:hideMark/>
          </w:tcPr>
          <w:p w14:paraId="6EDB944A" w14:textId="1C70FF8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78D4D6A9" w14:textId="55FCEB5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3C144C" w14:textId="44F2F9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E367AC" w14:textId="4E17603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0D16F0" w14:textId="5A73936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4F35CCC7" w14:textId="0BDD1D3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DFDD518" w14:textId="3F2E700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AD738D" w:rsidRPr="002F5CA0" w14:paraId="33FD0F0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FCB58A6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714E77E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Přísnotice</w:t>
            </w:r>
          </w:p>
        </w:tc>
        <w:tc>
          <w:tcPr>
            <w:tcW w:w="643" w:type="dxa"/>
            <w:noWrap/>
            <w:hideMark/>
          </w:tcPr>
          <w:p w14:paraId="3801AB1C" w14:textId="1CE6A1C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330E1EF3" w14:textId="08C927D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FC61895" w14:textId="56F4B0B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DA9F0D5" w14:textId="30BF275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88FA03" w14:textId="60CC379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7,2</w:t>
            </w:r>
          </w:p>
        </w:tc>
        <w:tc>
          <w:tcPr>
            <w:tcW w:w="620" w:type="dxa"/>
            <w:noWrap/>
            <w:hideMark/>
          </w:tcPr>
          <w:p w14:paraId="00EC2EBE" w14:textId="07D70DD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FC9E6FE" w14:textId="2DE6815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FAF9269" w14:textId="692F5D4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90C05B" w14:textId="58B6DB5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30206E" w14:textId="76D7A7B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2258C65F" w14:textId="449EDE6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2BEFD02" w14:textId="1DFF430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AD738D" w:rsidRPr="002F5CA0" w14:paraId="5AD47FC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E36E042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A45ED7C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Rosice</w:t>
            </w:r>
          </w:p>
        </w:tc>
        <w:tc>
          <w:tcPr>
            <w:tcW w:w="643" w:type="dxa"/>
            <w:noWrap/>
            <w:hideMark/>
          </w:tcPr>
          <w:p w14:paraId="17B4A004" w14:textId="01BDE14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643" w:type="dxa"/>
            <w:noWrap/>
            <w:hideMark/>
          </w:tcPr>
          <w:p w14:paraId="076B777F" w14:textId="5B0F4EC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40D405E6" w14:textId="6477125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0F31C54" w14:textId="2F30831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99278D7" w14:textId="491A8CE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22</w:t>
            </w:r>
          </w:p>
        </w:tc>
        <w:tc>
          <w:tcPr>
            <w:tcW w:w="620" w:type="dxa"/>
            <w:noWrap/>
            <w:hideMark/>
          </w:tcPr>
          <w:p w14:paraId="73329E07" w14:textId="0D5CAF4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  <w:hideMark/>
          </w:tcPr>
          <w:p w14:paraId="77E56F25" w14:textId="0455071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E5E158" w14:textId="4488448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02AD09" w14:textId="2DB43B9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B4F15C" w14:textId="3A9E429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269C2E04" w14:textId="6550F37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09E0FE4" w14:textId="4139253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AD738D" w:rsidRPr="002F5CA0" w14:paraId="41E812A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5361ED4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8496D54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Řícmanice</w:t>
            </w:r>
          </w:p>
        </w:tc>
        <w:tc>
          <w:tcPr>
            <w:tcW w:w="643" w:type="dxa"/>
            <w:noWrap/>
            <w:hideMark/>
          </w:tcPr>
          <w:p w14:paraId="23F3FFD7" w14:textId="17710F4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  <w:hideMark/>
          </w:tcPr>
          <w:p w14:paraId="62AAAA27" w14:textId="23B6EE0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484E8C35" w14:textId="40CFE25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865B8A1" w14:textId="4D963C0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168B721" w14:textId="13BEF9A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5,6</w:t>
            </w:r>
          </w:p>
        </w:tc>
        <w:tc>
          <w:tcPr>
            <w:tcW w:w="620" w:type="dxa"/>
            <w:noWrap/>
            <w:hideMark/>
          </w:tcPr>
          <w:p w14:paraId="69464121" w14:textId="38DB2D2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473D8E84" w14:textId="4F5C7C0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F913DA4" w14:textId="44F561C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F66E55" w14:textId="77E856F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F37DBC" w14:textId="57C18A9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63" w:type="dxa"/>
            <w:noWrap/>
            <w:hideMark/>
          </w:tcPr>
          <w:p w14:paraId="692B5A61" w14:textId="17B9FF6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F372736" w14:textId="49CD11F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5ED191A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F1FF71D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8581610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Říčany</w:t>
            </w:r>
          </w:p>
        </w:tc>
        <w:tc>
          <w:tcPr>
            <w:tcW w:w="643" w:type="dxa"/>
            <w:noWrap/>
            <w:hideMark/>
          </w:tcPr>
          <w:p w14:paraId="36532779" w14:textId="5C888B6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43" w:type="dxa"/>
            <w:noWrap/>
            <w:hideMark/>
          </w:tcPr>
          <w:p w14:paraId="2F1E279F" w14:textId="2A8F843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2E2D05C" w14:textId="02F45C0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2602BD8" w14:textId="69AD7A2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E7ECFD0" w14:textId="66A5432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19,2</w:t>
            </w:r>
          </w:p>
        </w:tc>
        <w:tc>
          <w:tcPr>
            <w:tcW w:w="620" w:type="dxa"/>
            <w:noWrap/>
            <w:hideMark/>
          </w:tcPr>
          <w:p w14:paraId="61F7504D" w14:textId="7FA4ED3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67D08FFC" w14:textId="5A36906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730939C" w14:textId="5671420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9B9214" w14:textId="27E4B13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3FCAE7" w14:textId="60E267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63" w:type="dxa"/>
            <w:noWrap/>
            <w:hideMark/>
          </w:tcPr>
          <w:p w14:paraId="5E57DE40" w14:textId="1561662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BF63163" w14:textId="23A0A71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99</w:t>
            </w:r>
          </w:p>
        </w:tc>
      </w:tr>
      <w:tr w:rsidR="00AD738D" w:rsidRPr="002F5CA0" w14:paraId="4B3A447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8CCD8A2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59F7E17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Sentice</w:t>
            </w:r>
          </w:p>
        </w:tc>
        <w:tc>
          <w:tcPr>
            <w:tcW w:w="643" w:type="dxa"/>
            <w:noWrap/>
            <w:hideMark/>
          </w:tcPr>
          <w:p w14:paraId="62B51DE2" w14:textId="0FE5B81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594845A9" w14:textId="165DA15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4A54713" w14:textId="246ACA6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3A48636" w14:textId="5FEB314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9BD8515" w14:textId="08DFE85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9,2</w:t>
            </w:r>
          </w:p>
        </w:tc>
        <w:tc>
          <w:tcPr>
            <w:tcW w:w="620" w:type="dxa"/>
            <w:noWrap/>
            <w:hideMark/>
          </w:tcPr>
          <w:p w14:paraId="66A74AB2" w14:textId="3C016EA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3AE98739" w14:textId="321C16A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BF57983" w14:textId="7CB44FA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436E56" w14:textId="2FD445B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EC8141" w14:textId="3DF1554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2827744E" w14:textId="155BDAA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CA5AF14" w14:textId="3A2B6BA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796E9DF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5617DE6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8278CE9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Sokolnice</w:t>
            </w:r>
          </w:p>
        </w:tc>
        <w:tc>
          <w:tcPr>
            <w:tcW w:w="643" w:type="dxa"/>
            <w:noWrap/>
            <w:hideMark/>
          </w:tcPr>
          <w:p w14:paraId="0055B4DE" w14:textId="2B4075F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  <w:hideMark/>
          </w:tcPr>
          <w:p w14:paraId="7308638A" w14:textId="3381E3F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3DF9C7F" w14:textId="29CACE7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48383A2" w14:textId="1D589E9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45DD357" w14:textId="4105DC2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13,2</w:t>
            </w:r>
          </w:p>
        </w:tc>
        <w:tc>
          <w:tcPr>
            <w:tcW w:w="620" w:type="dxa"/>
            <w:noWrap/>
            <w:hideMark/>
          </w:tcPr>
          <w:p w14:paraId="2E818341" w14:textId="249E150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39951580" w14:textId="112A763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766B4E1" w14:textId="6603C61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35EC5D" w14:textId="67A2D7A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B97058" w14:textId="2ED9F17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7217C186" w14:textId="2303D69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4681EB4" w14:textId="28C007C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30</w:t>
            </w:r>
          </w:p>
        </w:tc>
      </w:tr>
      <w:tr w:rsidR="00AD738D" w:rsidRPr="002F5CA0" w14:paraId="451865F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3AE8D2F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A6AFB25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Střelice (BO)</w:t>
            </w:r>
          </w:p>
        </w:tc>
        <w:tc>
          <w:tcPr>
            <w:tcW w:w="643" w:type="dxa"/>
            <w:noWrap/>
            <w:hideMark/>
          </w:tcPr>
          <w:p w14:paraId="7531A7AF" w14:textId="42AD90E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29</w:t>
            </w:r>
          </w:p>
        </w:tc>
        <w:tc>
          <w:tcPr>
            <w:tcW w:w="643" w:type="dxa"/>
            <w:noWrap/>
            <w:hideMark/>
          </w:tcPr>
          <w:p w14:paraId="0CFADE7C" w14:textId="557C962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F3602E8" w14:textId="41ACFF8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61A392D" w14:textId="4F29D75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7104458" w14:textId="2C764BC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30,6</w:t>
            </w:r>
          </w:p>
        </w:tc>
        <w:tc>
          <w:tcPr>
            <w:tcW w:w="620" w:type="dxa"/>
            <w:noWrap/>
            <w:hideMark/>
          </w:tcPr>
          <w:p w14:paraId="261ACB5F" w14:textId="0DABC6A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20" w:type="dxa"/>
            <w:noWrap/>
            <w:hideMark/>
          </w:tcPr>
          <w:p w14:paraId="6CF8C876" w14:textId="6DBF2FA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F2F459D" w14:textId="79870D3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38E5D7E" w14:textId="173B41B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A59339" w14:textId="7B771EA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63" w:type="dxa"/>
            <w:noWrap/>
            <w:hideMark/>
          </w:tcPr>
          <w:p w14:paraId="660DD3A3" w14:textId="4ABDD3F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3B7CFD91" w14:textId="223359F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2E56250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40D6B3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1D7ABD9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Svatoslav</w:t>
            </w:r>
          </w:p>
        </w:tc>
        <w:tc>
          <w:tcPr>
            <w:tcW w:w="643" w:type="dxa"/>
            <w:noWrap/>
            <w:hideMark/>
          </w:tcPr>
          <w:p w14:paraId="69E86F82" w14:textId="240D141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3" w:type="dxa"/>
            <w:noWrap/>
            <w:hideMark/>
          </w:tcPr>
          <w:p w14:paraId="150AB99A" w14:textId="5B3A474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77F0796" w14:textId="4217B8B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F52D9A3" w14:textId="51126A0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8741B61" w14:textId="7902EAA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11,8</w:t>
            </w:r>
          </w:p>
        </w:tc>
        <w:tc>
          <w:tcPr>
            <w:tcW w:w="620" w:type="dxa"/>
            <w:noWrap/>
            <w:hideMark/>
          </w:tcPr>
          <w:p w14:paraId="494B37EC" w14:textId="5A983FA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65AD30D9" w14:textId="28E5BF8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37E60D" w14:textId="2F6DBA7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8145CF" w14:textId="27B13BC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5FDBCE" w14:textId="34BF816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1D80643A" w14:textId="2C82CC1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191B83F" w14:textId="76AC195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</w:tr>
      <w:tr w:rsidR="00AD738D" w:rsidRPr="002F5CA0" w14:paraId="602EA90F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9D8273C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465F586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Syrovice</w:t>
            </w:r>
          </w:p>
        </w:tc>
        <w:tc>
          <w:tcPr>
            <w:tcW w:w="643" w:type="dxa"/>
            <w:noWrap/>
            <w:hideMark/>
          </w:tcPr>
          <w:p w14:paraId="4688EF85" w14:textId="2E057C9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  <w:hideMark/>
          </w:tcPr>
          <w:p w14:paraId="0E5992FE" w14:textId="5721D3C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D68CD4D" w14:textId="1793C00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898D132" w14:textId="6BE1FF5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99E5D47" w14:textId="4C0E33A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9,8</w:t>
            </w:r>
          </w:p>
        </w:tc>
        <w:tc>
          <w:tcPr>
            <w:tcW w:w="620" w:type="dxa"/>
            <w:noWrap/>
            <w:hideMark/>
          </w:tcPr>
          <w:p w14:paraId="4B6D5F22" w14:textId="4D72C52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3DE77C62" w14:textId="63AE15C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9B9E0E" w14:textId="66F0686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0B72DA" w14:textId="1F8C010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41E118" w14:textId="7DBA216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63" w:type="dxa"/>
            <w:noWrap/>
            <w:hideMark/>
          </w:tcPr>
          <w:p w14:paraId="1D655600" w14:textId="112BA60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3A0F047" w14:textId="2C7927B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48C90D7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9189969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FC23FBD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Šlapanice</w:t>
            </w:r>
          </w:p>
        </w:tc>
        <w:tc>
          <w:tcPr>
            <w:tcW w:w="643" w:type="dxa"/>
            <w:noWrap/>
            <w:hideMark/>
          </w:tcPr>
          <w:p w14:paraId="1A141366" w14:textId="5B64A59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36</w:t>
            </w:r>
          </w:p>
        </w:tc>
        <w:tc>
          <w:tcPr>
            <w:tcW w:w="643" w:type="dxa"/>
            <w:noWrap/>
            <w:hideMark/>
          </w:tcPr>
          <w:p w14:paraId="0F38EC73" w14:textId="68E5DBD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5D3BAB1" w14:textId="20328A9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6ADD3A4" w14:textId="4DA5119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59D3564" w14:textId="1515E41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26,6</w:t>
            </w:r>
          </w:p>
        </w:tc>
        <w:tc>
          <w:tcPr>
            <w:tcW w:w="620" w:type="dxa"/>
            <w:noWrap/>
            <w:hideMark/>
          </w:tcPr>
          <w:p w14:paraId="7B15E5B6" w14:textId="30B779B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121A73A7" w14:textId="77D07F3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BD37CF3" w14:textId="08152C7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1B6D415C" w14:textId="33F3952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711A0C" w14:textId="6E71011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63" w:type="dxa"/>
            <w:noWrap/>
            <w:hideMark/>
          </w:tcPr>
          <w:p w14:paraId="13011DF9" w14:textId="6F99A24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CE7843E" w14:textId="6A789DF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</w:tr>
      <w:tr w:rsidR="00AD738D" w:rsidRPr="002F5CA0" w14:paraId="72C0A22F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17AC35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B365CBE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Tišnov</w:t>
            </w:r>
          </w:p>
        </w:tc>
        <w:tc>
          <w:tcPr>
            <w:tcW w:w="643" w:type="dxa"/>
            <w:noWrap/>
            <w:hideMark/>
          </w:tcPr>
          <w:p w14:paraId="6F90F003" w14:textId="425B6FD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49</w:t>
            </w:r>
          </w:p>
        </w:tc>
        <w:tc>
          <w:tcPr>
            <w:tcW w:w="643" w:type="dxa"/>
            <w:noWrap/>
            <w:hideMark/>
          </w:tcPr>
          <w:p w14:paraId="2654A132" w14:textId="0D36D84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2" w:type="dxa"/>
            <w:noWrap/>
            <w:hideMark/>
          </w:tcPr>
          <w:p w14:paraId="17B8C99E" w14:textId="05AC16C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71B6CB2" w14:textId="1DED692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225A847" w14:textId="33EAED1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38,8</w:t>
            </w:r>
          </w:p>
        </w:tc>
        <w:tc>
          <w:tcPr>
            <w:tcW w:w="620" w:type="dxa"/>
            <w:noWrap/>
            <w:hideMark/>
          </w:tcPr>
          <w:p w14:paraId="59B58DCC" w14:textId="559797E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26</w:t>
            </w:r>
          </w:p>
        </w:tc>
        <w:tc>
          <w:tcPr>
            <w:tcW w:w="620" w:type="dxa"/>
            <w:noWrap/>
            <w:hideMark/>
          </w:tcPr>
          <w:p w14:paraId="250DBB6E" w14:textId="3A3458B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DC2927" w14:textId="2053199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B238DDF" w14:textId="00FBF25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E06492C" w14:textId="077482D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63" w:type="dxa"/>
            <w:noWrap/>
            <w:hideMark/>
          </w:tcPr>
          <w:p w14:paraId="023220CA" w14:textId="5DFBD33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582085FA" w14:textId="3EB248E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1F906CB7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31AD82A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7E39D19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Újezd u Brna</w:t>
            </w:r>
          </w:p>
        </w:tc>
        <w:tc>
          <w:tcPr>
            <w:tcW w:w="643" w:type="dxa"/>
            <w:noWrap/>
            <w:hideMark/>
          </w:tcPr>
          <w:p w14:paraId="120E99C2" w14:textId="035AB75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43" w:type="dxa"/>
            <w:noWrap/>
            <w:hideMark/>
          </w:tcPr>
          <w:p w14:paraId="552D5A80" w14:textId="3E8321D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47F5D517" w14:textId="4039FE5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CFC9F1C" w14:textId="13F3C81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270C126" w14:textId="604E479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10,6</w:t>
            </w:r>
          </w:p>
        </w:tc>
        <w:tc>
          <w:tcPr>
            <w:tcW w:w="620" w:type="dxa"/>
            <w:noWrap/>
            <w:hideMark/>
          </w:tcPr>
          <w:p w14:paraId="7AAEAFAF" w14:textId="77A9123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1A96C776" w14:textId="525DE7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6EA926" w14:textId="5D54809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15BE1E3" w14:textId="07C87FB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F57517" w14:textId="296EC54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4F99D2F7" w14:textId="0D116FF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B3F1EE0" w14:textId="3B8D4FC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AD738D" w:rsidRPr="002F5CA0" w14:paraId="648917C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2A76D32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C14B9EE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Veverská Bítýška</w:t>
            </w:r>
          </w:p>
        </w:tc>
        <w:tc>
          <w:tcPr>
            <w:tcW w:w="643" w:type="dxa"/>
            <w:noWrap/>
            <w:hideMark/>
          </w:tcPr>
          <w:p w14:paraId="722DC417" w14:textId="5B87A62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60C89506" w14:textId="1505566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A09EBF6" w14:textId="2246383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9ADFB9B" w14:textId="15A3A30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29A4ED6" w14:textId="1292ACC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19,4</w:t>
            </w:r>
          </w:p>
        </w:tc>
        <w:tc>
          <w:tcPr>
            <w:tcW w:w="620" w:type="dxa"/>
            <w:noWrap/>
            <w:hideMark/>
          </w:tcPr>
          <w:p w14:paraId="54CF464D" w14:textId="25F70B2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EC8DAA8" w14:textId="7A3E0B4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791AF9" w14:textId="1DAFB49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430CA849" w14:textId="366E32A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A0CC97" w14:textId="60C4AF1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63" w:type="dxa"/>
            <w:noWrap/>
            <w:hideMark/>
          </w:tcPr>
          <w:p w14:paraId="4ED58F0D" w14:textId="38734A1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1DDC986" w14:textId="00FC0B0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AD738D" w:rsidRPr="002F5CA0" w14:paraId="4E86744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A624877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7830441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Viničné Šumice</w:t>
            </w:r>
          </w:p>
        </w:tc>
        <w:tc>
          <w:tcPr>
            <w:tcW w:w="643" w:type="dxa"/>
            <w:noWrap/>
            <w:hideMark/>
          </w:tcPr>
          <w:p w14:paraId="6846F160" w14:textId="7334AA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43" w:type="dxa"/>
            <w:noWrap/>
            <w:hideMark/>
          </w:tcPr>
          <w:p w14:paraId="04A6DFD2" w14:textId="3282C94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0E53D01" w14:textId="73E44F9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5620E4E" w14:textId="51449CC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DCB8FFD" w14:textId="0DF5BB2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7,8</w:t>
            </w:r>
          </w:p>
        </w:tc>
        <w:tc>
          <w:tcPr>
            <w:tcW w:w="620" w:type="dxa"/>
            <w:noWrap/>
            <w:hideMark/>
          </w:tcPr>
          <w:p w14:paraId="655FCBF4" w14:textId="6F98095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272030D3" w14:textId="06BEC82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FDD8AF" w14:textId="7FA3632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6E76BB" w14:textId="5DF3810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CDD6DF" w14:textId="6519317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00B91B48" w14:textId="0F344CE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8584CC8" w14:textId="4B0C3F4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</w:tr>
      <w:tr w:rsidR="00AD738D" w:rsidRPr="002F5CA0" w14:paraId="3474916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7273151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59BB762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Vranov</w:t>
            </w:r>
          </w:p>
        </w:tc>
        <w:tc>
          <w:tcPr>
            <w:tcW w:w="643" w:type="dxa"/>
            <w:noWrap/>
            <w:hideMark/>
          </w:tcPr>
          <w:p w14:paraId="51D704F7" w14:textId="12E4632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  <w:hideMark/>
          </w:tcPr>
          <w:p w14:paraId="40E653D1" w14:textId="616250E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F2A5BD4" w14:textId="2F8FA74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11CB39" w14:textId="48E3EF9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0AE498A" w14:textId="6C3762F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13,2</w:t>
            </w:r>
          </w:p>
        </w:tc>
        <w:tc>
          <w:tcPr>
            <w:tcW w:w="620" w:type="dxa"/>
            <w:noWrap/>
            <w:hideMark/>
          </w:tcPr>
          <w:p w14:paraId="3947E21D" w14:textId="3CCF53C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15BA481B" w14:textId="715EDA1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6D0362" w14:textId="0472297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F279CB2" w14:textId="5215C97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B32730" w14:textId="195A831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63" w:type="dxa"/>
            <w:noWrap/>
            <w:hideMark/>
          </w:tcPr>
          <w:p w14:paraId="0CF34411" w14:textId="64E7595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B86FBBE" w14:textId="34838DC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AD738D" w:rsidRPr="002F5CA0" w14:paraId="5D80CB3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6F9D255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9070B80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Vranovice</w:t>
            </w:r>
          </w:p>
        </w:tc>
        <w:tc>
          <w:tcPr>
            <w:tcW w:w="643" w:type="dxa"/>
            <w:noWrap/>
            <w:hideMark/>
          </w:tcPr>
          <w:p w14:paraId="4E511AD2" w14:textId="55674CA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643" w:type="dxa"/>
            <w:noWrap/>
            <w:hideMark/>
          </w:tcPr>
          <w:p w14:paraId="187EC4A8" w14:textId="788A955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24B16C1" w14:textId="4BBF037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5B4CD05" w14:textId="3B34D6A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42A09AB" w14:textId="6978D0C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16,8</w:t>
            </w:r>
          </w:p>
        </w:tc>
        <w:tc>
          <w:tcPr>
            <w:tcW w:w="620" w:type="dxa"/>
            <w:noWrap/>
            <w:hideMark/>
          </w:tcPr>
          <w:p w14:paraId="7BC19838" w14:textId="780897C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4CF997E6" w14:textId="26781F0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E4540A0" w14:textId="217A4CF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61CD0D72" w14:textId="36AC17E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89A7A8" w14:textId="2784CCA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63" w:type="dxa"/>
            <w:noWrap/>
            <w:hideMark/>
          </w:tcPr>
          <w:p w14:paraId="45F19852" w14:textId="75F6108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6D55C8" w14:textId="28C5D94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6F59FF3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10217D0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8585DEE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Zbraslav</w:t>
            </w:r>
          </w:p>
        </w:tc>
        <w:tc>
          <w:tcPr>
            <w:tcW w:w="643" w:type="dxa"/>
            <w:noWrap/>
            <w:hideMark/>
          </w:tcPr>
          <w:p w14:paraId="3118455C" w14:textId="5F6AE56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0B29A25B" w14:textId="56775B9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7463EEB" w14:textId="7CDBEFA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CE8B09C" w14:textId="60305C9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5CC3873" w14:textId="1827F68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8,8</w:t>
            </w:r>
          </w:p>
        </w:tc>
        <w:tc>
          <w:tcPr>
            <w:tcW w:w="620" w:type="dxa"/>
            <w:noWrap/>
            <w:hideMark/>
          </w:tcPr>
          <w:p w14:paraId="469E5D35" w14:textId="06620D1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46A9465" w14:textId="46359A2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7CBADE0" w14:textId="7FEC8AF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BDA3347" w14:textId="5A12E04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EE20E2" w14:textId="67AD15C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46703BC4" w14:textId="59C6570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B1BAD9" w14:textId="76CE04D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2F5CA0" w14:paraId="7CA603F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AA06F11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7D1BEB6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Zbýšov (BO)</w:t>
            </w:r>
          </w:p>
        </w:tc>
        <w:tc>
          <w:tcPr>
            <w:tcW w:w="643" w:type="dxa"/>
            <w:noWrap/>
            <w:hideMark/>
          </w:tcPr>
          <w:p w14:paraId="348E164C" w14:textId="75EB348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43" w:type="dxa"/>
            <w:noWrap/>
            <w:hideMark/>
          </w:tcPr>
          <w:p w14:paraId="49FA34B4" w14:textId="040A909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EC4C817" w14:textId="7C5B462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E3CE701" w14:textId="65F7E99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1770A9A" w14:textId="0AA03D1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20" w:type="dxa"/>
            <w:noWrap/>
            <w:hideMark/>
          </w:tcPr>
          <w:p w14:paraId="4EDE6586" w14:textId="080058B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44E9ACA2" w14:textId="1AF88D9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9097D2" w14:textId="08F699B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6D1D2C60" w14:textId="0C9B612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3C5DF5" w14:textId="183DA42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63" w:type="dxa"/>
            <w:noWrap/>
            <w:hideMark/>
          </w:tcPr>
          <w:p w14:paraId="0DED35E1" w14:textId="280C55A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038C337" w14:textId="3338C3C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</w:tr>
      <w:tr w:rsidR="00AD738D" w:rsidRPr="002F5CA0" w14:paraId="270001A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7F25B7F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7ACBEEC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Žabčice</w:t>
            </w:r>
          </w:p>
        </w:tc>
        <w:tc>
          <w:tcPr>
            <w:tcW w:w="643" w:type="dxa"/>
            <w:noWrap/>
            <w:hideMark/>
          </w:tcPr>
          <w:p w14:paraId="39254EE2" w14:textId="6DBEE8B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67500459" w14:textId="205A417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3C3B8C8" w14:textId="02BCDFC9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6947A18" w14:textId="4EED421C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91CAF5B" w14:textId="5870EE1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17,4</w:t>
            </w:r>
          </w:p>
        </w:tc>
        <w:tc>
          <w:tcPr>
            <w:tcW w:w="620" w:type="dxa"/>
            <w:noWrap/>
            <w:hideMark/>
          </w:tcPr>
          <w:p w14:paraId="2C7FF839" w14:textId="555FB8B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44626518" w14:textId="57CB828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DCD2103" w14:textId="3C0B101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1783B05" w14:textId="2CBEACE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7CFADE" w14:textId="53A91D01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71B0FE7F" w14:textId="0899F19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2044E6" w14:textId="7F37B07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5D407039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64C0BD4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E6EABA4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Žatčany</w:t>
            </w:r>
          </w:p>
        </w:tc>
        <w:tc>
          <w:tcPr>
            <w:tcW w:w="643" w:type="dxa"/>
            <w:noWrap/>
            <w:hideMark/>
          </w:tcPr>
          <w:p w14:paraId="26BB9470" w14:textId="5E6EC1D2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43" w:type="dxa"/>
            <w:noWrap/>
            <w:hideMark/>
          </w:tcPr>
          <w:p w14:paraId="053A48DC" w14:textId="7893221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2809CDEE" w14:textId="0FDFFF7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B2DEB2B" w14:textId="3746A0A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BA3A3F1" w14:textId="29A6E0E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8,8</w:t>
            </w:r>
          </w:p>
        </w:tc>
        <w:tc>
          <w:tcPr>
            <w:tcW w:w="620" w:type="dxa"/>
            <w:noWrap/>
            <w:hideMark/>
          </w:tcPr>
          <w:p w14:paraId="5FD52DCA" w14:textId="76D52F6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104A850A" w14:textId="476D9EA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DE7E44" w14:textId="6F464BB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9EC1EF" w14:textId="55A7491D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82AF63" w14:textId="39A145E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4C8F4055" w14:textId="53ECB1C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A3CEC7" w14:textId="70D2207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AD738D" w:rsidRPr="002F5CA0" w14:paraId="6E21713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C1E22F0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B2EF7B3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Židlochovice</w:t>
            </w:r>
          </w:p>
        </w:tc>
        <w:tc>
          <w:tcPr>
            <w:tcW w:w="643" w:type="dxa"/>
            <w:noWrap/>
            <w:hideMark/>
          </w:tcPr>
          <w:p w14:paraId="53E175CD" w14:textId="4601FA0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25</w:t>
            </w:r>
          </w:p>
        </w:tc>
        <w:tc>
          <w:tcPr>
            <w:tcW w:w="643" w:type="dxa"/>
            <w:noWrap/>
            <w:hideMark/>
          </w:tcPr>
          <w:p w14:paraId="0B712958" w14:textId="4AFEFF5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F4BCFB7" w14:textId="2BC86D9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A6C628A" w14:textId="77D8033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B0D37C6" w14:textId="675DEE9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33,2</w:t>
            </w:r>
          </w:p>
        </w:tc>
        <w:tc>
          <w:tcPr>
            <w:tcW w:w="620" w:type="dxa"/>
            <w:noWrap/>
            <w:hideMark/>
          </w:tcPr>
          <w:p w14:paraId="2521997F" w14:textId="3E91072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150A6C90" w14:textId="13E54D5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BF39878" w14:textId="0F04087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B2D0A5C" w14:textId="641896E4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9F3524C" w14:textId="20F5283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63" w:type="dxa"/>
            <w:noWrap/>
            <w:hideMark/>
          </w:tcPr>
          <w:p w14:paraId="36A91683" w14:textId="5E1588B3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FD15E75" w14:textId="1AAE4075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</w:tr>
      <w:tr w:rsidR="00AD738D" w:rsidRPr="002F5CA0" w14:paraId="267DE81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shd w:val="clear" w:color="auto" w:fill="190D55"/>
            <w:noWrap/>
            <w:hideMark/>
          </w:tcPr>
          <w:p w14:paraId="1400319B" w14:textId="77777777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lastRenderedPageBreak/>
              <w:t>JPO IV</w:t>
            </w:r>
          </w:p>
        </w:tc>
        <w:tc>
          <w:tcPr>
            <w:tcW w:w="1814" w:type="dxa"/>
            <w:noWrap/>
            <w:hideMark/>
          </w:tcPr>
          <w:p w14:paraId="667BC1D3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Střelice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HZSp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ČEPRO</w:t>
            </w:r>
          </w:p>
        </w:tc>
        <w:tc>
          <w:tcPr>
            <w:tcW w:w="643" w:type="dxa"/>
            <w:noWrap/>
            <w:hideMark/>
          </w:tcPr>
          <w:p w14:paraId="34C7B689" w14:textId="4CEB7C3B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33</w:t>
            </w:r>
          </w:p>
        </w:tc>
        <w:tc>
          <w:tcPr>
            <w:tcW w:w="643" w:type="dxa"/>
            <w:noWrap/>
            <w:hideMark/>
          </w:tcPr>
          <w:p w14:paraId="6CB27B69" w14:textId="6E05343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6355C97" w14:textId="3697B227" w:rsidR="00AD738D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2DC0A2" w14:textId="26918B0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E43CE09" w14:textId="195DF80A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620" w:type="dxa"/>
            <w:noWrap/>
            <w:hideMark/>
          </w:tcPr>
          <w:p w14:paraId="7A43F82C" w14:textId="5E159E0F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C94A613" w14:textId="63FD2AA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DB3E492" w14:textId="52899956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9547B52" w14:textId="4FC96010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490BE12A" w14:textId="25286E48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67C9E312" w14:textId="07FED637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47190913" w14:textId="24099C5E" w:rsidR="00AD738D" w:rsidRPr="002F5CA0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488FEC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473D40B9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hideMark/>
          </w:tcPr>
          <w:p w14:paraId="13E8E3E8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Biskoupky</w:t>
            </w:r>
          </w:p>
        </w:tc>
        <w:tc>
          <w:tcPr>
            <w:tcW w:w="643" w:type="dxa"/>
            <w:noWrap/>
            <w:hideMark/>
          </w:tcPr>
          <w:p w14:paraId="687C07EE" w14:textId="358FCB3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9492EB1" w14:textId="6B484A2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7913876" w14:textId="10757D1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92FB997" w14:textId="3C08B88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6EFD4EF" w14:textId="0FBD30E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C8B110" w14:textId="3664437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3D7D4B" w14:textId="11E9E42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FC6EDA" w14:textId="2E259F6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357B68" w14:textId="2F8C23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CC394B" w14:textId="217558D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ABEDD79" w14:textId="10D876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431BA9" w14:textId="4E24F2B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5536BB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6A31712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9B8F444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Blažovice</w:t>
            </w:r>
          </w:p>
        </w:tc>
        <w:tc>
          <w:tcPr>
            <w:tcW w:w="643" w:type="dxa"/>
            <w:noWrap/>
            <w:hideMark/>
          </w:tcPr>
          <w:p w14:paraId="577FAFAA" w14:textId="48E6948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5882FA3A" w14:textId="45C38D6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3C66B5F" w14:textId="6F03F16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E11EF5B" w14:textId="6630073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1859B6" w14:textId="04BFEC2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4,4</w:t>
            </w:r>
          </w:p>
        </w:tc>
        <w:tc>
          <w:tcPr>
            <w:tcW w:w="620" w:type="dxa"/>
            <w:noWrap/>
            <w:hideMark/>
          </w:tcPr>
          <w:p w14:paraId="4E368B49" w14:textId="31B8336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D8A4637" w14:textId="1AB95EE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B46586" w14:textId="6FB5146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FA7B2B4" w14:textId="15D9D88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7F61E2" w14:textId="0348F04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44DAE14F" w14:textId="0DBB94E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C02751C" w14:textId="512BACC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</w:tr>
      <w:tr w:rsidR="00FF175C" w:rsidRPr="002F5CA0" w14:paraId="426B77F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C593730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5A6D3C6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Borač</w:t>
            </w:r>
          </w:p>
        </w:tc>
        <w:tc>
          <w:tcPr>
            <w:tcW w:w="643" w:type="dxa"/>
            <w:noWrap/>
            <w:hideMark/>
          </w:tcPr>
          <w:p w14:paraId="7C173AA1" w14:textId="41BEC3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22311B51" w14:textId="6371371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0F1AA66" w14:textId="71CBDD1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222D8D4" w14:textId="3FEDF65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DE52BAF" w14:textId="4FF4B55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0BC9BD48" w14:textId="3E6EFD8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6F2B6D" w14:textId="7418F76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E1DE40" w14:textId="771C570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17F513" w14:textId="4EF45B0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2199BE" w14:textId="3C41B8F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1613DE93" w14:textId="58079A4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4E6AFF" w14:textId="24749EB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5AACD6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FE591C6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516335F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Borovník</w:t>
            </w:r>
          </w:p>
        </w:tc>
        <w:tc>
          <w:tcPr>
            <w:tcW w:w="643" w:type="dxa"/>
            <w:noWrap/>
            <w:hideMark/>
          </w:tcPr>
          <w:p w14:paraId="0FBD8035" w14:textId="204B9D0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3EC29AC" w14:textId="53C0CFA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07A312" w14:textId="437821E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E07BF7C" w14:textId="4804814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A49B8A2" w14:textId="6A89178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793D0EB7" w14:textId="0AB9C24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6A8A07" w14:textId="34647A3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3DF8A6" w14:textId="6053E0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78C46E" w14:textId="6F12AA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149EC8" w14:textId="338726D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A1C2AF0" w14:textId="2C89A73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A7E937" w14:textId="232BA53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5EF3256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495D961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3C14198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Branišovice</w:t>
            </w:r>
          </w:p>
        </w:tc>
        <w:tc>
          <w:tcPr>
            <w:tcW w:w="643" w:type="dxa"/>
            <w:noWrap/>
            <w:hideMark/>
          </w:tcPr>
          <w:p w14:paraId="67FE3883" w14:textId="0FD1CDA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1ECAE0B2" w14:textId="6641F72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81ABDBD" w14:textId="5F18949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4EDFAE3" w14:textId="65A0092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8BEC0A4" w14:textId="7957B07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2,4</w:t>
            </w:r>
          </w:p>
        </w:tc>
        <w:tc>
          <w:tcPr>
            <w:tcW w:w="620" w:type="dxa"/>
            <w:noWrap/>
            <w:hideMark/>
          </w:tcPr>
          <w:p w14:paraId="68F115D0" w14:textId="57F7F0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3DEBC49" w14:textId="0C1F94F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E9E954" w14:textId="77DCCD6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A906D2" w14:textId="1F1BC45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9776ED3" w14:textId="018DA2C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15E3418A" w14:textId="571EBAA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55F70A" w14:textId="5BA89A7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6048861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0EEDA67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63D702B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Březina (BO-Tišnov)</w:t>
            </w:r>
          </w:p>
        </w:tc>
        <w:tc>
          <w:tcPr>
            <w:tcW w:w="643" w:type="dxa"/>
            <w:noWrap/>
            <w:hideMark/>
          </w:tcPr>
          <w:p w14:paraId="0E04F7CB" w14:textId="59EBC51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FA2D5E0" w14:textId="020D0AD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4F3D5E1" w14:textId="082C737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960FAF9" w14:textId="1F10267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888DAF5" w14:textId="4C69E27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05449AD6" w14:textId="390685B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F4AF34" w14:textId="3F800F3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F21EDA" w14:textId="4874B73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967D8A" w14:textId="025B87F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5B09FF" w14:textId="2F615BE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7E9B6701" w14:textId="71015F5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CB9CBB" w14:textId="5E1F575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EE578BE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94C866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7CE09A4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Cvrčovice</w:t>
            </w:r>
          </w:p>
        </w:tc>
        <w:tc>
          <w:tcPr>
            <w:tcW w:w="643" w:type="dxa"/>
            <w:noWrap/>
            <w:hideMark/>
          </w:tcPr>
          <w:p w14:paraId="6654D70E" w14:textId="1C7DCFA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5FCB254D" w14:textId="37EB35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0F62E66C" w14:textId="0CE7DD6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2E82D7" w14:textId="4FBDFA8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35E687D" w14:textId="2661064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07DB8351" w14:textId="14EC8AF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49704E" w14:textId="09FBD5E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B660474" w14:textId="07FB23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C59EBF" w14:textId="234A797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F67DF9A" w14:textId="1857062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EF9E519" w14:textId="0E1971F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D6B4DE" w14:textId="27563F1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5C112A6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45617E5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5DF843C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Čebín</w:t>
            </w:r>
          </w:p>
        </w:tc>
        <w:tc>
          <w:tcPr>
            <w:tcW w:w="643" w:type="dxa"/>
            <w:noWrap/>
            <w:hideMark/>
          </w:tcPr>
          <w:p w14:paraId="5AE0B5AE" w14:textId="0178F16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79A6C3C7" w14:textId="414B826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DB194E5" w14:textId="2D80F29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0A9C25F" w14:textId="292806E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B92A4A8" w14:textId="088F4A1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03C39B79" w14:textId="1F8B7A2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302DA7" w14:textId="0BF54D4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541818" w14:textId="098454A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2CFB94" w14:textId="7245704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BC49B4" w14:textId="73608E7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8644D24" w14:textId="4550080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AF0343F" w14:textId="65A6169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79057DA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993AEBF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1A39141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Čučice</w:t>
            </w:r>
          </w:p>
        </w:tc>
        <w:tc>
          <w:tcPr>
            <w:tcW w:w="643" w:type="dxa"/>
            <w:noWrap/>
            <w:hideMark/>
          </w:tcPr>
          <w:p w14:paraId="0B08497A" w14:textId="3DF2C55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57F77F26" w14:textId="2079A24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CD5A6A0" w14:textId="4681CB3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B662F74" w14:textId="640DC15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A373B1F" w14:textId="244CCAC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13E40721" w14:textId="5093D3F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F241EC" w14:textId="5810E8A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D7D8C5" w14:textId="7BC0596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0A3D5D6" w14:textId="5958F1D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4F252A" w14:textId="768EE41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0F51C5D4" w14:textId="389D0BD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1F1C5F" w14:textId="4DE3199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FF175C" w:rsidRPr="002F5CA0" w14:paraId="0BBA8AAF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787433F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B2BCE3C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Deblín</w:t>
            </w:r>
          </w:p>
        </w:tc>
        <w:tc>
          <w:tcPr>
            <w:tcW w:w="643" w:type="dxa"/>
            <w:noWrap/>
            <w:hideMark/>
          </w:tcPr>
          <w:p w14:paraId="7A93A17F" w14:textId="4019198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43" w:type="dxa"/>
            <w:noWrap/>
            <w:hideMark/>
          </w:tcPr>
          <w:p w14:paraId="0CA76CD7" w14:textId="43DDE8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0E073692" w14:textId="43BF88F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5C536EF" w14:textId="6583E8B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9D95BFF" w14:textId="394CE4B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9,6</w:t>
            </w:r>
          </w:p>
        </w:tc>
        <w:tc>
          <w:tcPr>
            <w:tcW w:w="620" w:type="dxa"/>
            <w:noWrap/>
            <w:hideMark/>
          </w:tcPr>
          <w:p w14:paraId="62AB1210" w14:textId="5AF8188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57E0D424" w14:textId="7F7A068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7374B3B" w14:textId="61E3CE6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4E14B0" w14:textId="784DB08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7C8041" w14:textId="6352A3C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63" w:type="dxa"/>
            <w:noWrap/>
            <w:hideMark/>
          </w:tcPr>
          <w:p w14:paraId="2050E8B3" w14:textId="0C6D38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FBDF83" w14:textId="02E592F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4BC468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E670E87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2A5184D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Drahonín</w:t>
            </w:r>
          </w:p>
        </w:tc>
        <w:tc>
          <w:tcPr>
            <w:tcW w:w="643" w:type="dxa"/>
            <w:noWrap/>
            <w:hideMark/>
          </w:tcPr>
          <w:p w14:paraId="32A211D9" w14:textId="6A583E8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E937D70" w14:textId="62DE77D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B3FEFBA" w14:textId="74D9074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EDC9BB1" w14:textId="17F106B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04DCF70" w14:textId="25A89A9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641BB229" w14:textId="0471648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8EAAC2" w14:textId="3DE16CA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39A27B" w14:textId="4F9A544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1AFF88" w14:textId="06BCCB7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C9DCBE" w14:textId="11CE0F1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8266B25" w14:textId="1B85C43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E949AD" w14:textId="146EE3A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0BA1DD7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5EA1988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0E25F9B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Heroltice</w:t>
            </w:r>
          </w:p>
        </w:tc>
        <w:tc>
          <w:tcPr>
            <w:tcW w:w="643" w:type="dxa"/>
            <w:noWrap/>
            <w:hideMark/>
          </w:tcPr>
          <w:p w14:paraId="677A980B" w14:textId="72B4EB7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6527DCEC" w14:textId="6A3BCCC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5533E66" w14:textId="7189A40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58DA1C7" w14:textId="1A8C602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5841726" w14:textId="4E1F792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7778EE0F" w14:textId="141A893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7551ACCF" w14:textId="0EDD112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5F68AD" w14:textId="239A1D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3F88D8" w14:textId="6D89B06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7191B2" w14:textId="3D13F30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5BEF4197" w14:textId="7EA154A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B4154D" w14:textId="3802D98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391ADC0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BBA5521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660BB97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Hlína</w:t>
            </w:r>
          </w:p>
        </w:tc>
        <w:tc>
          <w:tcPr>
            <w:tcW w:w="643" w:type="dxa"/>
            <w:noWrap/>
            <w:hideMark/>
          </w:tcPr>
          <w:p w14:paraId="18095937" w14:textId="4EA6FE8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9B03FCA" w14:textId="4B91B51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98BF3B0" w14:textId="2E1BFBB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9106F78" w14:textId="3D11080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69121D8" w14:textId="13086B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58CC0760" w14:textId="6BF8657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43D8A6" w14:textId="1DFCF90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DB2BED" w14:textId="2E8892D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30F1D9" w14:textId="06D3040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BAE800" w14:textId="15A5554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77631D7D" w14:textId="3A80B3B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6F4E48" w14:textId="0F6D07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0B578D0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677B10A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8CFA4D3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Hluboké Dvory</w:t>
            </w:r>
          </w:p>
        </w:tc>
        <w:tc>
          <w:tcPr>
            <w:tcW w:w="643" w:type="dxa"/>
            <w:noWrap/>
            <w:hideMark/>
          </w:tcPr>
          <w:p w14:paraId="60F30479" w14:textId="0B28F62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5FF7D48" w14:textId="4CC1330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5761F81" w14:textId="6A0FFD1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FA3645D" w14:textId="21B5939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A4E2F15" w14:textId="7D249B3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7116AA" w14:textId="7E5E4FA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7F5007" w14:textId="3BFB06F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2DCEF8" w14:textId="61560B8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69E34C" w14:textId="28B050F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41C754" w14:textId="4E8D722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F88D0DB" w14:textId="5F3D0D3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C15E9D" w14:textId="4A0B732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FB10DF6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8C9C685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FD19DA8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Horní Loučky</w:t>
            </w:r>
          </w:p>
        </w:tc>
        <w:tc>
          <w:tcPr>
            <w:tcW w:w="643" w:type="dxa"/>
            <w:noWrap/>
            <w:hideMark/>
          </w:tcPr>
          <w:p w14:paraId="1799F87F" w14:textId="41669AE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8DED809" w14:textId="18333B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8129813" w14:textId="2FDC9F3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C6103B2" w14:textId="0A31742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0D781A2" w14:textId="53F3242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94DFA6" w14:textId="2A2AB84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5494D6" w14:textId="76FE29B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DE8BB0" w14:textId="3C73643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A1D6C0" w14:textId="5306F2F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B8484F" w14:textId="69D794C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6BAE041" w14:textId="22CF0DD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3A0A7C" w14:textId="7A104B9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CFD7A3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6718B2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CF54472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Ivaň</w:t>
            </w:r>
          </w:p>
        </w:tc>
        <w:tc>
          <w:tcPr>
            <w:tcW w:w="643" w:type="dxa"/>
            <w:noWrap/>
            <w:hideMark/>
          </w:tcPr>
          <w:p w14:paraId="384F8FFF" w14:textId="404DF3A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F540785" w14:textId="6D531CA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5B16A02" w14:textId="5AD6F9A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23CAFC2" w14:textId="4FED54D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D2F87EF" w14:textId="2F1D8AE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437EA960" w14:textId="5CDD41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34A1A3" w14:textId="54220E6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29DB49" w14:textId="4A0472A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CE36BE" w14:textId="7CE0AF2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16EBD7" w14:textId="199D151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76288A0" w14:textId="71566A0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201CCB" w14:textId="0AB32B1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5F4F07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345EA4B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C3A0B26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Javůrek</w:t>
            </w:r>
          </w:p>
        </w:tc>
        <w:tc>
          <w:tcPr>
            <w:tcW w:w="643" w:type="dxa"/>
            <w:noWrap/>
            <w:hideMark/>
          </w:tcPr>
          <w:p w14:paraId="69CA8AB7" w14:textId="1367C56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A388D7D" w14:textId="207399A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0698A352" w14:textId="7E84C11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8BE2907" w14:textId="2F997C0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238B9C7" w14:textId="2AF16C2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753BBEA9" w14:textId="2B20DFA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00E6284" w14:textId="0A9190D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E62504" w14:textId="2E765E0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26D3BC" w14:textId="12FA9E7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959F80" w14:textId="3549D6E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7514C0EC" w14:textId="6B39B38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3A0C41" w14:textId="377129E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1806A17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0B97FFC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76FCB54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Jiříkovice</w:t>
            </w:r>
          </w:p>
        </w:tc>
        <w:tc>
          <w:tcPr>
            <w:tcW w:w="643" w:type="dxa"/>
            <w:noWrap/>
            <w:hideMark/>
          </w:tcPr>
          <w:p w14:paraId="06D814C2" w14:textId="2A1A81C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AA115A5" w14:textId="0A57EB7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0C81324" w14:textId="406A62A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6930866" w14:textId="43E96CD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1B5ED00" w14:textId="68CCCF6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2,4</w:t>
            </w:r>
          </w:p>
        </w:tc>
        <w:tc>
          <w:tcPr>
            <w:tcW w:w="620" w:type="dxa"/>
            <w:noWrap/>
            <w:hideMark/>
          </w:tcPr>
          <w:p w14:paraId="5B51E3F7" w14:textId="2D69321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FA35D72" w14:textId="54DC22B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44D759" w14:textId="5F414D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0651C5" w14:textId="6BEA3F5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7B9D47" w14:textId="734A875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334D74CD" w14:textId="0E89073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86A54E" w14:textId="4117A7F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7EC574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672DC81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F822D48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Kaly</w:t>
            </w:r>
          </w:p>
        </w:tc>
        <w:tc>
          <w:tcPr>
            <w:tcW w:w="643" w:type="dxa"/>
            <w:noWrap/>
            <w:hideMark/>
          </w:tcPr>
          <w:p w14:paraId="20101CFE" w14:textId="3A4DFB7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534FD17" w14:textId="407967F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CDE1366" w14:textId="1D87BD5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E9B2B29" w14:textId="243C9C6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1D3AE84" w14:textId="4907F72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DAEA13" w14:textId="1C887DD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52B8DD" w14:textId="77BD2CD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8AC795" w14:textId="44FBB01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177C0B" w14:textId="0F8B3C8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FE6E76" w14:textId="40CC961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6E0951C" w14:textId="2A0D7DE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0C530C3" w14:textId="2254075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7B78DE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0DDC9C4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7922A4C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Katov</w:t>
            </w:r>
          </w:p>
        </w:tc>
        <w:tc>
          <w:tcPr>
            <w:tcW w:w="643" w:type="dxa"/>
            <w:noWrap/>
            <w:hideMark/>
          </w:tcPr>
          <w:p w14:paraId="4D6D8FBF" w14:textId="105C304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7F30645B" w14:textId="520302B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E86EC51" w14:textId="1969178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24E9F9" w14:textId="30CEDC0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830A364" w14:textId="28630D7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3CF8F411" w14:textId="2EFA7FB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B8079E" w14:textId="6D73E1A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091143" w14:textId="578AD4E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E82184" w14:textId="5CC1B50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5A8744" w14:textId="4459967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56040C06" w14:textId="1A213AD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4E3797" w14:textId="0E2FA69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33B0857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7CB75B6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36FBA22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Kobylnice</w:t>
            </w:r>
          </w:p>
        </w:tc>
        <w:tc>
          <w:tcPr>
            <w:tcW w:w="643" w:type="dxa"/>
            <w:noWrap/>
            <w:hideMark/>
          </w:tcPr>
          <w:p w14:paraId="60447D38" w14:textId="6363A5C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E84C980" w14:textId="6DB015C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7330C85" w14:textId="40C1031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C73F5B3" w14:textId="4E3820D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7A5B463" w14:textId="7BAC7AE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4B060412" w14:textId="6C0E92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D6F2AB" w14:textId="47B9506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285294" w14:textId="1ADF964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F4C40B" w14:textId="56FE33F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11B064" w14:textId="44684F8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8A8B05D" w14:textId="2464F83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82B6ED" w14:textId="56D00CB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FA62CB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5FC8770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3E4946E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Kovalovice</w:t>
            </w:r>
          </w:p>
        </w:tc>
        <w:tc>
          <w:tcPr>
            <w:tcW w:w="643" w:type="dxa"/>
            <w:noWrap/>
            <w:hideMark/>
          </w:tcPr>
          <w:p w14:paraId="431EF10A" w14:textId="278DC9E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1511E580" w14:textId="2E10F72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A9E234F" w14:textId="43F927B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FBD764C" w14:textId="483C124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2703154" w14:textId="74A0139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152136B0" w14:textId="36D18F2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63BC93E" w14:textId="241BEC0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A4180E" w14:textId="2F12158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3BA454" w14:textId="6E0E9CB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1C2326" w14:textId="282287A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797D5393" w14:textId="36897BB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7FC2862" w14:textId="5DBB78D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F175C" w:rsidRPr="002F5CA0" w14:paraId="7BFAEE4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50E3EA6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E863BF3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Kratochvilka</w:t>
            </w:r>
          </w:p>
        </w:tc>
        <w:tc>
          <w:tcPr>
            <w:tcW w:w="643" w:type="dxa"/>
            <w:noWrap/>
            <w:hideMark/>
          </w:tcPr>
          <w:p w14:paraId="6EB6A45A" w14:textId="3463892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6FCC110B" w14:textId="671FC89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2B6D90C" w14:textId="45C79A9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BB15330" w14:textId="6DFD3FC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D12A44" w14:textId="2B72810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1F4F244F" w14:textId="5722118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A30A79E" w14:textId="1A585C3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9B25B9" w14:textId="41A91A9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603156F" w14:textId="1478009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F59F41B" w14:textId="44646C2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08F66CCE" w14:textId="35E38D8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B8C8C4" w14:textId="04CDAB9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6178620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94FDC6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2D8943C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Křižínkov</w:t>
            </w:r>
          </w:p>
        </w:tc>
        <w:tc>
          <w:tcPr>
            <w:tcW w:w="643" w:type="dxa"/>
            <w:noWrap/>
            <w:hideMark/>
          </w:tcPr>
          <w:p w14:paraId="09BB8C94" w14:textId="5A5A28B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B0CC7E1" w14:textId="58485D8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45CF2D5" w14:textId="6935BB2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CDCA506" w14:textId="174E2BE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B3DA9A" w14:textId="0771282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D636DC" w14:textId="00BB829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038BDC" w14:textId="3360FE2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194D2A" w14:textId="34E59F4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B220B9" w14:textId="06DF7D5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9E123A" w14:textId="7B2904C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D2E1DAD" w14:textId="72662DC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35512F" w14:textId="3AFEAD1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6B65E751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25553DF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E7F8E17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Kuřimská Nová Ves</w:t>
            </w:r>
          </w:p>
        </w:tc>
        <w:tc>
          <w:tcPr>
            <w:tcW w:w="643" w:type="dxa"/>
            <w:noWrap/>
            <w:hideMark/>
          </w:tcPr>
          <w:p w14:paraId="7E7B00C3" w14:textId="22BD768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4FD93525" w14:textId="159F398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AD8B377" w14:textId="42B83EC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669D311" w14:textId="0AD6ACB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4D31029" w14:textId="603E8EB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101FDEB2" w14:textId="3751154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31AF186C" w14:textId="1019B2B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48C532" w14:textId="439FD7E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C1E075" w14:textId="7099362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FCCEBC7" w14:textId="2836894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37E1420" w14:textId="5E0C0DC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6D6D995" w14:textId="2A8EE85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F175C" w:rsidRPr="002F5CA0" w14:paraId="74200FA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F68057D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4A75804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Kuřimské Jestřabí</w:t>
            </w:r>
          </w:p>
        </w:tc>
        <w:tc>
          <w:tcPr>
            <w:tcW w:w="643" w:type="dxa"/>
            <w:noWrap/>
            <w:hideMark/>
          </w:tcPr>
          <w:p w14:paraId="72E84F7E" w14:textId="4991E13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553E7DE6" w14:textId="411DF82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970B466" w14:textId="0EC1552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C590B5" w14:textId="0F308A1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D4D5FEC" w14:textId="260F78F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2,4</w:t>
            </w:r>
          </w:p>
        </w:tc>
        <w:tc>
          <w:tcPr>
            <w:tcW w:w="620" w:type="dxa"/>
            <w:noWrap/>
            <w:hideMark/>
          </w:tcPr>
          <w:p w14:paraId="7C65B759" w14:textId="5492B3C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537D0A2" w14:textId="75FEAD1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4BC812" w14:textId="21BE9BC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471F9F" w14:textId="2C256E0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9502BC" w14:textId="61D3547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3996B652" w14:textId="35E3A28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DD4154" w14:textId="1D6AAFA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5C766D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D0649BA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5470B02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Lažánky (BO)</w:t>
            </w:r>
          </w:p>
        </w:tc>
        <w:tc>
          <w:tcPr>
            <w:tcW w:w="643" w:type="dxa"/>
            <w:noWrap/>
            <w:hideMark/>
          </w:tcPr>
          <w:p w14:paraId="517E2C88" w14:textId="0D6AE8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07F5151" w14:textId="1A64157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F5F908D" w14:textId="1ED048B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0396270" w14:textId="0EE66B4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4824E22" w14:textId="657FDDB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75FC5A78" w14:textId="172C307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27B1EA" w14:textId="2F96C55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E155D2" w14:textId="1C10728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A61DDA" w14:textId="1CF056B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D3EF63" w14:textId="633F76A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59395D6" w14:textId="0E081DC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E809A9" w14:textId="7352717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6725BC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DC14D1F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BB8AAC0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Lesní Hluboké</w:t>
            </w:r>
          </w:p>
        </w:tc>
        <w:tc>
          <w:tcPr>
            <w:tcW w:w="643" w:type="dxa"/>
            <w:noWrap/>
            <w:hideMark/>
          </w:tcPr>
          <w:p w14:paraId="767B77C4" w14:textId="5FE62B3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79AE8952" w14:textId="4D0A760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7D6F704" w14:textId="60B2186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CCF2167" w14:textId="002046A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1415B2A" w14:textId="4B536B3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03531F92" w14:textId="0DCF990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6EED831" w14:textId="3DC823B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E89377" w14:textId="009B83D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6E0788" w14:textId="0AA021F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23DB4D" w14:textId="182C7F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EA0EC39" w14:textId="6FACCD5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92F29D" w14:textId="7C71BED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31070B83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C38E7D2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E22320A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Loděnice</w:t>
            </w:r>
          </w:p>
        </w:tc>
        <w:tc>
          <w:tcPr>
            <w:tcW w:w="643" w:type="dxa"/>
            <w:noWrap/>
            <w:hideMark/>
          </w:tcPr>
          <w:p w14:paraId="10E67FCE" w14:textId="4C689F2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5C1B0F6" w14:textId="3FE3C38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2AED73D" w14:textId="394760E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883FB08" w14:textId="52D4157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A421A66" w14:textId="32D1189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04FBB99D" w14:textId="767B420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0C677E" w14:textId="3D272DE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EB341A" w14:textId="1433FF3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3A8F6E" w14:textId="362216B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9D3B77" w14:textId="639BF40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7FF092B" w14:textId="65BFCDC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0F6E4A" w14:textId="692F812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1D7EF14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6517987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EB02130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Medlov</w:t>
            </w:r>
          </w:p>
        </w:tc>
        <w:tc>
          <w:tcPr>
            <w:tcW w:w="643" w:type="dxa"/>
            <w:noWrap/>
            <w:hideMark/>
          </w:tcPr>
          <w:p w14:paraId="35F5ECB4" w14:textId="3DD06C3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6868D0F" w14:textId="7A4AE6A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2DE3FDB" w14:textId="2A876D4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44925F" w14:textId="0B1E3E7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8B009DE" w14:textId="664ECEE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477952C" w14:textId="51F874E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AA2656B" w14:textId="0DCF3E8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1988B2" w14:textId="6292ABA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9DF1CE" w14:textId="6FA8B1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75216D8" w14:textId="5641F8A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3434059" w14:textId="1E203FF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08750A" w14:textId="2E1ACAF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3C18620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9F9FE51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69E29A3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Mělčany</w:t>
            </w:r>
          </w:p>
        </w:tc>
        <w:tc>
          <w:tcPr>
            <w:tcW w:w="643" w:type="dxa"/>
            <w:noWrap/>
            <w:hideMark/>
          </w:tcPr>
          <w:p w14:paraId="2CB0459B" w14:textId="00F987D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016B1AA9" w14:textId="06526FF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4EA8696" w14:textId="7BD5E02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439DD05" w14:textId="7F6459D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AE0D474" w14:textId="32830AF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0E433335" w14:textId="3BAFAB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31037E8" w14:textId="2E7A65B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3D9197" w14:textId="206B56D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0728F8" w14:textId="59F6B92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BB8723" w14:textId="76706E9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B3C29C6" w14:textId="7984896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1B65AD" w14:textId="3AFBB9A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348A4DE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E75B1FD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439EBA9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Měnín</w:t>
            </w:r>
          </w:p>
        </w:tc>
        <w:tc>
          <w:tcPr>
            <w:tcW w:w="643" w:type="dxa"/>
            <w:noWrap/>
            <w:hideMark/>
          </w:tcPr>
          <w:p w14:paraId="4D128770" w14:textId="73D8567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43" w:type="dxa"/>
            <w:noWrap/>
            <w:hideMark/>
          </w:tcPr>
          <w:p w14:paraId="5AE2B3BF" w14:textId="7D883EA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167AFB" w14:textId="1495C0E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778CBCB" w14:textId="0CDF43F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02F1812" w14:textId="44C9D5B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49BB1E8A" w14:textId="5A15AB5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A8F7039" w14:textId="1372320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D0F73F" w14:textId="793738E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AA2318" w14:textId="34D5553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114F8B" w14:textId="501A1EC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63" w:type="dxa"/>
            <w:noWrap/>
            <w:hideMark/>
          </w:tcPr>
          <w:p w14:paraId="6F258333" w14:textId="6991EBF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273789" w14:textId="61813B9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7E66FE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8DC37B1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3515CC9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Modřice</w:t>
            </w:r>
          </w:p>
        </w:tc>
        <w:tc>
          <w:tcPr>
            <w:tcW w:w="643" w:type="dxa"/>
            <w:noWrap/>
            <w:hideMark/>
          </w:tcPr>
          <w:p w14:paraId="136182E8" w14:textId="208A280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43" w:type="dxa"/>
            <w:noWrap/>
            <w:hideMark/>
          </w:tcPr>
          <w:p w14:paraId="1EE7C9BD" w14:textId="0EB6434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D3307C4" w14:textId="298B236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9BDB534" w14:textId="25528D8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DDD8547" w14:textId="59BFF07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264EB229" w14:textId="20262B6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34159FAB" w14:textId="7EAED88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C9B359E" w14:textId="1C39AC2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64C7B7" w14:textId="40EDCBF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4E7EBD" w14:textId="4EBE783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5060E888" w14:textId="2DFF656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30C59B60" w14:textId="27C4474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0209ED5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E604D22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F7BE51F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Moravské Bránice</w:t>
            </w:r>
          </w:p>
        </w:tc>
        <w:tc>
          <w:tcPr>
            <w:tcW w:w="643" w:type="dxa"/>
            <w:noWrap/>
            <w:hideMark/>
          </w:tcPr>
          <w:p w14:paraId="2F11B2F3" w14:textId="08D68B2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550AE234" w14:textId="1DAC862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D94BB23" w14:textId="4693BCA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DDBE3D0" w14:textId="57F5BD0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BF81F3" w14:textId="57237CC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78E90397" w14:textId="0895ACC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E3BC087" w14:textId="367F16F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55BA81" w14:textId="1709BBE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E0E14B" w14:textId="3FC8015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2FF2F4" w14:textId="3630E88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34886C75" w14:textId="4B169E3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B59B0B" w14:textId="3230FAE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6275EE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1E2A4ED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EDE0A23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Neslovice</w:t>
            </w:r>
          </w:p>
        </w:tc>
        <w:tc>
          <w:tcPr>
            <w:tcW w:w="643" w:type="dxa"/>
            <w:noWrap/>
            <w:hideMark/>
          </w:tcPr>
          <w:p w14:paraId="2737E318" w14:textId="2F12A59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260FC54B" w14:textId="29DBEEF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10A337" w14:textId="3BFFE02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524E13" w14:textId="50222BC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B89E140" w14:textId="2069D7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739356D9" w14:textId="73E38FE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677B3BF" w14:textId="451CFBC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379C66" w14:textId="350F166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77D232" w14:textId="54EEE0D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C7732D" w14:textId="7DBE190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E9A42DC" w14:textId="3E5AF2C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03F6FF" w14:textId="08A24A6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C49D58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F702AE4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D2A5368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Nesvačilka</w:t>
            </w:r>
          </w:p>
        </w:tc>
        <w:tc>
          <w:tcPr>
            <w:tcW w:w="643" w:type="dxa"/>
            <w:noWrap/>
            <w:hideMark/>
          </w:tcPr>
          <w:p w14:paraId="1BCE89E3" w14:textId="5CC12ED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5D8C796B" w14:textId="6C2D097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11AE14C" w14:textId="5794F31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F42223D" w14:textId="44A13BE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7283AEE" w14:textId="7A8E2BB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7D697BD9" w14:textId="5A7A398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2C1274C" w14:textId="570167E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0D6500" w14:textId="482EB1C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7E89B66" w14:textId="6586B78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9E6F32" w14:textId="31B60D1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661CB484" w14:textId="049952B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4626C2" w14:textId="7B24A00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AF365E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790F84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F928999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Níhov</w:t>
            </w:r>
          </w:p>
        </w:tc>
        <w:tc>
          <w:tcPr>
            <w:tcW w:w="643" w:type="dxa"/>
            <w:noWrap/>
            <w:hideMark/>
          </w:tcPr>
          <w:p w14:paraId="43B59470" w14:textId="370057D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80C6F12" w14:textId="1F826FF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00DCBFA" w14:textId="2B30D49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C56DF68" w14:textId="75EBC55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BC56B5B" w14:textId="0D13F70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7FB4499D" w14:textId="38B8C90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78F7C8" w14:textId="1677B49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C6954A" w14:textId="774F876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5A055C" w14:textId="701F811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8C6D37" w14:textId="6B0F51F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C46CC2A" w14:textId="3DF9128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136AC1" w14:textId="0358C2B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05BE0433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699F9A7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C0B8397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Nové Bránice</w:t>
            </w:r>
          </w:p>
        </w:tc>
        <w:tc>
          <w:tcPr>
            <w:tcW w:w="643" w:type="dxa"/>
            <w:noWrap/>
            <w:hideMark/>
          </w:tcPr>
          <w:p w14:paraId="30C3FE84" w14:textId="4A5BE47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A07CC71" w14:textId="7D66740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83AF79F" w14:textId="4F84F27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3A702C" w14:textId="3B18146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EE008D" w14:textId="6DA07FA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29826BE" w14:textId="5ED1382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133B3D" w14:textId="769936D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D46270" w14:textId="4267B77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D11CE8" w14:textId="4362331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4ECF4A" w14:textId="33CE7BF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3733003" w14:textId="4080CDD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05ACAB" w14:textId="402D278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27AE5D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5B3D777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F5DE040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Ochoz u Tišnova</w:t>
            </w:r>
          </w:p>
        </w:tc>
        <w:tc>
          <w:tcPr>
            <w:tcW w:w="643" w:type="dxa"/>
            <w:noWrap/>
            <w:hideMark/>
          </w:tcPr>
          <w:p w14:paraId="0F70BFEF" w14:textId="0BA3C5D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37FEEA4" w14:textId="1D2920E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DF2F9F9" w14:textId="313FDFF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D6C8A9E" w14:textId="1669D7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80E9BFB" w14:textId="1520C6C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8291B9" w14:textId="24BDE57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1D401F" w14:textId="69FF9CB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31BDE8" w14:textId="3FD7D7B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4F1C31" w14:textId="5257C63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F92C0A" w14:textId="69AD4A6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4E1B43DE" w14:textId="6360C10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076A05" w14:textId="046A585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012F217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FD0EA8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CC34E4A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Olší u Tišnova</w:t>
            </w:r>
          </w:p>
        </w:tc>
        <w:tc>
          <w:tcPr>
            <w:tcW w:w="643" w:type="dxa"/>
            <w:noWrap/>
            <w:hideMark/>
          </w:tcPr>
          <w:p w14:paraId="3B9F145F" w14:textId="023AC96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0DD4FC9" w14:textId="5E14E7E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54AB29B" w14:textId="1D2E94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DB29CF4" w14:textId="2AF3AB4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83C22C6" w14:textId="2F34159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060EA926" w14:textId="13710AD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B7BD883" w14:textId="3D9F9A7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2E2541" w14:textId="261EBCE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581EA1" w14:textId="0E0ADC0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9BF589" w14:textId="1831494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7274396" w14:textId="3C1F994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58C1E3" w14:textId="244C657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0AAFDEC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1DE20EB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1A19291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Omice</w:t>
            </w:r>
          </w:p>
        </w:tc>
        <w:tc>
          <w:tcPr>
            <w:tcW w:w="643" w:type="dxa"/>
            <w:noWrap/>
            <w:hideMark/>
          </w:tcPr>
          <w:p w14:paraId="7E808B2E" w14:textId="5D5E087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246860FE" w14:textId="3D6B88D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535DBEB9" w14:textId="2486462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E6A9FDD" w14:textId="2FAF3E9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83C743" w14:textId="3B11DE5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4,8</w:t>
            </w:r>
          </w:p>
        </w:tc>
        <w:tc>
          <w:tcPr>
            <w:tcW w:w="620" w:type="dxa"/>
            <w:noWrap/>
            <w:hideMark/>
          </w:tcPr>
          <w:p w14:paraId="39803759" w14:textId="6E2A6FA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D81B4A" w14:textId="1584485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9BA413" w14:textId="72440A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F23D9B" w14:textId="282475A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320879" w14:textId="6DD3DF7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4E7BE764" w14:textId="13F1293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268D494" w14:textId="52E8542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F44EC4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8031853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9C8D4F3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Osiky</w:t>
            </w:r>
          </w:p>
        </w:tc>
        <w:tc>
          <w:tcPr>
            <w:tcW w:w="643" w:type="dxa"/>
            <w:noWrap/>
            <w:hideMark/>
          </w:tcPr>
          <w:p w14:paraId="389E50B2" w14:textId="2EB875C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2C8A99BA" w14:textId="1B1B26B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C383EF9" w14:textId="3A8A336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D4BE74" w14:textId="538D475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09B6CD7" w14:textId="4AE2F4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AB41F6" w14:textId="45EFC98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0E2348" w14:textId="60D6194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6C3B60" w14:textId="0D70E2A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2EB0E2" w14:textId="6BCE2E8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44B43A" w14:textId="2C4E74E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6C30504" w14:textId="6CCA6EF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A42C50" w14:textId="58CEB95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30D3978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22A2DC0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729E840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Podolí</w:t>
            </w:r>
          </w:p>
        </w:tc>
        <w:tc>
          <w:tcPr>
            <w:tcW w:w="643" w:type="dxa"/>
            <w:noWrap/>
            <w:hideMark/>
          </w:tcPr>
          <w:p w14:paraId="1DBFE6B9" w14:textId="1869966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66030A44" w14:textId="4034243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DADC259" w14:textId="5F3E275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E059C89" w14:textId="7166AFC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8530332" w14:textId="4C0EF0B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13AE5D53" w14:textId="53FD4AA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33EE98F" w14:textId="56EA6F4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F92D376" w14:textId="2D82EE8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C73EC3" w14:textId="4C2B4AD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BFCA6F" w14:textId="0B0A443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4C5C716" w14:textId="1D32DFC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736AC3" w14:textId="50F00FE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FF175C" w:rsidRPr="002F5CA0" w14:paraId="53E4E47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068E3F8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2FE7757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Pohořelice</w:t>
            </w:r>
          </w:p>
        </w:tc>
        <w:tc>
          <w:tcPr>
            <w:tcW w:w="643" w:type="dxa"/>
            <w:noWrap/>
            <w:hideMark/>
          </w:tcPr>
          <w:p w14:paraId="4734FAB4" w14:textId="19DBB80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682AAC6" w14:textId="62F13B0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DE5088" w14:textId="6FE0480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4C4731C" w14:textId="477539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80BCD4" w14:textId="68E065D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08D9120C" w14:textId="1A88C3C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9601BF" w14:textId="0C2CD9E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CDB662" w14:textId="02450B9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DA97B4" w14:textId="3804681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FAC6E3" w14:textId="132B7A6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CAC9490" w14:textId="37F9A09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CBFE3A" w14:textId="5BAF748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133F57B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F1D2E8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D8FAD17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Ponětovice</w:t>
            </w:r>
          </w:p>
        </w:tc>
        <w:tc>
          <w:tcPr>
            <w:tcW w:w="643" w:type="dxa"/>
            <w:noWrap/>
            <w:hideMark/>
          </w:tcPr>
          <w:p w14:paraId="3BF02B57" w14:textId="75B58C8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07BB764F" w14:textId="5CDA64F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DB6760A" w14:textId="158AB34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BDB2019" w14:textId="43FCCC1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6B16FB" w14:textId="1B44DCE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675D61FD" w14:textId="044293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8519B4" w14:textId="35A4DE8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37CC5C" w14:textId="4EF2047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A7A137" w14:textId="10E1674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E092DF" w14:textId="189E869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6B6F5CC9" w14:textId="3A5FDB9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477AD0" w14:textId="6220564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F175C" w:rsidRPr="002F5CA0" w14:paraId="175E4F5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0145B94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809DF4F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Prace</w:t>
            </w:r>
          </w:p>
        </w:tc>
        <w:tc>
          <w:tcPr>
            <w:tcW w:w="643" w:type="dxa"/>
            <w:noWrap/>
            <w:hideMark/>
          </w:tcPr>
          <w:p w14:paraId="1DC8A96D" w14:textId="15875EF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361885E7" w14:textId="36A9604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5D5B772" w14:textId="6511FDD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2EB8A06" w14:textId="3E813B6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11ADA74" w14:textId="4E38D80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E3B588C" w14:textId="6F6452C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5C0ECD7" w14:textId="1925CDB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4AE939" w14:textId="19CFEC9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E1DF97" w14:textId="08156CE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4B59F4" w14:textId="61DD1A6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6C6C507" w14:textId="04C11E6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8159C9" w14:textId="4A2467F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2E735ED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8174003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EFF606C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Prštice</w:t>
            </w:r>
          </w:p>
        </w:tc>
        <w:tc>
          <w:tcPr>
            <w:tcW w:w="643" w:type="dxa"/>
            <w:noWrap/>
            <w:hideMark/>
          </w:tcPr>
          <w:p w14:paraId="3622E4F4" w14:textId="65DB7DD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73B636AF" w14:textId="58EC908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305CD3CE" w14:textId="399660C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3665F7" w14:textId="27966DD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5F2B6A7" w14:textId="391709D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2,4</w:t>
            </w:r>
          </w:p>
        </w:tc>
        <w:tc>
          <w:tcPr>
            <w:tcW w:w="620" w:type="dxa"/>
            <w:noWrap/>
            <w:hideMark/>
          </w:tcPr>
          <w:p w14:paraId="2B5623AC" w14:textId="0E09294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A352C1" w14:textId="6C451DE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AA84B6" w14:textId="1079EEE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B228B7" w14:textId="30220E7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D0ABDB" w14:textId="3AE7518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675DACF3" w14:textId="46EC4A2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FC0CF8E" w14:textId="1F100E4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173FD74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B0CBFE8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32AF608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Příbram na Moravě</w:t>
            </w:r>
          </w:p>
        </w:tc>
        <w:tc>
          <w:tcPr>
            <w:tcW w:w="643" w:type="dxa"/>
            <w:noWrap/>
            <w:hideMark/>
          </w:tcPr>
          <w:p w14:paraId="422D6713" w14:textId="7333F9F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2D81965" w14:textId="7AB1D3C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7531B33" w14:textId="046A8E4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A472F65" w14:textId="5B62F03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7F2148D" w14:textId="4C5D853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2D0B3D6A" w14:textId="5D03EF0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3FDD55" w14:textId="26C0173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1AC6D7" w14:textId="51A0858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4B1273" w14:textId="3D34AFB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0FB8A4" w14:textId="20829A3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072B56F4" w14:textId="04CBAB7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B38D48" w14:textId="32C8A5B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53D01D2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7337E24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D7AE466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Přibyslavice</w:t>
            </w:r>
          </w:p>
        </w:tc>
        <w:tc>
          <w:tcPr>
            <w:tcW w:w="643" w:type="dxa"/>
            <w:noWrap/>
            <w:hideMark/>
          </w:tcPr>
          <w:p w14:paraId="4E98F52B" w14:textId="305F5B8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D0263D6" w14:textId="321C524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FBCF431" w14:textId="0A1727C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EF0C169" w14:textId="7EC22DD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538A92C" w14:textId="0A2450B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9BEB028" w14:textId="115145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378F10E" w14:textId="22D778D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1C48FF5" w14:textId="76D46A2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D39D18" w14:textId="7B6A146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3E7B8E" w14:textId="47D6EA7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116EEA0" w14:textId="1AEB324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CD234D" w14:textId="1CEE023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6B332D1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1FA8B39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3BBFCCC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Rašov</w:t>
            </w:r>
          </w:p>
        </w:tc>
        <w:tc>
          <w:tcPr>
            <w:tcW w:w="643" w:type="dxa"/>
            <w:noWrap/>
            <w:hideMark/>
          </w:tcPr>
          <w:p w14:paraId="4DDDF7F3" w14:textId="0949E75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77DF6F3" w14:textId="11ABA3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677A1AB" w14:textId="430348E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681EB5A" w14:textId="27A270A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12E8116" w14:textId="21B89C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1AF4F9" w14:textId="375B51A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34AEFB" w14:textId="5485E20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298157" w14:textId="3A3D160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53BC3F" w14:textId="41825B9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69AE54" w14:textId="52E1FBF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C51A681" w14:textId="7905EC0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6D827A" w14:textId="55766B3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1586909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55633C9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70D6AE0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Rojetín</w:t>
            </w:r>
          </w:p>
        </w:tc>
        <w:tc>
          <w:tcPr>
            <w:tcW w:w="643" w:type="dxa"/>
            <w:noWrap/>
            <w:hideMark/>
          </w:tcPr>
          <w:p w14:paraId="58CA10CE" w14:textId="7C8F8E5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AF38B5F" w14:textId="6B274EA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C36A1DD" w14:textId="7F72942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EC79C5" w14:textId="58258AC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9085648" w14:textId="4FDB01F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6FE2C838" w14:textId="5DA2E72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A27F1CB" w14:textId="5A823E3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73F6DA" w14:textId="0F5C1B0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0D1D793" w14:textId="3FB5563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47D5BA" w14:textId="211BA21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7DF2AAC" w14:textId="3C91E46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74C3C1" w14:textId="0D31D82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8976568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665C3A6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90FAC7E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Rudka</w:t>
            </w:r>
          </w:p>
        </w:tc>
        <w:tc>
          <w:tcPr>
            <w:tcW w:w="643" w:type="dxa"/>
            <w:noWrap/>
            <w:hideMark/>
          </w:tcPr>
          <w:p w14:paraId="19593AE9" w14:textId="1BAA1C6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F35CE05" w14:textId="5267F31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E2D5356" w14:textId="415D14E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BE2C296" w14:textId="09F6FCE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54FE51C" w14:textId="08FD820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153D3C" w14:textId="129EF0E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DB0D60" w14:textId="7B5A667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9CE8FA" w14:textId="384E410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A29524" w14:textId="24738C3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404325" w14:textId="4D83700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725CBDB4" w14:textId="086DE19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E6855E" w14:textId="7384B70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520C6E7B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319FCC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7044341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Říkonín</w:t>
            </w:r>
            <w:proofErr w:type="spellEnd"/>
          </w:p>
        </w:tc>
        <w:tc>
          <w:tcPr>
            <w:tcW w:w="643" w:type="dxa"/>
            <w:noWrap/>
            <w:hideMark/>
          </w:tcPr>
          <w:p w14:paraId="6994D4F9" w14:textId="608DDB2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DBB55C9" w14:textId="592891F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6D6C720" w14:textId="61AD56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8A1FEED" w14:textId="66E3C15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9BD9DF1" w14:textId="1199077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610A34" w14:textId="7E6B1ED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D15D0F" w14:textId="5DF8F9E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EBDF12" w14:textId="770C603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D9681E" w14:textId="6363585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7C11AD" w14:textId="7FCEDFA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79BEFE53" w14:textId="0FF8988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2FA652" w14:textId="4E82EB2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56FDB21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1F74498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60F41E0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Senorady</w:t>
            </w:r>
          </w:p>
        </w:tc>
        <w:tc>
          <w:tcPr>
            <w:tcW w:w="643" w:type="dxa"/>
            <w:noWrap/>
            <w:hideMark/>
          </w:tcPr>
          <w:p w14:paraId="525F133A" w14:textId="62E4B44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47184A5" w14:textId="4B3DAB6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1FA68FC" w14:textId="4062C08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E9A6A7A" w14:textId="42B69EF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4F3CFD8" w14:textId="6472B76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08795F53" w14:textId="4D57C8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4A9C10" w14:textId="007A5D2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51F265" w14:textId="31053DB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CCEBB3" w14:textId="58519D3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7B1828" w14:textId="7A83378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F5A8030" w14:textId="09F45D3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F47A1E" w14:textId="526F3AB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165F48CF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5DA599BB" w14:textId="5F48A40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  <w:lastRenderedPageBreak/>
              <w:t>JPO V</w:t>
            </w:r>
          </w:p>
        </w:tc>
        <w:tc>
          <w:tcPr>
            <w:tcW w:w="1814" w:type="dxa"/>
            <w:noWrap/>
            <w:hideMark/>
          </w:tcPr>
          <w:p w14:paraId="35078D6D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Silůvky</w:t>
            </w:r>
          </w:p>
        </w:tc>
        <w:tc>
          <w:tcPr>
            <w:tcW w:w="643" w:type="dxa"/>
            <w:noWrap/>
            <w:hideMark/>
          </w:tcPr>
          <w:p w14:paraId="7DC9570D" w14:textId="2971B18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301D805D" w14:textId="51F76BC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6D24653" w14:textId="5097E52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BE0D67C" w14:textId="071D27B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B914875" w14:textId="3E36A65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0F95A29F" w14:textId="42FBD6E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A8C79D0" w14:textId="54DFBF2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2A0869" w14:textId="2C6709A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919B0E" w14:textId="34479EA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F64C1E" w14:textId="4A392F7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00D2E12F" w14:textId="1A3CA85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158A16" w14:textId="02EB1C9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FF175C" w:rsidRPr="002F5CA0" w14:paraId="2BEFD71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078F1DF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AE3D0D7" w14:textId="1A7BA6C4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Sivice</w:t>
            </w:r>
          </w:p>
        </w:tc>
        <w:tc>
          <w:tcPr>
            <w:tcW w:w="643" w:type="dxa"/>
            <w:noWrap/>
            <w:hideMark/>
          </w:tcPr>
          <w:p w14:paraId="30CF9B94" w14:textId="7B94618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27903D95" w14:textId="6F34A41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397352C" w14:textId="1102518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ADFD418" w14:textId="6C5710A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7D860E8" w14:textId="02B279C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2,4</w:t>
            </w:r>
          </w:p>
        </w:tc>
        <w:tc>
          <w:tcPr>
            <w:tcW w:w="620" w:type="dxa"/>
            <w:noWrap/>
            <w:hideMark/>
          </w:tcPr>
          <w:p w14:paraId="030A6300" w14:textId="541D9F4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084ABC0" w14:textId="2640596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BDB9CC" w14:textId="3D8D301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8D97CE" w14:textId="4637A13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05ABBA" w14:textId="036EB88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899DC01" w14:textId="2A754B0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99FF9C" w14:textId="41EDEC6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FF175C" w:rsidRPr="002F5CA0" w14:paraId="316D5B53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B1A8763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3C89D22" w14:textId="7E64F6DE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Skryje</w:t>
            </w:r>
          </w:p>
        </w:tc>
        <w:tc>
          <w:tcPr>
            <w:tcW w:w="643" w:type="dxa"/>
            <w:noWrap/>
            <w:hideMark/>
          </w:tcPr>
          <w:p w14:paraId="3240F5B9" w14:textId="4386355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11F81EB" w14:textId="16FEF6B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0C7C154" w14:textId="36F9E71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A508CC1" w14:textId="7250A14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34BA43" w14:textId="50902DD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DAA563" w14:textId="7C2D313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0782FB" w14:textId="0112E50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38C3FC" w14:textId="7E701AB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C34422" w14:textId="577390E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199EED" w14:textId="1729248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DF2BB06" w14:textId="25463F5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FD8F41" w14:textId="49358FF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046A1796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B554728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197B8BA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Sobotovice</w:t>
            </w:r>
          </w:p>
        </w:tc>
        <w:tc>
          <w:tcPr>
            <w:tcW w:w="643" w:type="dxa"/>
            <w:noWrap/>
            <w:hideMark/>
          </w:tcPr>
          <w:p w14:paraId="54968053" w14:textId="09F8D7A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2CC5D84E" w14:textId="75CF12C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D07EE3F" w14:textId="230CA20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4BAC6B" w14:textId="631457F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622744B" w14:textId="15566ED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4,2</w:t>
            </w:r>
          </w:p>
        </w:tc>
        <w:tc>
          <w:tcPr>
            <w:tcW w:w="620" w:type="dxa"/>
            <w:noWrap/>
            <w:hideMark/>
          </w:tcPr>
          <w:p w14:paraId="42D4189E" w14:textId="73198B9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5DC14827" w14:textId="30A2107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F9E971" w14:textId="565524E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7D75C2" w14:textId="0E3EF56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1B67EC" w14:textId="3BB6D04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3E6E9769" w14:textId="53BFE26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B36658" w14:textId="0B8558F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F175C" w:rsidRPr="002F5CA0" w14:paraId="16E8B291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5179242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452D3BB" w14:textId="7BC62A12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Stanoviště</w:t>
            </w:r>
          </w:p>
        </w:tc>
        <w:tc>
          <w:tcPr>
            <w:tcW w:w="643" w:type="dxa"/>
            <w:noWrap/>
            <w:hideMark/>
          </w:tcPr>
          <w:p w14:paraId="18917A30" w14:textId="18A41C5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0094155" w14:textId="1D8FB6F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E1C0EB5" w14:textId="0A733E3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56CEB67" w14:textId="47F035C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E8FAA5B" w14:textId="024C83E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58873A07" w14:textId="1E2FA9A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C9F7A2" w14:textId="6316327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2DDA92" w14:textId="7CCC042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26C8EB" w14:textId="46A785B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F6837E" w14:textId="4B03C79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91F1B04" w14:textId="11ED1EC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5C59AA" w14:textId="58ED74A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859BB25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817160D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8B5E576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Strhaře</w:t>
            </w:r>
          </w:p>
        </w:tc>
        <w:tc>
          <w:tcPr>
            <w:tcW w:w="643" w:type="dxa"/>
            <w:noWrap/>
            <w:hideMark/>
          </w:tcPr>
          <w:p w14:paraId="6530B9B4" w14:textId="463C299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951266E" w14:textId="0DA646A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93BFCFC" w14:textId="33FFA48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D654422" w14:textId="398F403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0F3BE77" w14:textId="5B0C7DB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DECDA6" w14:textId="7BFC2D3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841ACA" w14:textId="5D55C73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04AE25" w14:textId="20DE5C0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99AE77" w14:textId="225FDF9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C6C9CC" w14:textId="0A25AE2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4B386449" w14:textId="352C160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6C21CE" w14:textId="0B76557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28C2B314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56D5614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E8C1CBA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Synalov</w:t>
            </w:r>
          </w:p>
        </w:tc>
        <w:tc>
          <w:tcPr>
            <w:tcW w:w="643" w:type="dxa"/>
            <w:noWrap/>
            <w:hideMark/>
          </w:tcPr>
          <w:p w14:paraId="2036CEC9" w14:textId="4438E08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71A7A5DF" w14:textId="7850445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7934656" w14:textId="22815AF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FE217D" w14:textId="00C46E2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57A6DA" w14:textId="5999F45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1CA8EF82" w14:textId="5EA9EF0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7F920E0" w14:textId="1C286AE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6EF243" w14:textId="67D6BCE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50D9B7" w14:textId="3FF258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BD3878" w14:textId="58DFBD6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  <w:hideMark/>
          </w:tcPr>
          <w:p w14:paraId="182C1828" w14:textId="29C213E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A771B9" w14:textId="5F617FC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11EA33A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05CDD42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5A10266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Štěpánovice</w:t>
            </w:r>
          </w:p>
        </w:tc>
        <w:tc>
          <w:tcPr>
            <w:tcW w:w="643" w:type="dxa"/>
            <w:noWrap/>
            <w:hideMark/>
          </w:tcPr>
          <w:p w14:paraId="5CE5B93A" w14:textId="065D692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73FFCC6B" w14:textId="200D17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75229B8" w14:textId="3A2326E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1753A1" w14:textId="12A3762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F034E3" w14:textId="320A3A3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4529A36F" w14:textId="181D433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96FB14A" w14:textId="053AEB9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F14729" w14:textId="2EFEA44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F43E395" w14:textId="189895E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7EB659" w14:textId="0C6358B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A2671C2" w14:textId="4F55D70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E72260" w14:textId="03330DA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6528AF85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F68C68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196114D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Telnice</w:t>
            </w:r>
          </w:p>
        </w:tc>
        <w:tc>
          <w:tcPr>
            <w:tcW w:w="643" w:type="dxa"/>
            <w:noWrap/>
            <w:hideMark/>
          </w:tcPr>
          <w:p w14:paraId="75227709" w14:textId="6A91FF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463D79B9" w14:textId="4DE047E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F739156" w14:textId="2E0FA2D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F9B75FF" w14:textId="3961A95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A0A84BE" w14:textId="19DB149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931CFB" w14:textId="3DEB7A3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CB8640" w14:textId="11B59DA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EA2084" w14:textId="178F57E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EE2493" w14:textId="16C8E9A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FDCCDC" w14:textId="7ADF8D7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DA8C2E7" w14:textId="49EADE3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49ED7D" w14:textId="2226CEA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F175C" w:rsidRPr="002F5CA0" w14:paraId="425F7130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E27CB9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FD7A543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Těšany</w:t>
            </w:r>
          </w:p>
        </w:tc>
        <w:tc>
          <w:tcPr>
            <w:tcW w:w="643" w:type="dxa"/>
            <w:noWrap/>
            <w:hideMark/>
          </w:tcPr>
          <w:p w14:paraId="6EEBF64B" w14:textId="288EF55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43" w:type="dxa"/>
            <w:noWrap/>
            <w:hideMark/>
          </w:tcPr>
          <w:p w14:paraId="6D549E38" w14:textId="4CF0FA7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246B7AA" w14:textId="36F0001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E00CF32" w14:textId="2B67C67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0199439" w14:textId="00C33ED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10,2</w:t>
            </w:r>
          </w:p>
        </w:tc>
        <w:tc>
          <w:tcPr>
            <w:tcW w:w="620" w:type="dxa"/>
            <w:noWrap/>
            <w:hideMark/>
          </w:tcPr>
          <w:p w14:paraId="40580721" w14:textId="7A89609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0C164E37" w14:textId="5CD4818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EC3438F" w14:textId="1624B52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03ABE7" w14:textId="69B2765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E6866D" w14:textId="122C52D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63" w:type="dxa"/>
            <w:noWrap/>
            <w:hideMark/>
          </w:tcPr>
          <w:p w14:paraId="25BFBE58" w14:textId="46865BB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7F5F908" w14:textId="639AF83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FF175C" w:rsidRPr="002F5CA0" w14:paraId="0181A5C0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2860AA3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B530500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Tišnovská Nová Ves</w:t>
            </w:r>
          </w:p>
        </w:tc>
        <w:tc>
          <w:tcPr>
            <w:tcW w:w="643" w:type="dxa"/>
            <w:noWrap/>
            <w:hideMark/>
          </w:tcPr>
          <w:p w14:paraId="4AF3BF85" w14:textId="3111388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4072816" w14:textId="5E876B2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1999482" w14:textId="30EE68A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BE301C4" w14:textId="2660AA1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EC77B11" w14:textId="1B2BDDA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75C92439" w14:textId="08644E1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7F9206" w14:textId="1D97108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11B8A2" w14:textId="37B28CD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E5117E" w14:textId="2DEC943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DCE550" w14:textId="2671DAB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5A562665" w14:textId="336C46F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0BE5F5" w14:textId="6219EC4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40AC431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5C05DA3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FD51A79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Troskotovice</w:t>
            </w:r>
          </w:p>
        </w:tc>
        <w:tc>
          <w:tcPr>
            <w:tcW w:w="643" w:type="dxa"/>
            <w:noWrap/>
            <w:hideMark/>
          </w:tcPr>
          <w:p w14:paraId="4D65543F" w14:textId="5F8CC53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435DC8E2" w14:textId="163C5FD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FF05153" w14:textId="3583134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16CEB71" w14:textId="69B5B84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A91257F" w14:textId="5D65602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7D582BA3" w14:textId="7A30D65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A8EF664" w14:textId="5E43595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8F1CA4" w14:textId="0F62DC4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4A8FE7" w14:textId="1CBD744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7F5FF8" w14:textId="0D82A3B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2E9178C6" w14:textId="13D859C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D308F1" w14:textId="6A58964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FF175C" w:rsidRPr="002F5CA0" w14:paraId="5E54C72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C155FF1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B0EA015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Tvarožná</w:t>
            </w:r>
          </w:p>
        </w:tc>
        <w:tc>
          <w:tcPr>
            <w:tcW w:w="643" w:type="dxa"/>
            <w:noWrap/>
            <w:hideMark/>
          </w:tcPr>
          <w:p w14:paraId="4B1FFF19" w14:textId="55EB05A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43" w:type="dxa"/>
            <w:noWrap/>
            <w:hideMark/>
          </w:tcPr>
          <w:p w14:paraId="258A4823" w14:textId="43646A1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44FE2953" w14:textId="6F86056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5844159" w14:textId="0401B87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DCBD843" w14:textId="0DA978A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4,8</w:t>
            </w:r>
          </w:p>
        </w:tc>
        <w:tc>
          <w:tcPr>
            <w:tcW w:w="620" w:type="dxa"/>
            <w:noWrap/>
            <w:hideMark/>
          </w:tcPr>
          <w:p w14:paraId="30344F84" w14:textId="5F71D1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1DB583D" w14:textId="2659D09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D4FB78" w14:textId="533BA2D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C0063C" w14:textId="0FDADAF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BBE4E5" w14:textId="6768CBC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7B48E866" w14:textId="4E58A18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7088EA3" w14:textId="0178FAA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D62B8CD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569D985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8CAAACA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Újezd u Rosic</w:t>
            </w:r>
          </w:p>
        </w:tc>
        <w:tc>
          <w:tcPr>
            <w:tcW w:w="643" w:type="dxa"/>
            <w:noWrap/>
            <w:hideMark/>
          </w:tcPr>
          <w:p w14:paraId="120701BE" w14:textId="19FDE55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1DAA154" w14:textId="29B581F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B6BDC0C" w14:textId="47DA4F9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3E58B9A" w14:textId="38C3EBD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8298B94" w14:textId="51DCE96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6CDC9789" w14:textId="41E3801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AE5CD3" w14:textId="0D7E3F4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2C06CE" w14:textId="5161AC3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0E0C37" w14:textId="155A113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F76BBB" w14:textId="09CDE10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64EC9EED" w14:textId="2F0F333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99DA90" w14:textId="3CDDFC5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D0F6178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F587F4A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1182C9A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Velatice</w:t>
            </w:r>
          </w:p>
        </w:tc>
        <w:tc>
          <w:tcPr>
            <w:tcW w:w="643" w:type="dxa"/>
            <w:noWrap/>
            <w:hideMark/>
          </w:tcPr>
          <w:p w14:paraId="6773C6F1" w14:textId="0EDBA74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3" w:type="dxa"/>
            <w:noWrap/>
            <w:hideMark/>
          </w:tcPr>
          <w:p w14:paraId="5FA3F1D4" w14:textId="67DB235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2F812988" w14:textId="3662DB0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923263E" w14:textId="294A886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47ED837" w14:textId="24F45E4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3,4</w:t>
            </w:r>
          </w:p>
        </w:tc>
        <w:tc>
          <w:tcPr>
            <w:tcW w:w="620" w:type="dxa"/>
            <w:noWrap/>
            <w:hideMark/>
          </w:tcPr>
          <w:p w14:paraId="31397898" w14:textId="635E87F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4D4250E" w14:textId="796D13E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9E48A6" w14:textId="719FFC1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855FBD9" w14:textId="3AF80B8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5AB6AC2" w14:textId="72ED595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1C2B4D6D" w14:textId="23A1602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4603DF" w14:textId="5DF8CFD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412A1704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21B222A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5FAA2D6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Veselí</w:t>
            </w:r>
          </w:p>
        </w:tc>
        <w:tc>
          <w:tcPr>
            <w:tcW w:w="643" w:type="dxa"/>
            <w:noWrap/>
            <w:hideMark/>
          </w:tcPr>
          <w:p w14:paraId="3B45D611" w14:textId="0E67841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1321A5A" w14:textId="72E581B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A29AFCE" w14:textId="4E4A88B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C4A6C1F" w14:textId="0E920CC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E22B110" w14:textId="72C4D6C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EF7772" w14:textId="0A3CBD9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C638F1" w14:textId="02C11EF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38337EF" w14:textId="2336693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05C97B" w14:textId="4E04009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0F3E9D" w14:textId="57D06A4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74E1D916" w14:textId="45D8B70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5208D8" w14:textId="79DD83C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1A18E0C7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6C1D869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597F375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Vlasatice</w:t>
            </w:r>
          </w:p>
        </w:tc>
        <w:tc>
          <w:tcPr>
            <w:tcW w:w="643" w:type="dxa"/>
            <w:noWrap/>
            <w:hideMark/>
          </w:tcPr>
          <w:p w14:paraId="4163BC00" w14:textId="20BD9FB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43" w:type="dxa"/>
            <w:noWrap/>
            <w:hideMark/>
          </w:tcPr>
          <w:p w14:paraId="2A302671" w14:textId="4AA21B1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43F79BF" w14:textId="416B04C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22E4CCE" w14:textId="4D2B55E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45726C" w14:textId="660C75E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5,8</w:t>
            </w:r>
          </w:p>
        </w:tc>
        <w:tc>
          <w:tcPr>
            <w:tcW w:w="620" w:type="dxa"/>
            <w:noWrap/>
            <w:hideMark/>
          </w:tcPr>
          <w:p w14:paraId="74436F2D" w14:textId="2E64671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5A0CF84C" w14:textId="5C962EE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9E6BA1" w14:textId="5CE63EE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93C82B" w14:textId="65C1C2B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72FACD" w14:textId="366DD5A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63" w:type="dxa"/>
            <w:noWrap/>
            <w:hideMark/>
          </w:tcPr>
          <w:p w14:paraId="640C7ADD" w14:textId="4F72C58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D25BCF" w14:textId="6867A5A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59709A62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773FE32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7EB9E14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Vysoké Popovice</w:t>
            </w:r>
          </w:p>
        </w:tc>
        <w:tc>
          <w:tcPr>
            <w:tcW w:w="643" w:type="dxa"/>
            <w:noWrap/>
            <w:hideMark/>
          </w:tcPr>
          <w:p w14:paraId="351C3DE8" w14:textId="414BA1F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177FC28D" w14:textId="07FF4E8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B5769D3" w14:textId="5C25A1D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838BE3" w14:textId="7A737F5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89A3AD6" w14:textId="5E1A647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5,4</w:t>
            </w:r>
          </w:p>
        </w:tc>
        <w:tc>
          <w:tcPr>
            <w:tcW w:w="620" w:type="dxa"/>
            <w:noWrap/>
            <w:hideMark/>
          </w:tcPr>
          <w:p w14:paraId="7FD0067E" w14:textId="1D968C5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A961F69" w14:textId="78DF2A3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3FE0EE" w14:textId="7CA87A3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9A4BF82" w14:textId="022B52E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53CF25" w14:textId="3E6F58F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63" w:type="dxa"/>
            <w:noWrap/>
            <w:hideMark/>
          </w:tcPr>
          <w:p w14:paraId="4A3E8E04" w14:textId="66890B1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DB058B" w14:textId="2CEC9F0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FF175C" w:rsidRPr="002F5CA0" w14:paraId="50F018C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4FDF893A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4DA057ED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Zakřany</w:t>
            </w:r>
          </w:p>
        </w:tc>
        <w:tc>
          <w:tcPr>
            <w:tcW w:w="643" w:type="dxa"/>
            <w:noWrap/>
          </w:tcPr>
          <w:p w14:paraId="1B5A017B" w14:textId="399A5D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</w:tcPr>
          <w:p w14:paraId="66F7921D" w14:textId="1F9482E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42AD58D9" w14:textId="14AC405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F364F68" w14:textId="4749C6A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19102B4" w14:textId="687E5EC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</w:tcPr>
          <w:p w14:paraId="23217687" w14:textId="4487D8C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5CCE94A" w14:textId="6AD6ECA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11EAA54" w14:textId="60A73D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0792852" w14:textId="703A7BE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30C700F" w14:textId="36F71FA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</w:tcPr>
          <w:p w14:paraId="4F33D7FA" w14:textId="30D9225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2F15FAD" w14:textId="2D35158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71C3CCBC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25F2AB10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69993D75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B3542C">
              <w:rPr>
                <w:rFonts w:ascii="Calibri" w:hAnsi="Calibri" w:cs="Calibri"/>
                <w:color w:val="190D55"/>
                <w:sz w:val="16"/>
                <w:szCs w:val="16"/>
              </w:rPr>
              <w:t>Zhoř</w:t>
            </w:r>
          </w:p>
        </w:tc>
        <w:tc>
          <w:tcPr>
            <w:tcW w:w="643" w:type="dxa"/>
            <w:noWrap/>
          </w:tcPr>
          <w:p w14:paraId="36D797A2" w14:textId="67C77A0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</w:tcPr>
          <w:p w14:paraId="07E0EB6F" w14:textId="2DD5CF74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5AB4C309" w14:textId="39F0015D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63AB1592" w14:textId="5B67D3D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567720F" w14:textId="0F26660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C8F7221" w14:textId="7C9A3CD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61A3D2D" w14:textId="0DF4CB1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7A98B04" w14:textId="5FF2588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E46DD9C" w14:textId="77FA537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FB09C9C" w14:textId="5168C53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</w:tcPr>
          <w:p w14:paraId="3574FF17" w14:textId="6782852A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46AD6EA" w14:textId="26E63AF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14:paraId="48019812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7F92408E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28C375F5" w14:textId="77777777" w:rsidR="00FF175C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3542C">
              <w:rPr>
                <w:rFonts w:ascii="Calibri" w:hAnsi="Calibri" w:cs="Calibri"/>
                <w:color w:val="190D55"/>
                <w:sz w:val="16"/>
                <w:szCs w:val="16"/>
              </w:rPr>
              <w:t>Žďárec</w:t>
            </w:r>
          </w:p>
        </w:tc>
        <w:tc>
          <w:tcPr>
            <w:tcW w:w="643" w:type="dxa"/>
            <w:noWrap/>
          </w:tcPr>
          <w:p w14:paraId="6D9100E8" w14:textId="2FD1011D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</w:tcPr>
          <w:p w14:paraId="6EDCBA5E" w14:textId="133EA2D6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24E68C2E" w14:textId="5B20FC0F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3B9C8712" w14:textId="18B494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EF68684" w14:textId="2F0F6E9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2937302" w14:textId="7AF44C94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DAFF3B5" w14:textId="4AEBF152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2255ABE" w14:textId="0340EFAC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E170BC1" w14:textId="7B6B43BD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52AD80F" w14:textId="30A68E0D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</w:tcPr>
          <w:p w14:paraId="37AF9556" w14:textId="39C589C2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600CE92" w14:textId="19CA8263" w:rsidR="00FF175C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5CD39B8E" w14:textId="77777777" w:rsidTr="00AD73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0033CD00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5E4C2009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Želešice</w:t>
            </w:r>
          </w:p>
        </w:tc>
        <w:tc>
          <w:tcPr>
            <w:tcW w:w="643" w:type="dxa"/>
            <w:noWrap/>
          </w:tcPr>
          <w:p w14:paraId="2975EB77" w14:textId="4ADBD2C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</w:tcPr>
          <w:p w14:paraId="2BD6EF33" w14:textId="3B303C8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6FA34F7E" w14:textId="22318EC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672D780D" w14:textId="5714602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6637E7C" w14:textId="4AA8BABB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4,8</w:t>
            </w:r>
          </w:p>
        </w:tc>
        <w:tc>
          <w:tcPr>
            <w:tcW w:w="620" w:type="dxa"/>
            <w:noWrap/>
          </w:tcPr>
          <w:p w14:paraId="41F84D3D" w14:textId="7F4E519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DB7F01A" w14:textId="697B399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4831892" w14:textId="116DDE20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4526E14" w14:textId="7A044A5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955FBB1" w14:textId="28D353D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63" w:type="dxa"/>
            <w:noWrap/>
          </w:tcPr>
          <w:p w14:paraId="12A563AF" w14:textId="0BD2EC7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6DEDF4C2" w14:textId="7DB77238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FF175C" w:rsidRPr="002F5CA0" w14:paraId="3236BCEC" w14:textId="77777777" w:rsidTr="00AD7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D0371C6" w14:textId="77777777" w:rsidR="00FF175C" w:rsidRPr="00AC4457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83094F1" w14:textId="77777777" w:rsidR="00FF175C" w:rsidRPr="00981286" w:rsidRDefault="00FF175C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Železné</w:t>
            </w:r>
          </w:p>
        </w:tc>
        <w:tc>
          <w:tcPr>
            <w:tcW w:w="643" w:type="dxa"/>
            <w:noWrap/>
            <w:hideMark/>
          </w:tcPr>
          <w:p w14:paraId="0ACEBD7E" w14:textId="4F175805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38483961" w14:textId="7188D21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5CE1754" w14:textId="6220D522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E61CA3C" w14:textId="52BD803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89815AB" w14:textId="0DD1FF31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5D8431F6" w14:textId="11677179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337D9956" w14:textId="62DB13BE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705274" w14:textId="2470F8EF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1820A8" w14:textId="3B1827C6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A991E3" w14:textId="1DA920E7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104EAEE6" w14:textId="0BE6F163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9863BB" w14:textId="327DF5AC" w:rsidR="00FF175C" w:rsidRPr="002F5CA0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351F7F" w14:paraId="3466BB14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shd w:val="clear" w:color="auto" w:fill="190D55"/>
            <w:noWrap/>
            <w:hideMark/>
          </w:tcPr>
          <w:p w14:paraId="78FA8837" w14:textId="380F957C" w:rsidR="00AD738D" w:rsidRPr="00AC4457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C4457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VI</w:t>
            </w:r>
          </w:p>
        </w:tc>
        <w:tc>
          <w:tcPr>
            <w:tcW w:w="1814" w:type="dxa"/>
            <w:noWrap/>
            <w:hideMark/>
          </w:tcPr>
          <w:p w14:paraId="3E48A80E" w14:textId="77777777" w:rsidR="00AD738D" w:rsidRPr="00981286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Veverská Bítýška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SDHp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HARTMANN</w:t>
            </w:r>
          </w:p>
        </w:tc>
        <w:tc>
          <w:tcPr>
            <w:tcW w:w="643" w:type="dxa"/>
            <w:noWrap/>
            <w:hideMark/>
          </w:tcPr>
          <w:p w14:paraId="04640784" w14:textId="1E99E201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C81120C" w14:textId="18EB0312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E9E0796" w14:textId="755A3A7B" w:rsidR="00AD738D" w:rsidRPr="00351F7F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95EC4C" w14:textId="685C4B21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5596DB2D" w14:textId="1FAC20E5" w:rsidR="00AD738D" w:rsidRPr="008D071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6336B3" w14:textId="48DFB70D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363357" w14:textId="0B10C20F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5C60EE" w14:textId="75E3C6A5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FF5982" w14:textId="02F775BF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19C244" w14:textId="6B92BC42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63" w:type="dxa"/>
            <w:noWrap/>
            <w:hideMark/>
          </w:tcPr>
          <w:p w14:paraId="323E963A" w14:textId="6732A6F9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15FBB9" w14:textId="37552573" w:rsidR="00AD738D" w:rsidRPr="00351F7F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AD738D" w:rsidRPr="00ED7888" w14:paraId="58D525FC" w14:textId="77777777" w:rsidTr="00FF63F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850" w:type="dxa"/>
            <w:noWrap/>
            <w:hideMark/>
          </w:tcPr>
          <w:p w14:paraId="6423C40E" w14:textId="77777777" w:rsidR="00AD738D" w:rsidRPr="00ED7888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B254C77" w14:textId="77777777" w:rsidR="00AD738D" w:rsidRPr="00ED7888" w:rsidRDefault="00AD738D" w:rsidP="00AD738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ED788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643" w:type="dxa"/>
            <w:noWrap/>
            <w:hideMark/>
          </w:tcPr>
          <w:p w14:paraId="70F342F9" w14:textId="54CB7389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1235</w:t>
            </w:r>
          </w:p>
        </w:tc>
        <w:tc>
          <w:tcPr>
            <w:tcW w:w="643" w:type="dxa"/>
            <w:noWrap/>
            <w:hideMark/>
          </w:tcPr>
          <w:p w14:paraId="3F5D512E" w14:textId="015FA28D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48</w:t>
            </w:r>
          </w:p>
        </w:tc>
        <w:tc>
          <w:tcPr>
            <w:tcW w:w="642" w:type="dxa"/>
            <w:noWrap/>
            <w:hideMark/>
          </w:tcPr>
          <w:p w14:paraId="7A001BF6" w14:textId="63B2B5FF" w:rsidR="00AD738D" w:rsidRPr="00ED7888" w:rsidRDefault="00FF175C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144</w:t>
            </w:r>
          </w:p>
        </w:tc>
        <w:tc>
          <w:tcPr>
            <w:tcW w:w="620" w:type="dxa"/>
            <w:tcBorders>
              <w:right w:val="nil"/>
            </w:tcBorders>
            <w:shd w:val="clear" w:color="auto" w:fill="190D55" w:themeFill="text1"/>
            <w:noWrap/>
            <w:hideMark/>
          </w:tcPr>
          <w:p w14:paraId="713DACCB" w14:textId="5280006D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1187</w:t>
            </w:r>
          </w:p>
        </w:tc>
        <w:tc>
          <w:tcPr>
            <w:tcW w:w="620" w:type="dxa"/>
            <w:tcBorders>
              <w:left w:val="nil"/>
            </w:tcBorders>
          </w:tcPr>
          <w:p w14:paraId="661ACE79" w14:textId="0EA7DF15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-</w:t>
            </w:r>
          </w:p>
        </w:tc>
        <w:tc>
          <w:tcPr>
            <w:tcW w:w="620" w:type="dxa"/>
            <w:noWrap/>
            <w:hideMark/>
          </w:tcPr>
          <w:p w14:paraId="2D6FD2FF" w14:textId="1AC7BD03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570</w:t>
            </w:r>
          </w:p>
        </w:tc>
        <w:tc>
          <w:tcPr>
            <w:tcW w:w="620" w:type="dxa"/>
            <w:noWrap/>
            <w:hideMark/>
          </w:tcPr>
          <w:p w14:paraId="35FE4EB7" w14:textId="641D5182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33</w:t>
            </w:r>
          </w:p>
        </w:tc>
        <w:tc>
          <w:tcPr>
            <w:tcW w:w="620" w:type="dxa"/>
            <w:noWrap/>
            <w:hideMark/>
          </w:tcPr>
          <w:p w14:paraId="781E804B" w14:textId="7417F6FF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76</w:t>
            </w:r>
          </w:p>
        </w:tc>
        <w:tc>
          <w:tcPr>
            <w:tcW w:w="620" w:type="dxa"/>
            <w:noWrap/>
            <w:hideMark/>
          </w:tcPr>
          <w:p w14:paraId="452CB7D4" w14:textId="7684E182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620" w:type="dxa"/>
            <w:noWrap/>
            <w:hideMark/>
          </w:tcPr>
          <w:p w14:paraId="5F952026" w14:textId="4CBAE705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365</w:t>
            </w:r>
          </w:p>
        </w:tc>
        <w:tc>
          <w:tcPr>
            <w:tcW w:w="663" w:type="dxa"/>
            <w:noWrap/>
            <w:hideMark/>
          </w:tcPr>
          <w:p w14:paraId="76FF2D5D" w14:textId="07DA956C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122</w:t>
            </w:r>
          </w:p>
        </w:tc>
        <w:tc>
          <w:tcPr>
            <w:tcW w:w="620" w:type="dxa"/>
            <w:noWrap/>
            <w:hideMark/>
          </w:tcPr>
          <w:p w14:paraId="367C47A4" w14:textId="75397E9F" w:rsidR="00AD738D" w:rsidRPr="00ED7888" w:rsidRDefault="00AD738D" w:rsidP="00AD738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449</w:t>
            </w:r>
          </w:p>
        </w:tc>
      </w:tr>
    </w:tbl>
    <w:p w14:paraId="12EE8934" w14:textId="4D8EE54A" w:rsidR="00264CF0" w:rsidRPr="00A4451B" w:rsidRDefault="00264CF0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</w:p>
    <w:p w14:paraId="08066BC9" w14:textId="5C866140" w:rsidR="00531634" w:rsidRPr="006A3D35" w:rsidRDefault="00F727E0" w:rsidP="00531634">
      <w:pPr>
        <w:pStyle w:val="Titulek"/>
        <w:rPr>
          <w:rFonts w:ascii="Times New Roman" w:hAnsi="Times New Roman" w:cs="Times New Roman"/>
          <w:color w:val="FF0000"/>
          <w:sz w:val="24"/>
          <w:szCs w:val="24"/>
        </w:rPr>
        <w:sectPr w:rsidR="00531634" w:rsidRPr="006A3D35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bookmarkStart w:id="134" w:name="_Toc412390106"/>
      <w:bookmarkStart w:id="135" w:name="_Toc412390398"/>
      <w:bookmarkStart w:id="136" w:name="_Toc412390485"/>
      <w:r w:rsidRPr="0081155D">
        <w:rPr>
          <w:i/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08F258F2" wp14:editId="7F12B32C">
            <wp:simplePos x="0" y="0"/>
            <wp:positionH relativeFrom="margin">
              <wp:posOffset>3817620</wp:posOffset>
            </wp:positionH>
            <wp:positionV relativeFrom="paragraph">
              <wp:posOffset>155575</wp:posOffset>
            </wp:positionV>
            <wp:extent cx="2830195" cy="1787525"/>
            <wp:effectExtent l="0" t="0" r="8255" b="3175"/>
            <wp:wrapSquare wrapText="bothSides"/>
            <wp:docPr id="14" name="Obrázek 1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3"/>
                    <a:stretch/>
                  </pic:blipFill>
                  <pic:spPr bwMode="auto">
                    <a:xfrm>
                      <a:off x="0" y="0"/>
                      <a:ext cx="283019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D35" w:rsidRPr="006A3D35">
        <w:rPr>
          <w:lang w:eastAsia="cs-CZ"/>
        </w:rPr>
        <w:t>13. 12</w:t>
      </w:r>
      <w:r w:rsidR="00531634" w:rsidRPr="006A3D35">
        <w:rPr>
          <w:lang w:eastAsia="cs-CZ"/>
        </w:rPr>
        <w:t>. 201</w:t>
      </w:r>
      <w:r w:rsidR="006A3D35" w:rsidRPr="006A3D35">
        <w:rPr>
          <w:lang w:eastAsia="cs-CZ"/>
        </w:rPr>
        <w:t>8, Nosislav</w:t>
      </w:r>
    </w:p>
    <w:p w14:paraId="1F2B9721" w14:textId="48B82C40" w:rsidR="006A3D35" w:rsidRDefault="00567B86" w:rsidP="00531634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FCEEC50" wp14:editId="25F9647D">
            <wp:simplePos x="0" y="0"/>
            <wp:positionH relativeFrom="column">
              <wp:posOffset>3175</wp:posOffset>
            </wp:positionH>
            <wp:positionV relativeFrom="paragraph">
              <wp:posOffset>2540</wp:posOffset>
            </wp:positionV>
            <wp:extent cx="810000" cy="810000"/>
            <wp:effectExtent l="0" t="0" r="9525" b="9525"/>
            <wp:wrapSquare wrapText="bothSides"/>
            <wp:docPr id="59" name="Obrázek 59" descr="https://www.qikni.cz/assets/components/qrgenerator/cache/76437bb25ec17845b1e349dabdf5b6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qikni.cz/assets/components/qrgenerator/cache/76437bb25ec17845b1e349dabdf5b68c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D35">
        <w:t>Požár rodinného domu si vyžádal</w:t>
      </w:r>
      <w:r w:rsidR="0073569E">
        <w:t xml:space="preserve"> zásah devíti profesionálních a </w:t>
      </w:r>
      <w:r w:rsidR="006A3D35">
        <w:t xml:space="preserve">dobrovolných hasičských jednotek, vyhlášen byl 2. stupeň požárního poplachu. Hasiči nasadili tři vodní proudy a hasicí hřeby, zasahovali také </w:t>
      </w:r>
      <w:r w:rsidR="007E0309">
        <w:t>z výškové</w:t>
      </w:r>
      <w:r w:rsidR="006A3D35">
        <w:t xml:space="preserve"> </w:t>
      </w:r>
      <w:r w:rsidR="007E0309">
        <w:t>techniky</w:t>
      </w:r>
      <w:r w:rsidR="006A3D35" w:rsidRPr="006A3D35">
        <w:t>, protože se požár šířil v prostoru pod střechou. U</w:t>
      </w:r>
      <w:r w:rsidR="0073569E">
        <w:t> </w:t>
      </w:r>
      <w:r w:rsidR="006A3D35" w:rsidRPr="006A3D35">
        <w:t>požáru se</w:t>
      </w:r>
      <w:r w:rsidR="00F727E0">
        <w:t> </w:t>
      </w:r>
      <w:r w:rsidR="006A3D35" w:rsidRPr="006A3D35">
        <w:t>nikdo nezranil a hasičům se podařilo požár zlikvidovat po dvou hodinách. Jako příčina požáru byla stanovena nedbalost při manipulaci s popelem</w:t>
      </w:r>
      <w:r w:rsidR="00531634" w:rsidRPr="006A3D35">
        <w:rPr>
          <w:lang w:eastAsia="cs-CZ"/>
        </w:rPr>
        <w:t>.</w:t>
      </w:r>
      <w:r w:rsidR="005E6E4D">
        <w:rPr>
          <w:lang w:eastAsia="cs-CZ"/>
        </w:rPr>
        <w:t xml:space="preserve"> Škodu vyšetřovatel příčin požáru stanovil na 3 000 000 korun.</w:t>
      </w:r>
      <w:r w:rsidR="00541819">
        <w:rPr>
          <w:lang w:eastAsia="cs-CZ"/>
        </w:rPr>
        <w:t xml:space="preserve"> </w:t>
      </w:r>
    </w:p>
    <w:p w14:paraId="50BC476B" w14:textId="77777777" w:rsidR="008D334B" w:rsidRDefault="008D334B" w:rsidP="005F4D1E">
      <w:pPr>
        <w:pStyle w:val="Titulek"/>
        <w:rPr>
          <w:lang w:eastAsia="cs-CZ"/>
        </w:rPr>
        <w:sectPr w:rsidR="008D334B" w:rsidSect="008D334B">
          <w:type w:val="continuous"/>
          <w:pgSz w:w="11906" w:h="16838"/>
          <w:pgMar w:top="720" w:right="720" w:bottom="720" w:left="720" w:header="1020" w:footer="283" w:gutter="0"/>
          <w:cols w:num="2" w:space="708"/>
          <w:docGrid w:linePitch="360"/>
        </w:sectPr>
      </w:pPr>
    </w:p>
    <w:p w14:paraId="7C5ED091" w14:textId="77777777" w:rsidR="008D334B" w:rsidRDefault="008D334B" w:rsidP="005F4D1E">
      <w:pPr>
        <w:pStyle w:val="Titulek"/>
        <w:rPr>
          <w:highlight w:val="yellow"/>
          <w:lang w:eastAsia="cs-CZ"/>
        </w:rPr>
      </w:pPr>
    </w:p>
    <w:p w14:paraId="2CF21B1B" w14:textId="141DC1E7" w:rsidR="005F4D1E" w:rsidRPr="006A3D35" w:rsidRDefault="008D334B" w:rsidP="005F4D1E">
      <w:pPr>
        <w:pStyle w:val="Titulek"/>
        <w:rPr>
          <w:rFonts w:ascii="Times New Roman" w:hAnsi="Times New Roman" w:cs="Times New Roman"/>
          <w:color w:val="FF0000"/>
          <w:sz w:val="24"/>
          <w:szCs w:val="24"/>
        </w:rPr>
        <w:sectPr w:rsidR="005F4D1E" w:rsidRPr="006A3D35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 w:rsidRPr="0081155D">
        <w:rPr>
          <w:i/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1E392265" wp14:editId="3B84BB89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821940" cy="1866900"/>
            <wp:effectExtent l="0" t="0" r="0" b="0"/>
            <wp:wrapSquare wrapText="bothSides"/>
            <wp:docPr id="675" name="Obrázek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89"/>
                    <a:stretch/>
                  </pic:blipFill>
                  <pic:spPr bwMode="auto">
                    <a:xfrm>
                      <a:off x="0" y="0"/>
                      <a:ext cx="282194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4D1E" w:rsidRPr="008D334B">
        <w:rPr>
          <w:lang w:eastAsia="cs-CZ"/>
        </w:rPr>
        <w:t>25. 8. 2018, Sokolnice</w:t>
      </w:r>
    </w:p>
    <w:p w14:paraId="5F06AD74" w14:textId="47069F30" w:rsidR="005F4D1E" w:rsidRDefault="005F4D1E" w:rsidP="005F4D1E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5BD20541" wp14:editId="46ED539E">
            <wp:simplePos x="0" y="0"/>
            <wp:positionH relativeFrom="column">
              <wp:posOffset>3175</wp:posOffset>
            </wp:positionH>
            <wp:positionV relativeFrom="paragraph">
              <wp:posOffset>16510</wp:posOffset>
            </wp:positionV>
            <wp:extent cx="809625" cy="809625"/>
            <wp:effectExtent l="0" t="0" r="9525" b="9525"/>
            <wp:wrapSquare wrapText="bothSides"/>
            <wp:docPr id="677" name="Obrázek 677" descr="https://www.qikni.cz/assets/components/qrgenerator/cache/dddaf2635a22dab3aadd675dcdc3f4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qikni.cz/assets/components/qrgenerator/cache/dddaf2635a22dab3aadd675dcdc3f44d.pn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Informaci o vážné dopravní nehodě tří osobních aut přijalo operační středisko po osmé hodině ranní. N</w:t>
      </w:r>
      <w:r w:rsidR="0073569E">
        <w:t>ehoda se stala mezi Sokolnicí a </w:t>
      </w:r>
      <w:r>
        <w:t>Tuřany. Na místo byly vyslány tři</w:t>
      </w:r>
      <w:r w:rsidR="00F727E0">
        <w:t xml:space="preserve"> </w:t>
      </w:r>
      <w:r>
        <w:t>jednotky hasičů, ti</w:t>
      </w:r>
      <w:r w:rsidR="00F727E0">
        <w:t> </w:t>
      </w:r>
      <w:r>
        <w:t>z</w:t>
      </w:r>
      <w:r w:rsidR="00F727E0">
        <w:t> </w:t>
      </w:r>
      <w:r>
        <w:t>havarovaných aut vyprostili pomocí hydraulického vyprošťovacího zařízení tři osoby. Dvě osoby však utrpěly zranění neslučitelná se životem. Další čtyři pasažéři byli transportováni do nemocnic.</w:t>
      </w:r>
    </w:p>
    <w:p w14:paraId="53A098D1" w14:textId="77777777" w:rsidR="008D334B" w:rsidRDefault="008D334B" w:rsidP="00531634">
      <w:pPr>
        <w:rPr>
          <w:lang w:eastAsia="cs-CZ"/>
        </w:rPr>
        <w:sectPr w:rsidR="008D334B" w:rsidSect="008D334B">
          <w:type w:val="continuous"/>
          <w:pgSz w:w="11906" w:h="16838"/>
          <w:pgMar w:top="720" w:right="720" w:bottom="720" w:left="720" w:header="1020" w:footer="283" w:gutter="0"/>
          <w:cols w:num="2" w:space="708"/>
          <w:docGrid w:linePitch="360"/>
        </w:sectPr>
      </w:pPr>
    </w:p>
    <w:p w14:paraId="7A896991" w14:textId="2BCAF696" w:rsidR="00264CF0" w:rsidRPr="00FF63F8" w:rsidRDefault="00264CF0" w:rsidP="00BE3E2E">
      <w:pPr>
        <w:pStyle w:val="Nadpis2"/>
        <w:rPr>
          <w:szCs w:val="24"/>
        </w:rPr>
      </w:pPr>
      <w:bookmarkStart w:id="137" w:name="_Toc443584120"/>
      <w:bookmarkStart w:id="138" w:name="_Toc412389679"/>
      <w:bookmarkStart w:id="139" w:name="_Toc412390417"/>
      <w:bookmarkStart w:id="140" w:name="_Toc412390504"/>
      <w:bookmarkStart w:id="141" w:name="_Toc470514531"/>
      <w:bookmarkStart w:id="142" w:name="_Toc473281879"/>
      <w:bookmarkStart w:id="143" w:name="_Toc473899255"/>
      <w:bookmarkStart w:id="144" w:name="_Toc474189665"/>
      <w:bookmarkStart w:id="145" w:name="_Toc507063152"/>
      <w:bookmarkStart w:id="146" w:name="_Toc536185152"/>
      <w:bookmarkEnd w:id="134"/>
      <w:bookmarkEnd w:id="135"/>
      <w:bookmarkEnd w:id="136"/>
      <w:r w:rsidRPr="00FF63F8">
        <w:lastRenderedPageBreak/>
        <w:t>Zásahy jednotek PO</w:t>
      </w:r>
      <w:r w:rsidRPr="00FF63F8">
        <w:fldChar w:fldCharType="begin"/>
      </w:r>
      <w:r w:rsidRPr="00FF63F8">
        <w:instrText xml:space="preserve"> XE "JPO:Jednotka požární ochrany" </w:instrText>
      </w:r>
      <w:r w:rsidRPr="00FF63F8">
        <w:fldChar w:fldCharType="end"/>
      </w:r>
      <w:r w:rsidRPr="00FF63F8">
        <w:t xml:space="preserve"> okresu Břeclav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tbl>
      <w:tblPr>
        <w:tblStyle w:val="Styl11"/>
        <w:tblW w:w="10237" w:type="dxa"/>
        <w:tblLayout w:type="fixed"/>
        <w:tblLook w:val="04E0" w:firstRow="1" w:lastRow="1" w:firstColumn="1" w:lastColumn="0" w:noHBand="0" w:noVBand="1"/>
      </w:tblPr>
      <w:tblGrid>
        <w:gridCol w:w="850"/>
        <w:gridCol w:w="1814"/>
        <w:gridCol w:w="643"/>
        <w:gridCol w:w="643"/>
        <w:gridCol w:w="642"/>
        <w:gridCol w:w="620"/>
        <w:gridCol w:w="620"/>
        <w:gridCol w:w="620"/>
        <w:gridCol w:w="620"/>
        <w:gridCol w:w="620"/>
        <w:gridCol w:w="620"/>
        <w:gridCol w:w="620"/>
        <w:gridCol w:w="685"/>
        <w:gridCol w:w="620"/>
      </w:tblGrid>
      <w:tr w:rsidR="00FF63F8" w:rsidRPr="00CD75D6" w14:paraId="2C84D5B2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134"/>
        </w:trPr>
        <w:tc>
          <w:tcPr>
            <w:tcW w:w="850" w:type="dxa"/>
            <w:textDirection w:val="btLr"/>
            <w:hideMark/>
          </w:tcPr>
          <w:p w14:paraId="77E839E9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Kategorie JPO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t xml:space="preserve"> 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CD75D6">
              <w:instrText xml:space="preserve"> XE "PO:Požární ochrana"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1814" w:type="dxa"/>
          </w:tcPr>
          <w:p w14:paraId="230294AF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t>Jednotka PO</w:t>
            </w:r>
          </w:p>
        </w:tc>
        <w:tc>
          <w:tcPr>
            <w:tcW w:w="643" w:type="dxa"/>
            <w:textDirection w:val="btLr"/>
          </w:tcPr>
          <w:p w14:paraId="350ECCED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Povolána</w:t>
            </w:r>
          </w:p>
        </w:tc>
        <w:tc>
          <w:tcPr>
            <w:tcW w:w="643" w:type="dxa"/>
            <w:textDirection w:val="btLr"/>
          </w:tcPr>
          <w:p w14:paraId="13D8614A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Nevyjela/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OpV</w:t>
            </w:r>
            <w:proofErr w:type="spellEnd"/>
          </w:p>
        </w:tc>
        <w:tc>
          <w:tcPr>
            <w:tcW w:w="642" w:type="dxa"/>
            <w:textDirection w:val="btLr"/>
          </w:tcPr>
          <w:p w14:paraId="6F190868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 v limitu</w:t>
            </w:r>
          </w:p>
        </w:tc>
        <w:tc>
          <w:tcPr>
            <w:tcW w:w="620" w:type="dxa"/>
            <w:tcBorders>
              <w:right w:val="nil"/>
            </w:tcBorders>
            <w:textDirection w:val="btLr"/>
            <w:hideMark/>
          </w:tcPr>
          <w:p w14:paraId="2E646449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Zasahovala</w: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"P:Požár" </w:instrTex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20" w:type="dxa"/>
            <w:tcBorders>
              <w:left w:val="nil"/>
            </w:tcBorders>
            <w:textDirection w:val="btLr"/>
          </w:tcPr>
          <w:p w14:paraId="5C680A93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Průměr za 5 let</w:t>
            </w:r>
          </w:p>
        </w:tc>
        <w:tc>
          <w:tcPr>
            <w:tcW w:w="620" w:type="dxa"/>
          </w:tcPr>
          <w:p w14:paraId="1E6AA33D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"DN:Dopravní nehoda"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7C051BF8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DN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"UNL:Únik nebezpečné látky"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6B0EFDDD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ZOZ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"TP:Technická pomoc"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392E0265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UNL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"PP:Planý poplach"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351EA0F4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TP</w:t>
            </w:r>
          </w:p>
        </w:tc>
        <w:tc>
          <w:tcPr>
            <w:tcW w:w="685" w:type="dxa"/>
          </w:tcPr>
          <w:p w14:paraId="73117652" w14:textId="77777777" w:rsidR="00FF63F8" w:rsidRPr="00B524CE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PP </w:t>
            </w:r>
          </w:p>
          <w:p w14:paraId="7FF52524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+ </w:t>
            </w:r>
          </w:p>
          <w:p w14:paraId="7A9ED1EE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OMU</w:t>
            </w:r>
          </w:p>
        </w:tc>
        <w:tc>
          <w:tcPr>
            <w:tcW w:w="620" w:type="dxa"/>
            <w:hideMark/>
          </w:tcPr>
          <w:p w14:paraId="39E8A168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OČ</w:t>
            </w:r>
          </w:p>
        </w:tc>
      </w:tr>
      <w:tr w:rsidR="008C081D" w:rsidRPr="004D2C18" w14:paraId="667B16A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7F06C90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</w:t>
            </w:r>
          </w:p>
        </w:tc>
        <w:tc>
          <w:tcPr>
            <w:tcW w:w="1814" w:type="dxa"/>
            <w:noWrap/>
            <w:hideMark/>
          </w:tcPr>
          <w:p w14:paraId="425A262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Drnholec</w:t>
            </w:r>
          </w:p>
        </w:tc>
        <w:tc>
          <w:tcPr>
            <w:tcW w:w="643" w:type="dxa"/>
            <w:noWrap/>
            <w:hideMark/>
          </w:tcPr>
          <w:p w14:paraId="177734BD" w14:textId="48E308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102</w:t>
            </w:r>
          </w:p>
        </w:tc>
        <w:tc>
          <w:tcPr>
            <w:tcW w:w="643" w:type="dxa"/>
            <w:noWrap/>
            <w:hideMark/>
          </w:tcPr>
          <w:p w14:paraId="532EE677" w14:textId="60BB628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494C38B9" w14:textId="621C14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C28F4B7" w14:textId="7F70A3E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A40CC5A" w14:textId="0B60D6B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84,2</w:t>
            </w:r>
          </w:p>
        </w:tc>
        <w:tc>
          <w:tcPr>
            <w:tcW w:w="620" w:type="dxa"/>
            <w:noWrap/>
            <w:hideMark/>
          </w:tcPr>
          <w:p w14:paraId="42EC5131" w14:textId="05F45FB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620" w:type="dxa"/>
            <w:noWrap/>
            <w:hideMark/>
          </w:tcPr>
          <w:p w14:paraId="7EF39CFD" w14:textId="547485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41</w:t>
            </w:r>
          </w:p>
        </w:tc>
        <w:tc>
          <w:tcPr>
            <w:tcW w:w="620" w:type="dxa"/>
            <w:noWrap/>
            <w:hideMark/>
          </w:tcPr>
          <w:p w14:paraId="62DA8E18" w14:textId="2E5AB0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758A160B" w14:textId="3190E1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7C9058" w14:textId="4628336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85" w:type="dxa"/>
            <w:noWrap/>
            <w:hideMark/>
          </w:tcPr>
          <w:p w14:paraId="3EBA4C9F" w14:textId="6079AD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0C1A42A3" w14:textId="71AECEA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8C081D" w:rsidRPr="004D2C18" w14:paraId="19F987F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1B2090F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B65D8C0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Lednice</w:t>
            </w:r>
          </w:p>
        </w:tc>
        <w:tc>
          <w:tcPr>
            <w:tcW w:w="643" w:type="dxa"/>
            <w:noWrap/>
            <w:hideMark/>
          </w:tcPr>
          <w:p w14:paraId="1D391E1C" w14:textId="037948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26</w:t>
            </w:r>
          </w:p>
        </w:tc>
        <w:tc>
          <w:tcPr>
            <w:tcW w:w="643" w:type="dxa"/>
            <w:noWrap/>
            <w:hideMark/>
          </w:tcPr>
          <w:p w14:paraId="3344E247" w14:textId="40149E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74A989EB" w14:textId="0B9065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71CEB31" w14:textId="0D21DF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B778328" w14:textId="608F3B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31,2</w:t>
            </w:r>
          </w:p>
        </w:tc>
        <w:tc>
          <w:tcPr>
            <w:tcW w:w="620" w:type="dxa"/>
            <w:noWrap/>
            <w:hideMark/>
          </w:tcPr>
          <w:p w14:paraId="52EF4C87" w14:textId="1161F8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4157BD52" w14:textId="52A1536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06CA4E" w14:textId="6DDC64F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58BF22B" w14:textId="7EE563F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D641AD" w14:textId="3BAD1D4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4AA24C75" w14:textId="667D781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F5C10B3" w14:textId="1BF383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0071C4DF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14E18F2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C3EB500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Velké Pavlovice</w:t>
            </w:r>
          </w:p>
        </w:tc>
        <w:tc>
          <w:tcPr>
            <w:tcW w:w="643" w:type="dxa"/>
            <w:noWrap/>
            <w:hideMark/>
          </w:tcPr>
          <w:p w14:paraId="7CB279F1" w14:textId="775F888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33</w:t>
            </w:r>
          </w:p>
        </w:tc>
        <w:tc>
          <w:tcPr>
            <w:tcW w:w="643" w:type="dxa"/>
            <w:noWrap/>
            <w:hideMark/>
          </w:tcPr>
          <w:p w14:paraId="65FD148D" w14:textId="7A7756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90A44C2" w14:textId="49E566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9FC90A8" w14:textId="500A6E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9465020" w14:textId="7AC851C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40,2</w:t>
            </w:r>
          </w:p>
        </w:tc>
        <w:tc>
          <w:tcPr>
            <w:tcW w:w="620" w:type="dxa"/>
            <w:noWrap/>
            <w:hideMark/>
          </w:tcPr>
          <w:p w14:paraId="297CC653" w14:textId="2ADE7B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20" w:type="dxa"/>
            <w:noWrap/>
            <w:hideMark/>
          </w:tcPr>
          <w:p w14:paraId="32D12ACE" w14:textId="373973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D63F3B6" w14:textId="480F68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E893C8D" w14:textId="0B0F2F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E49FE1" w14:textId="0D5B8F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  <w:hideMark/>
          </w:tcPr>
          <w:p w14:paraId="0AD62620" w14:textId="6F89F0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5481539E" w14:textId="7C128B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1C8E023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279A44C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814" w:type="dxa"/>
            <w:noWrap/>
            <w:hideMark/>
          </w:tcPr>
          <w:p w14:paraId="644D4EB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Brumovice</w:t>
            </w:r>
          </w:p>
        </w:tc>
        <w:tc>
          <w:tcPr>
            <w:tcW w:w="643" w:type="dxa"/>
            <w:noWrap/>
            <w:hideMark/>
          </w:tcPr>
          <w:p w14:paraId="04D2F388" w14:textId="2410AD6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2BD5670C" w14:textId="03EEB86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4DF0B81" w14:textId="29DA19C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BC92D07" w14:textId="4C05832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FD1453B" w14:textId="5973CE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3A599A43" w14:textId="4383D34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1A7FCE2A" w14:textId="50080D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14E239" w14:textId="690F09E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376AB1" w14:textId="388432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04D4CE" w14:textId="11002D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964A7C6" w14:textId="46B9A5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850E9A" w14:textId="444098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78E06C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EF7AA6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E513AF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Břeclav Stará</w:t>
            </w:r>
          </w:p>
        </w:tc>
        <w:tc>
          <w:tcPr>
            <w:tcW w:w="643" w:type="dxa"/>
            <w:noWrap/>
            <w:hideMark/>
          </w:tcPr>
          <w:p w14:paraId="1D50C245" w14:textId="39077D5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29</w:t>
            </w:r>
          </w:p>
        </w:tc>
        <w:tc>
          <w:tcPr>
            <w:tcW w:w="643" w:type="dxa"/>
            <w:noWrap/>
            <w:hideMark/>
          </w:tcPr>
          <w:p w14:paraId="3E399A0C" w14:textId="7AF1E3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2D7950D" w14:textId="2A2A91D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37DF3A1" w14:textId="56BC43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F85482" w14:textId="52BB20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36,4</w:t>
            </w:r>
          </w:p>
        </w:tc>
        <w:tc>
          <w:tcPr>
            <w:tcW w:w="620" w:type="dxa"/>
            <w:noWrap/>
            <w:hideMark/>
          </w:tcPr>
          <w:p w14:paraId="5ECEE414" w14:textId="00163E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20" w:type="dxa"/>
            <w:noWrap/>
            <w:hideMark/>
          </w:tcPr>
          <w:p w14:paraId="4210BFFD" w14:textId="50D21D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7A215E5" w14:textId="240B68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2EA285" w14:textId="54E56F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1DA839" w14:textId="56D49F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04CB7FBB" w14:textId="492FC8E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DEFE76D" w14:textId="2CD9D74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</w:tr>
      <w:tr w:rsidR="008C081D" w:rsidRPr="004D2C18" w14:paraId="62FCEA0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2EA7EE3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B6B9F74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Březí</w:t>
            </w:r>
          </w:p>
        </w:tc>
        <w:tc>
          <w:tcPr>
            <w:tcW w:w="643" w:type="dxa"/>
            <w:noWrap/>
            <w:hideMark/>
          </w:tcPr>
          <w:p w14:paraId="6AD12AA9" w14:textId="7F82A8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643" w:type="dxa"/>
            <w:noWrap/>
            <w:hideMark/>
          </w:tcPr>
          <w:p w14:paraId="755E899B" w14:textId="358839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D1F505" w14:textId="59A9CE6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FB1A870" w14:textId="4B82BC7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D97D8E8" w14:textId="060806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30,4</w:t>
            </w:r>
          </w:p>
        </w:tc>
        <w:tc>
          <w:tcPr>
            <w:tcW w:w="620" w:type="dxa"/>
            <w:noWrap/>
            <w:hideMark/>
          </w:tcPr>
          <w:p w14:paraId="25691ED0" w14:textId="54B5E9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26</w:t>
            </w:r>
          </w:p>
        </w:tc>
        <w:tc>
          <w:tcPr>
            <w:tcW w:w="620" w:type="dxa"/>
            <w:noWrap/>
            <w:hideMark/>
          </w:tcPr>
          <w:p w14:paraId="4CCFE5EE" w14:textId="0688E7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B4C987" w14:textId="22AC58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58A439BA" w14:textId="65E0D9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476DD0" w14:textId="7AD6A9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624C84D9" w14:textId="1F3970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C917331" w14:textId="00785C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7E619F2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1BAAF67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8BE30F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Horní Bojanovice</w:t>
            </w:r>
          </w:p>
        </w:tc>
        <w:tc>
          <w:tcPr>
            <w:tcW w:w="643" w:type="dxa"/>
            <w:noWrap/>
            <w:hideMark/>
          </w:tcPr>
          <w:p w14:paraId="03691F45" w14:textId="369DBB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643" w:type="dxa"/>
            <w:noWrap/>
            <w:hideMark/>
          </w:tcPr>
          <w:p w14:paraId="72E13BA2" w14:textId="0EA5BD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5B99E14" w14:textId="1904D5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CF23237" w14:textId="720ED8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27D56B9" w14:textId="0ACC4A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17,2</w:t>
            </w:r>
          </w:p>
        </w:tc>
        <w:tc>
          <w:tcPr>
            <w:tcW w:w="620" w:type="dxa"/>
            <w:noWrap/>
            <w:hideMark/>
          </w:tcPr>
          <w:p w14:paraId="4D74E307" w14:textId="64C550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18366C12" w14:textId="3A3B5C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DCB0EC" w14:textId="197B61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7C4B63" w14:textId="5C1E24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650654" w14:textId="44A8B1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85" w:type="dxa"/>
            <w:noWrap/>
            <w:hideMark/>
          </w:tcPr>
          <w:p w14:paraId="64B0BDF9" w14:textId="603FFD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B74E427" w14:textId="2544D3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8C081D" w:rsidRPr="004D2C18" w14:paraId="7C76BBB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224A10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24219A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Hrušky (BV)</w:t>
            </w:r>
          </w:p>
        </w:tc>
        <w:tc>
          <w:tcPr>
            <w:tcW w:w="643" w:type="dxa"/>
            <w:noWrap/>
            <w:hideMark/>
          </w:tcPr>
          <w:p w14:paraId="4CDEF788" w14:textId="7AD0A4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20CB0169" w14:textId="5ACCD75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701ED4A" w14:textId="378B26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FF9090D" w14:textId="41C2CB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FDCF10B" w14:textId="3C5C4A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12,2</w:t>
            </w:r>
          </w:p>
        </w:tc>
        <w:tc>
          <w:tcPr>
            <w:tcW w:w="620" w:type="dxa"/>
            <w:noWrap/>
            <w:hideMark/>
          </w:tcPr>
          <w:p w14:paraId="3A180B1D" w14:textId="304AB2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476F2263" w14:textId="584D82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871B6A" w14:textId="155F20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33771F" w14:textId="4BB12B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6D89EC" w14:textId="46E09F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D50FC46" w14:textId="122ACC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EAE598" w14:textId="4C456D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C4CF43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720CC1A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E6E4A3B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Klobouky</w:t>
            </w:r>
          </w:p>
        </w:tc>
        <w:tc>
          <w:tcPr>
            <w:tcW w:w="643" w:type="dxa"/>
            <w:noWrap/>
            <w:hideMark/>
          </w:tcPr>
          <w:p w14:paraId="1822B18C" w14:textId="5FF45C5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57</w:t>
            </w:r>
          </w:p>
        </w:tc>
        <w:tc>
          <w:tcPr>
            <w:tcW w:w="643" w:type="dxa"/>
            <w:noWrap/>
            <w:hideMark/>
          </w:tcPr>
          <w:p w14:paraId="060201EF" w14:textId="5DD4F3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610D889" w14:textId="6FBF78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4FC7C7" w14:textId="7C2597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2AFE61F" w14:textId="0CADD6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44</w:t>
            </w:r>
          </w:p>
        </w:tc>
        <w:tc>
          <w:tcPr>
            <w:tcW w:w="620" w:type="dxa"/>
            <w:noWrap/>
            <w:hideMark/>
          </w:tcPr>
          <w:p w14:paraId="411C2261" w14:textId="0D8613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6F5FCB63" w14:textId="5D983F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20" w:type="dxa"/>
            <w:noWrap/>
            <w:hideMark/>
          </w:tcPr>
          <w:p w14:paraId="490A813C" w14:textId="5B8B99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330CC6C5" w14:textId="625A44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C324398" w14:textId="7088BE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85" w:type="dxa"/>
            <w:noWrap/>
            <w:hideMark/>
          </w:tcPr>
          <w:p w14:paraId="7F57D164" w14:textId="1B9B402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708EBDA" w14:textId="6215FB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46D6595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F41E30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DAE955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Kobylí</w:t>
            </w:r>
          </w:p>
        </w:tc>
        <w:tc>
          <w:tcPr>
            <w:tcW w:w="643" w:type="dxa"/>
            <w:noWrap/>
            <w:hideMark/>
          </w:tcPr>
          <w:p w14:paraId="5DA36392" w14:textId="20B151A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43" w:type="dxa"/>
            <w:noWrap/>
            <w:hideMark/>
          </w:tcPr>
          <w:p w14:paraId="602FD0BF" w14:textId="0CC8CE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5682121" w14:textId="1D9698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6CBBE7D" w14:textId="67A96FA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579088" w14:textId="45D2454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4750AA6A" w14:textId="28B56C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7CA68BD5" w14:textId="05343D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4F56BA" w14:textId="1AC930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2ABEEA39" w14:textId="33CCC6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2C5F93" w14:textId="0DEBCE6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365B868F" w14:textId="4732A4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45F509" w14:textId="45FD34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537C15FF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282E879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C13B685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Krumvíř</w:t>
            </w:r>
          </w:p>
        </w:tc>
        <w:tc>
          <w:tcPr>
            <w:tcW w:w="643" w:type="dxa"/>
            <w:noWrap/>
            <w:hideMark/>
          </w:tcPr>
          <w:p w14:paraId="3B4DD4EC" w14:textId="20237F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  <w:hideMark/>
          </w:tcPr>
          <w:p w14:paraId="33EE3BF3" w14:textId="3395DA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57EA76D" w14:textId="52FF772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6E9EBBE" w14:textId="751B55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705CE7D" w14:textId="184624C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04CF4BA2" w14:textId="1B2CB0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1F953E80" w14:textId="3B9FF5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8B7444" w14:textId="284E3D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FF81E48" w14:textId="7339B0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AE983C" w14:textId="28EE8F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112F4CF" w14:textId="69AA4F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46A02F" w14:textId="54C231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A49017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5A64B94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524598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Lanžhot</w:t>
            </w:r>
          </w:p>
        </w:tc>
        <w:tc>
          <w:tcPr>
            <w:tcW w:w="643" w:type="dxa"/>
            <w:noWrap/>
            <w:hideMark/>
          </w:tcPr>
          <w:p w14:paraId="3E8BFC4B" w14:textId="62009C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1B5A9813" w14:textId="1A30C1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D88C7AC" w14:textId="098ADA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610939" w14:textId="5FBDC34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CAB8D60" w14:textId="0F3F037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1C5B6229" w14:textId="4D895D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78D180E7" w14:textId="1FE514A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4B1F19" w14:textId="58B372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F4BB41" w14:textId="117589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C076CC" w14:textId="03CEA3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719A1CD7" w14:textId="5D6C54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0514ECE" w14:textId="702FB2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339D964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2DCAEB4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CB0FEF3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Milovice</w:t>
            </w:r>
          </w:p>
        </w:tc>
        <w:tc>
          <w:tcPr>
            <w:tcW w:w="643" w:type="dxa"/>
            <w:noWrap/>
            <w:hideMark/>
          </w:tcPr>
          <w:p w14:paraId="0D31894C" w14:textId="246A4D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3" w:type="dxa"/>
            <w:noWrap/>
            <w:hideMark/>
          </w:tcPr>
          <w:p w14:paraId="406CD3FE" w14:textId="711259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A0D97A2" w14:textId="3A510D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7EEBF4" w14:textId="7C8400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E2EE222" w14:textId="38334E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20" w:type="dxa"/>
            <w:noWrap/>
            <w:hideMark/>
          </w:tcPr>
          <w:p w14:paraId="57A5FACE" w14:textId="52168DC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1593A37B" w14:textId="255C6E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F355B6" w14:textId="3CA70F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12C1184" w14:textId="337E1CB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A8CC19" w14:textId="504438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10AA9814" w14:textId="1523EE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B98E532" w14:textId="543C4C6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C533FA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3F9A862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619124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Perná</w:t>
            </w:r>
          </w:p>
        </w:tc>
        <w:tc>
          <w:tcPr>
            <w:tcW w:w="643" w:type="dxa"/>
            <w:noWrap/>
            <w:hideMark/>
          </w:tcPr>
          <w:p w14:paraId="2AE02483" w14:textId="0621FE9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31</w:t>
            </w:r>
          </w:p>
        </w:tc>
        <w:tc>
          <w:tcPr>
            <w:tcW w:w="643" w:type="dxa"/>
            <w:noWrap/>
            <w:hideMark/>
          </w:tcPr>
          <w:p w14:paraId="73E577D3" w14:textId="769364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2" w:type="dxa"/>
            <w:noWrap/>
            <w:hideMark/>
          </w:tcPr>
          <w:p w14:paraId="4532C95F" w14:textId="28ACB0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86414C2" w14:textId="1A2B29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27D28BF" w14:textId="5B6CE8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23,8</w:t>
            </w:r>
          </w:p>
        </w:tc>
        <w:tc>
          <w:tcPr>
            <w:tcW w:w="620" w:type="dxa"/>
            <w:noWrap/>
            <w:hideMark/>
          </w:tcPr>
          <w:p w14:paraId="56911229" w14:textId="5969746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20" w:type="dxa"/>
            <w:noWrap/>
            <w:hideMark/>
          </w:tcPr>
          <w:p w14:paraId="16728284" w14:textId="3A5CA27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05D0B4" w14:textId="03F4EA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245F8E" w14:textId="33E737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72C672" w14:textId="0A61CB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7833C0A1" w14:textId="60C249D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7471C9AF" w14:textId="056D8E4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7E18E31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30BEA87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D5298AE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Podivín</w:t>
            </w:r>
          </w:p>
        </w:tc>
        <w:tc>
          <w:tcPr>
            <w:tcW w:w="643" w:type="dxa"/>
            <w:noWrap/>
            <w:hideMark/>
          </w:tcPr>
          <w:p w14:paraId="04B819D1" w14:textId="273002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643" w:type="dxa"/>
            <w:noWrap/>
            <w:hideMark/>
          </w:tcPr>
          <w:p w14:paraId="25C308CC" w14:textId="19ADC38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35317B" w14:textId="432792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1B81E71" w14:textId="2DDC19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F7497F7" w14:textId="037CC44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40,2</w:t>
            </w:r>
          </w:p>
        </w:tc>
        <w:tc>
          <w:tcPr>
            <w:tcW w:w="620" w:type="dxa"/>
            <w:noWrap/>
            <w:hideMark/>
          </w:tcPr>
          <w:p w14:paraId="06F69A14" w14:textId="13B7BA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3D81B65A" w14:textId="6984CF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20" w:type="dxa"/>
            <w:noWrap/>
            <w:hideMark/>
          </w:tcPr>
          <w:p w14:paraId="343D604E" w14:textId="12325C7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A4605C" w14:textId="394D603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1182F7" w14:textId="2E3394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5CD9F387" w14:textId="738CB0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0606BEB" w14:textId="75248B6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4062061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1BCD0FE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24E8A27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Poštorná</w:t>
            </w:r>
          </w:p>
        </w:tc>
        <w:tc>
          <w:tcPr>
            <w:tcW w:w="643" w:type="dxa"/>
            <w:noWrap/>
          </w:tcPr>
          <w:p w14:paraId="0BAE290B" w14:textId="53E1B6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28</w:t>
            </w:r>
          </w:p>
        </w:tc>
        <w:tc>
          <w:tcPr>
            <w:tcW w:w="643" w:type="dxa"/>
            <w:noWrap/>
          </w:tcPr>
          <w:p w14:paraId="3369551A" w14:textId="72D31B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2" w:type="dxa"/>
            <w:noWrap/>
          </w:tcPr>
          <w:p w14:paraId="6AF29292" w14:textId="002D116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76EDD9DB" w14:textId="46945DE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DCB9947" w14:textId="63C9B8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24,8</w:t>
            </w:r>
          </w:p>
        </w:tc>
        <w:tc>
          <w:tcPr>
            <w:tcW w:w="620" w:type="dxa"/>
            <w:noWrap/>
          </w:tcPr>
          <w:p w14:paraId="26C3EFDE" w14:textId="3A7E56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20" w:type="dxa"/>
            <w:noWrap/>
          </w:tcPr>
          <w:p w14:paraId="45D5DE88" w14:textId="3ED844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38C6DACD" w14:textId="1B6283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FC4CAAE" w14:textId="3CA465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BA057BD" w14:textId="274A87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</w:tcPr>
          <w:p w14:paraId="5152E864" w14:textId="22D192D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</w:tcPr>
          <w:p w14:paraId="74AA328B" w14:textId="248F111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</w:tr>
      <w:tr w:rsidR="008C081D" w:rsidRPr="004D2C18" w14:paraId="6D8AB66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0B917E0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679D6155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Rakvice</w:t>
            </w:r>
          </w:p>
        </w:tc>
        <w:tc>
          <w:tcPr>
            <w:tcW w:w="643" w:type="dxa"/>
            <w:noWrap/>
          </w:tcPr>
          <w:p w14:paraId="1BABE4F4" w14:textId="46D411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43" w:type="dxa"/>
            <w:noWrap/>
          </w:tcPr>
          <w:p w14:paraId="2C7B2DC6" w14:textId="016CA43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0C97C333" w14:textId="5618C8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35282CD5" w14:textId="0A95B2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14CAEC9" w14:textId="6A3E5D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15,4</w:t>
            </w:r>
          </w:p>
        </w:tc>
        <w:tc>
          <w:tcPr>
            <w:tcW w:w="620" w:type="dxa"/>
            <w:noWrap/>
          </w:tcPr>
          <w:p w14:paraId="55DA32D4" w14:textId="650358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</w:tcPr>
          <w:p w14:paraId="2EDCD8BE" w14:textId="677D23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973AFD0" w14:textId="03FEEFC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162CA0A6" w14:textId="06B1F7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91BAADD" w14:textId="466771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</w:tcPr>
          <w:p w14:paraId="4576C0B8" w14:textId="1A3DBF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7CC23EA" w14:textId="6953F4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18CC21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7D83702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36720B3E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Sedlec</w:t>
            </w:r>
          </w:p>
        </w:tc>
        <w:tc>
          <w:tcPr>
            <w:tcW w:w="643" w:type="dxa"/>
            <w:noWrap/>
          </w:tcPr>
          <w:p w14:paraId="50260E3B" w14:textId="4E12ED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30</w:t>
            </w:r>
          </w:p>
        </w:tc>
        <w:tc>
          <w:tcPr>
            <w:tcW w:w="643" w:type="dxa"/>
            <w:noWrap/>
          </w:tcPr>
          <w:p w14:paraId="5EFCDCED" w14:textId="5597CC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2" w:type="dxa"/>
            <w:noWrap/>
          </w:tcPr>
          <w:p w14:paraId="25B454BA" w14:textId="788D417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12233B3D" w14:textId="09E7CD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CA45A90" w14:textId="1FB3001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25,8</w:t>
            </w:r>
          </w:p>
        </w:tc>
        <w:tc>
          <w:tcPr>
            <w:tcW w:w="620" w:type="dxa"/>
            <w:noWrap/>
          </w:tcPr>
          <w:p w14:paraId="78334A7C" w14:textId="0774088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</w:tcPr>
          <w:p w14:paraId="62BD60C5" w14:textId="3A2D17D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6364ACC" w14:textId="6C3EF81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BE036CC" w14:textId="54C3CC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3A2FCEA" w14:textId="7F6E27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85" w:type="dxa"/>
            <w:noWrap/>
          </w:tcPr>
          <w:p w14:paraId="3ECD5774" w14:textId="07B6800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</w:tcPr>
          <w:p w14:paraId="66A0CAB0" w14:textId="3AF0DD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8C081D" w:rsidRPr="004D2C18" w14:paraId="0FDDFC1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4FFDD0E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5743253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Starovice</w:t>
            </w:r>
          </w:p>
        </w:tc>
        <w:tc>
          <w:tcPr>
            <w:tcW w:w="643" w:type="dxa"/>
            <w:noWrap/>
          </w:tcPr>
          <w:p w14:paraId="45F8D61A" w14:textId="0C9409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43" w:type="dxa"/>
            <w:noWrap/>
          </w:tcPr>
          <w:p w14:paraId="763A72B7" w14:textId="204675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3B4FDD6D" w14:textId="53BEDB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1EE7DB0" w14:textId="6195B2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558694F" w14:textId="7B2FD0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12,4</w:t>
            </w:r>
          </w:p>
        </w:tc>
        <w:tc>
          <w:tcPr>
            <w:tcW w:w="620" w:type="dxa"/>
            <w:noWrap/>
          </w:tcPr>
          <w:p w14:paraId="1BCCC12A" w14:textId="44B64A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</w:tcPr>
          <w:p w14:paraId="191B1AFD" w14:textId="2673DD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FE70E43" w14:textId="001ED1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1E1AFC94" w14:textId="7A6C8A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C58843F" w14:textId="634E5D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3AD62D7E" w14:textId="1D6580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459C14FD" w14:textId="3EE3B3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3862D09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521BB69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0C38DBA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Šitbořice</w:t>
            </w:r>
          </w:p>
        </w:tc>
        <w:tc>
          <w:tcPr>
            <w:tcW w:w="643" w:type="dxa"/>
            <w:noWrap/>
          </w:tcPr>
          <w:p w14:paraId="7C5082B7" w14:textId="3BE7E0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643" w:type="dxa"/>
            <w:noWrap/>
          </w:tcPr>
          <w:p w14:paraId="37B3A4E3" w14:textId="6AA77A0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01C95C6E" w14:textId="0F15758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4EB91C6" w14:textId="694839C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C441A0B" w14:textId="51D007E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</w:tcPr>
          <w:p w14:paraId="5BA802EB" w14:textId="38527F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20" w:type="dxa"/>
            <w:noWrap/>
          </w:tcPr>
          <w:p w14:paraId="5784D300" w14:textId="13F4052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D9F9AD7" w14:textId="2CA4E8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F03FCE8" w14:textId="72D65A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709F8BF" w14:textId="5D324A3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</w:tcPr>
          <w:p w14:paraId="44986E29" w14:textId="7746451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6C6EC45" w14:textId="37B08B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8C081D" w:rsidRPr="004D2C18" w14:paraId="2B7F733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41E8C2D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19877C5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Tvrdonice</w:t>
            </w:r>
          </w:p>
        </w:tc>
        <w:tc>
          <w:tcPr>
            <w:tcW w:w="643" w:type="dxa"/>
            <w:noWrap/>
          </w:tcPr>
          <w:p w14:paraId="7DBAAF7B" w14:textId="2F9F7E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26</w:t>
            </w:r>
          </w:p>
        </w:tc>
        <w:tc>
          <w:tcPr>
            <w:tcW w:w="643" w:type="dxa"/>
            <w:noWrap/>
          </w:tcPr>
          <w:p w14:paraId="7DEB0E9F" w14:textId="4F8F2BD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3D9CDD3A" w14:textId="62A9BC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5DFD076" w14:textId="728147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64D2944" w14:textId="4D08133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16,8</w:t>
            </w:r>
          </w:p>
        </w:tc>
        <w:tc>
          <w:tcPr>
            <w:tcW w:w="620" w:type="dxa"/>
            <w:noWrap/>
          </w:tcPr>
          <w:p w14:paraId="4934ECD8" w14:textId="16296C2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</w:tcPr>
          <w:p w14:paraId="0E6EFDD4" w14:textId="55AB45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30C5BF2" w14:textId="6BAA13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1C303A05" w14:textId="186A55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12E82E6" w14:textId="23316A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85" w:type="dxa"/>
            <w:noWrap/>
          </w:tcPr>
          <w:p w14:paraId="7060640E" w14:textId="1A9089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3CEB5743" w14:textId="2D3E438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5A52555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5372EE1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7B242F7B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Týnec</w:t>
            </w:r>
          </w:p>
        </w:tc>
        <w:tc>
          <w:tcPr>
            <w:tcW w:w="643" w:type="dxa"/>
            <w:noWrap/>
          </w:tcPr>
          <w:p w14:paraId="363E870F" w14:textId="6DEE63A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</w:tcPr>
          <w:p w14:paraId="17D00A37" w14:textId="4D2477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</w:tcPr>
          <w:p w14:paraId="2324A990" w14:textId="3EF33AE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5089BB06" w14:textId="4B07F2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ED8BA7B" w14:textId="4D694D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14,4</w:t>
            </w:r>
          </w:p>
        </w:tc>
        <w:tc>
          <w:tcPr>
            <w:tcW w:w="620" w:type="dxa"/>
            <w:noWrap/>
          </w:tcPr>
          <w:p w14:paraId="6B76F0B3" w14:textId="056D9E8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</w:tcPr>
          <w:p w14:paraId="4CFCF212" w14:textId="75295C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EDF7DE0" w14:textId="1084AD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EECABF9" w14:textId="0AED6A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88E7919" w14:textId="65DB14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6CC8A7D8" w14:textId="6B9B80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68DBFBA8" w14:textId="241AE2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3D89088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23A0C75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A0D360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Valtice</w:t>
            </w:r>
          </w:p>
        </w:tc>
        <w:tc>
          <w:tcPr>
            <w:tcW w:w="643" w:type="dxa"/>
            <w:noWrap/>
            <w:hideMark/>
          </w:tcPr>
          <w:p w14:paraId="17DF161F" w14:textId="211B64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643" w:type="dxa"/>
            <w:noWrap/>
            <w:hideMark/>
          </w:tcPr>
          <w:p w14:paraId="646059BC" w14:textId="5649F04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5F5F5D28" w14:textId="7115538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885BBE5" w14:textId="3C45725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D861D66" w14:textId="488A110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30,4</w:t>
            </w:r>
          </w:p>
        </w:tc>
        <w:tc>
          <w:tcPr>
            <w:tcW w:w="620" w:type="dxa"/>
            <w:noWrap/>
            <w:hideMark/>
          </w:tcPr>
          <w:p w14:paraId="4D22D0C2" w14:textId="7B3B85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4BAF824F" w14:textId="5634AED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26F6C1" w14:textId="098E154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CD50CBA" w14:textId="194C7E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560168" w14:textId="249F18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85" w:type="dxa"/>
            <w:noWrap/>
            <w:hideMark/>
          </w:tcPr>
          <w:p w14:paraId="6280B158" w14:textId="530251A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E207081" w14:textId="4012FA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</w:tr>
      <w:tr w:rsidR="008C081D" w:rsidRPr="004D2C18" w14:paraId="7488104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4D1868F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C7FFB10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Velké Bílovice</w:t>
            </w:r>
          </w:p>
        </w:tc>
        <w:tc>
          <w:tcPr>
            <w:tcW w:w="643" w:type="dxa"/>
            <w:noWrap/>
            <w:hideMark/>
          </w:tcPr>
          <w:p w14:paraId="14CF7027" w14:textId="3EEE40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3" w:type="dxa"/>
            <w:noWrap/>
            <w:hideMark/>
          </w:tcPr>
          <w:p w14:paraId="750E4BC0" w14:textId="5D754C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07CFECF" w14:textId="5E4862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64820FF" w14:textId="412E6E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8268949" w14:textId="60DA48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noWrap/>
            <w:hideMark/>
          </w:tcPr>
          <w:p w14:paraId="296DADA2" w14:textId="4F8B6F8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6FAAD9D8" w14:textId="0F4E633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7423F1" w14:textId="37F861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6A937A63" w14:textId="3409BDA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CB1DC1" w14:textId="7D272C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29413D45" w14:textId="649FF3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6D856D5" w14:textId="400805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372062A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22E4768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1A364D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Velké Němčice</w:t>
            </w:r>
          </w:p>
        </w:tc>
        <w:tc>
          <w:tcPr>
            <w:tcW w:w="643" w:type="dxa"/>
            <w:noWrap/>
            <w:hideMark/>
          </w:tcPr>
          <w:p w14:paraId="645F8EF9" w14:textId="1E121A5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3" w:type="dxa"/>
            <w:noWrap/>
            <w:hideMark/>
          </w:tcPr>
          <w:p w14:paraId="40FCD99F" w14:textId="2DE4427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3F358992" w14:textId="3B5221D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EB7398" w14:textId="73F9D5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ABE419E" w14:textId="1763EE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6FE83B76" w14:textId="3D282BA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20" w:type="dxa"/>
            <w:noWrap/>
            <w:hideMark/>
          </w:tcPr>
          <w:p w14:paraId="3B3E21D1" w14:textId="077792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9A423D1" w14:textId="0A96FA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FF016A" w14:textId="573F8A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9E5F5FB" w14:textId="2F6F04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461A7A0C" w14:textId="0BC777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0C8EC5D" w14:textId="565B36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</w:tr>
      <w:tr w:rsidR="008C081D" w:rsidRPr="004D2C18" w14:paraId="127F29F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7074B93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hideMark/>
          </w:tcPr>
          <w:p w14:paraId="48F17806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Bavory</w:t>
            </w:r>
          </w:p>
        </w:tc>
        <w:tc>
          <w:tcPr>
            <w:tcW w:w="643" w:type="dxa"/>
            <w:noWrap/>
            <w:hideMark/>
          </w:tcPr>
          <w:p w14:paraId="72965552" w14:textId="1CEB0B0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C540E26" w14:textId="0DDA9A0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FAF75E4" w14:textId="0D104F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94A5423" w14:textId="72E6E4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38AB848" w14:textId="1046F8E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CC5568" w14:textId="61104A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F559E9" w14:textId="4049E9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872565" w14:textId="0725DAD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B2874F" w14:textId="536C3A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FD9FAA" w14:textId="61D6A0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1E31EE9" w14:textId="72FC5C8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25CEE6" w14:textId="064778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0CBD5E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378DAF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E751C75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Boleradice</w:t>
            </w:r>
          </w:p>
        </w:tc>
        <w:tc>
          <w:tcPr>
            <w:tcW w:w="643" w:type="dxa"/>
            <w:noWrap/>
            <w:hideMark/>
          </w:tcPr>
          <w:p w14:paraId="2DD18F78" w14:textId="21A4B2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5B79B5B3" w14:textId="24D4B4F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73C7C53" w14:textId="235ACB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67A765D" w14:textId="6764DA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31B8B13" w14:textId="71E049C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2B34813" w14:textId="6740ED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2E0B13B" w14:textId="211533F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FC0457" w14:textId="18614A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F3F81A2" w14:textId="6A8E436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5CD96E" w14:textId="7D9826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F0DFF92" w14:textId="348F53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1236C4" w14:textId="575DF1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4C964A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6DA749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5B84F2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Bořetice</w:t>
            </w:r>
          </w:p>
        </w:tc>
        <w:tc>
          <w:tcPr>
            <w:tcW w:w="643" w:type="dxa"/>
            <w:noWrap/>
            <w:hideMark/>
          </w:tcPr>
          <w:p w14:paraId="2AC15F47" w14:textId="374CEA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770E94A" w14:textId="30795D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1B2B0D0" w14:textId="363697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F35CD2A" w14:textId="35986D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E0CA78A" w14:textId="71EC458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3,4</w:t>
            </w:r>
          </w:p>
        </w:tc>
        <w:tc>
          <w:tcPr>
            <w:tcW w:w="620" w:type="dxa"/>
            <w:noWrap/>
            <w:hideMark/>
          </w:tcPr>
          <w:p w14:paraId="36842676" w14:textId="1D69BC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6C441BB" w14:textId="7C7431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1A53A3" w14:textId="0F29AC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07709A" w14:textId="1AD8760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779C5D" w14:textId="06126D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EB65C27" w14:textId="73C3A1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F9F8C6" w14:textId="41B248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4D2341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D2802C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2FFACD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Bulhary</w:t>
            </w:r>
          </w:p>
        </w:tc>
        <w:tc>
          <w:tcPr>
            <w:tcW w:w="643" w:type="dxa"/>
            <w:noWrap/>
            <w:hideMark/>
          </w:tcPr>
          <w:p w14:paraId="65977DF0" w14:textId="28B461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7FC7505A" w14:textId="233518E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C6289AE" w14:textId="49E98F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488ACB" w14:textId="4CC8986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9013228" w14:textId="22079C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3DEE3360" w14:textId="2F2AA8C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35B3AD" w14:textId="3F863F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3AF0D5" w14:textId="6119B37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35CDF5" w14:textId="53C949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2AFAC8" w14:textId="31BD29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3E3AF23" w14:textId="35B266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0C29B72" w14:textId="0AA5B66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7CF53B3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F2426E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8F429C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Hustopeče</w:t>
            </w:r>
          </w:p>
        </w:tc>
        <w:tc>
          <w:tcPr>
            <w:tcW w:w="643" w:type="dxa"/>
            <w:noWrap/>
            <w:hideMark/>
          </w:tcPr>
          <w:p w14:paraId="49F39F4B" w14:textId="1B6C8B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232DE95" w14:textId="703DA8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491C7E8" w14:textId="7C1BAA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7AED796" w14:textId="1E76D5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9917A32" w14:textId="313073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09AECC" w14:textId="56CD37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83B1C3" w14:textId="10624D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473DD1" w14:textId="0202F2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1B2258" w14:textId="5608039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012BE9" w14:textId="762854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5FE8558" w14:textId="7F506B9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4E7542" w14:textId="73A08E2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20C4717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6EDAFC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77E515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Křepice (BV)</w:t>
            </w:r>
          </w:p>
        </w:tc>
        <w:tc>
          <w:tcPr>
            <w:tcW w:w="643" w:type="dxa"/>
            <w:noWrap/>
            <w:hideMark/>
          </w:tcPr>
          <w:p w14:paraId="540473B1" w14:textId="2DD01F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49D72065" w14:textId="01C129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D02AD63" w14:textId="7E510C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AC2A1FB" w14:textId="236B07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CCED0E" w14:textId="681D3C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3,6</w:t>
            </w:r>
          </w:p>
        </w:tc>
        <w:tc>
          <w:tcPr>
            <w:tcW w:w="620" w:type="dxa"/>
            <w:noWrap/>
            <w:hideMark/>
          </w:tcPr>
          <w:p w14:paraId="7BAF07E0" w14:textId="68CD51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04CE1BC2" w14:textId="18F98E6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20B8CDB" w14:textId="0E84DB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4027B448" w14:textId="1677A9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3BF869" w14:textId="7ED236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6DB5AE35" w14:textId="60D3D0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E90DD4" w14:textId="6593A5D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77514C84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B42521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A538D4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Ladná</w:t>
            </w:r>
          </w:p>
        </w:tc>
        <w:tc>
          <w:tcPr>
            <w:tcW w:w="643" w:type="dxa"/>
            <w:noWrap/>
            <w:hideMark/>
          </w:tcPr>
          <w:p w14:paraId="62609A1D" w14:textId="2DA7FB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F052DE4" w14:textId="12C4B5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4BE581F" w14:textId="2B4D370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547845D" w14:textId="23F00E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3ADBB3A" w14:textId="4C810F6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1AF478F0" w14:textId="4CC748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FD05300" w14:textId="6028A39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0CE93C" w14:textId="4FAF2FB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5C9285" w14:textId="49DEA6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6DA520" w14:textId="43B85F6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36487EE" w14:textId="484E426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BF7DFE" w14:textId="0C29981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5D1191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4F15C9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A79D16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Mikulov</w:t>
            </w:r>
          </w:p>
        </w:tc>
        <w:tc>
          <w:tcPr>
            <w:tcW w:w="643" w:type="dxa"/>
            <w:noWrap/>
            <w:hideMark/>
          </w:tcPr>
          <w:p w14:paraId="6E63B110" w14:textId="72119F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18C9FB0" w14:textId="019447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AD6D392" w14:textId="7A252C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E7F3718" w14:textId="5F7435C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1717BC2" w14:textId="2531A4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A5903B" w14:textId="39FC450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9AD73C" w14:textId="59F494E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4014A7" w14:textId="17C82F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F652E40" w14:textId="0215E10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AC102A" w14:textId="3DEC428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EF4D699" w14:textId="536EB6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D9A664" w14:textId="4275EF3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36EFCE9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1BBEA6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11D79D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Moravský Žižkov</w:t>
            </w:r>
          </w:p>
        </w:tc>
        <w:tc>
          <w:tcPr>
            <w:tcW w:w="643" w:type="dxa"/>
            <w:noWrap/>
            <w:hideMark/>
          </w:tcPr>
          <w:p w14:paraId="52D72A6E" w14:textId="28C078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2383A032" w14:textId="0512423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BA556AA" w14:textId="316A33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FA6995" w14:textId="6F73B94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1B17151" w14:textId="139408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4,6</w:t>
            </w:r>
          </w:p>
        </w:tc>
        <w:tc>
          <w:tcPr>
            <w:tcW w:w="620" w:type="dxa"/>
            <w:noWrap/>
            <w:hideMark/>
          </w:tcPr>
          <w:p w14:paraId="0F54F164" w14:textId="570FAB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8BD4F50" w14:textId="0E9A088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989392" w14:textId="0F01B4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56203E7" w14:textId="3B28AE6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3CBA24" w14:textId="1D70624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0BDCF6B" w14:textId="35C3B9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CCB1BA2" w14:textId="1864A7B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2DBFFFE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8D4A42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0A9982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Morkůvky</w:t>
            </w:r>
          </w:p>
        </w:tc>
        <w:tc>
          <w:tcPr>
            <w:tcW w:w="643" w:type="dxa"/>
            <w:noWrap/>
            <w:hideMark/>
          </w:tcPr>
          <w:p w14:paraId="053FB870" w14:textId="6F4305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78935C1B" w14:textId="6AB2E7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8415EB8" w14:textId="038C7B7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EDB8A72" w14:textId="5D7DB6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75AE37A" w14:textId="185FA0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14D56B4E" w14:textId="6766B3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825AB6" w14:textId="1037C1B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DEEDFA" w14:textId="43B5F5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5C854E" w14:textId="5C6358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72FA58" w14:textId="5E6D3BD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1FAE938" w14:textId="70922F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D1EEB9" w14:textId="226122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810789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9C932C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6AF0CA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Novosedly</w:t>
            </w:r>
          </w:p>
        </w:tc>
        <w:tc>
          <w:tcPr>
            <w:tcW w:w="643" w:type="dxa"/>
            <w:noWrap/>
            <w:hideMark/>
          </w:tcPr>
          <w:p w14:paraId="34849019" w14:textId="6ACE0A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3" w:type="dxa"/>
            <w:noWrap/>
            <w:hideMark/>
          </w:tcPr>
          <w:p w14:paraId="5C98E2A0" w14:textId="2589CA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03B0244" w14:textId="7A4817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2D2EB5B" w14:textId="65904A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09BD741" w14:textId="474E7A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4,2</w:t>
            </w:r>
          </w:p>
        </w:tc>
        <w:tc>
          <w:tcPr>
            <w:tcW w:w="620" w:type="dxa"/>
            <w:noWrap/>
            <w:hideMark/>
          </w:tcPr>
          <w:p w14:paraId="459DA03F" w14:textId="004F5F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4B195D3D" w14:textId="727B2B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1ACA86" w14:textId="4982D8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9D83698" w14:textId="54ED40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B33CBD" w14:textId="0C8F21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52DD822" w14:textId="5AD156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C9500A" w14:textId="16BA3D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0B2BB5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AEFBE9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A6F1FA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Nový Přerov</w:t>
            </w:r>
          </w:p>
        </w:tc>
        <w:tc>
          <w:tcPr>
            <w:tcW w:w="643" w:type="dxa"/>
            <w:noWrap/>
            <w:hideMark/>
          </w:tcPr>
          <w:p w14:paraId="341E85D0" w14:textId="0018386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2005A3A" w14:textId="07DF676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292187F" w14:textId="22DEBD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9C2872C" w14:textId="1DCDFF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6C85DF4" w14:textId="1674D5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6FC9319B" w14:textId="19BE85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80EA97" w14:textId="51D8EE6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B47042" w14:textId="2372E1B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435FCF" w14:textId="635A99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BF34C8" w14:textId="62CD31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4658B96B" w14:textId="3AD1F33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CE12C4" w14:textId="7D92BE5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151E6B5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3C93BF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A0F34C6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Popice (BV)</w:t>
            </w:r>
          </w:p>
        </w:tc>
        <w:tc>
          <w:tcPr>
            <w:tcW w:w="643" w:type="dxa"/>
            <w:noWrap/>
            <w:hideMark/>
          </w:tcPr>
          <w:p w14:paraId="74686964" w14:textId="20B1222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43" w:type="dxa"/>
            <w:noWrap/>
            <w:hideMark/>
          </w:tcPr>
          <w:p w14:paraId="64A01CE2" w14:textId="13CB4C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80F82B" w14:textId="6E3776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BD834F" w14:textId="6CBB75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C632094" w14:textId="0303006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4,2</w:t>
            </w:r>
          </w:p>
        </w:tc>
        <w:tc>
          <w:tcPr>
            <w:tcW w:w="620" w:type="dxa"/>
            <w:noWrap/>
            <w:hideMark/>
          </w:tcPr>
          <w:p w14:paraId="51E58E0E" w14:textId="3195AD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6E878314" w14:textId="2D8B7E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FBC87DB" w14:textId="564B586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B4C47C" w14:textId="6202F66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E2A06A" w14:textId="365D63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2C30D468" w14:textId="15AA541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5161B6" w14:textId="6273E6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655BAA9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B08DBD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DE6D53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Pouzdřany</w:t>
            </w:r>
          </w:p>
        </w:tc>
        <w:tc>
          <w:tcPr>
            <w:tcW w:w="643" w:type="dxa"/>
            <w:noWrap/>
            <w:hideMark/>
          </w:tcPr>
          <w:p w14:paraId="0B8F9B52" w14:textId="7B73C5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1F464C91" w14:textId="2217DC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66F41DDB" w14:textId="5683AF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E2A49D4" w14:textId="463F99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75F19BC" w14:textId="7674A1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166B4BB1" w14:textId="011517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D438BA9" w14:textId="4EDF6D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519B61" w14:textId="248416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C28891" w14:textId="540622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FE0296" w14:textId="068753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4B5FB26" w14:textId="5350F3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70C5A9" w14:textId="5C43AF3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F9750E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8ACB75B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502D6A1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Přítluky</w:t>
            </w:r>
          </w:p>
        </w:tc>
        <w:tc>
          <w:tcPr>
            <w:tcW w:w="643" w:type="dxa"/>
            <w:noWrap/>
            <w:hideMark/>
          </w:tcPr>
          <w:p w14:paraId="38F0BDA6" w14:textId="7B329F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06A85702" w14:textId="26AA75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31EA911" w14:textId="0BDFA29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A48B3A3" w14:textId="599545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220527A" w14:textId="1FF82A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D08F022" w14:textId="608454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AF10BB7" w14:textId="21F896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5B2A44" w14:textId="6D9AA0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717B26" w14:textId="662984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8E31CE" w14:textId="2E0E2C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66196CDF" w14:textId="77A2708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729A53" w14:textId="31BC7F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1152FB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B074D0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222548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Starovičky </w:t>
            </w:r>
          </w:p>
        </w:tc>
        <w:tc>
          <w:tcPr>
            <w:tcW w:w="643" w:type="dxa"/>
            <w:noWrap/>
            <w:hideMark/>
          </w:tcPr>
          <w:p w14:paraId="2A1213EA" w14:textId="2EBD10A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1292D380" w14:textId="2D361B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5C880A9" w14:textId="405E76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7FC9EDA" w14:textId="33B888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166C14C" w14:textId="63C9D1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620" w:type="dxa"/>
            <w:noWrap/>
            <w:hideMark/>
          </w:tcPr>
          <w:p w14:paraId="6E1271F9" w14:textId="5C0B6FB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AB56D7" w14:textId="2AE3BD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2F59D6" w14:textId="4C361C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963784" w14:textId="5EFDC0A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DC9573" w14:textId="67BF07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95E3618" w14:textId="4445E39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E4DFDF9" w14:textId="24788E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22D0005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D38B6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29853D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Strachotín</w:t>
            </w:r>
          </w:p>
        </w:tc>
        <w:tc>
          <w:tcPr>
            <w:tcW w:w="643" w:type="dxa"/>
            <w:noWrap/>
            <w:hideMark/>
          </w:tcPr>
          <w:p w14:paraId="48D58CB7" w14:textId="60A6E13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43841D00" w14:textId="240B5A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3E595EA5" w14:textId="14BD35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590AB06" w14:textId="4089A74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9FDB8CF" w14:textId="032E081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35A79672" w14:textId="3F6ADF9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943648F" w14:textId="439ABB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75B74A" w14:textId="1F6B30C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40556BE" w14:textId="033F12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DD8E16" w14:textId="51F02F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DA0E4BD" w14:textId="0001DD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742584" w14:textId="6DBD0B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456FF9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0AAA73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DDE6C28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Uherčice (BV)</w:t>
            </w:r>
          </w:p>
        </w:tc>
        <w:tc>
          <w:tcPr>
            <w:tcW w:w="643" w:type="dxa"/>
            <w:noWrap/>
            <w:hideMark/>
          </w:tcPr>
          <w:p w14:paraId="68E81FAF" w14:textId="29867A2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C145EA8" w14:textId="40DA77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48023F5" w14:textId="5374C2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2F02812" w14:textId="569EAF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23E31FA" w14:textId="23824F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100BD4" w14:textId="0CBA28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A28CD8" w14:textId="4ABA55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022996" w14:textId="139C0B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0247A5" w14:textId="61D3AA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834ADA" w14:textId="0E49A5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FDB52BA" w14:textId="667791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0198FD" w14:textId="6814FE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7B4D165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28975FD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52440F0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Vrbice</w:t>
            </w:r>
          </w:p>
        </w:tc>
        <w:tc>
          <w:tcPr>
            <w:tcW w:w="643" w:type="dxa"/>
            <w:noWrap/>
          </w:tcPr>
          <w:p w14:paraId="180220B2" w14:textId="3D529F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</w:tcPr>
          <w:p w14:paraId="24ACFE45" w14:textId="06A696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1BA359FC" w14:textId="7009C97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64BFE5DF" w14:textId="4DC43A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0E2873C" w14:textId="194D8F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</w:tcPr>
          <w:p w14:paraId="7D6ADFDC" w14:textId="7661E5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081AFDAD" w14:textId="19B191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E8287FA" w14:textId="373F1F3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0A74927" w14:textId="165CF4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CAE3402" w14:textId="474F2A4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720E1E92" w14:textId="5FD6E7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2B7ABF8" w14:textId="062EAA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730B48DD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shd w:val="clear" w:color="auto" w:fill="190D55"/>
            <w:noWrap/>
          </w:tcPr>
          <w:p w14:paraId="575F123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VI</w:t>
            </w:r>
          </w:p>
        </w:tc>
        <w:tc>
          <w:tcPr>
            <w:tcW w:w="1814" w:type="dxa"/>
            <w:noWrap/>
          </w:tcPr>
          <w:p w14:paraId="754AF00B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Poštorná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SDHp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Fosfa</w:t>
            </w:r>
            <w:proofErr w:type="spellEnd"/>
          </w:p>
        </w:tc>
        <w:tc>
          <w:tcPr>
            <w:tcW w:w="643" w:type="dxa"/>
            <w:noWrap/>
          </w:tcPr>
          <w:p w14:paraId="56E7BFF2" w14:textId="04D68301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</w:tcPr>
          <w:p w14:paraId="13BB7AC3" w14:textId="3FC4532F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1A614822" w14:textId="53676235" w:rsidR="008C081D" w:rsidRPr="00351F7F" w:rsidRDefault="00FF175C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1190A28" w14:textId="3E1FA447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58A77726" w14:textId="6C473B1E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B92C5BF" w14:textId="2857D20E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8B8FB2A" w14:textId="54A86E63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B885EBD" w14:textId="73F07E46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9A74264" w14:textId="02123DD9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0AAC5FB" w14:textId="497BF908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0279E4E3" w14:textId="04BBB3A0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94E7C82" w14:textId="3E69839D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Theme="minorHAnsi" w:eastAsia="Times New Roman" w:hAnsiTheme="minorHAns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B2A23" w14:paraId="4119DAE2" w14:textId="77777777" w:rsidTr="008637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850" w:type="dxa"/>
            <w:noWrap/>
            <w:hideMark/>
          </w:tcPr>
          <w:p w14:paraId="12F73BA0" w14:textId="77777777" w:rsidR="008C081D" w:rsidRPr="00CB2A2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1B72DFC" w14:textId="77777777" w:rsidR="008C081D" w:rsidRPr="00CB2A2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CB2A2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643" w:type="dxa"/>
            <w:noWrap/>
            <w:hideMark/>
          </w:tcPr>
          <w:p w14:paraId="5B6BF39D" w14:textId="7ECA19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719</w:t>
            </w:r>
          </w:p>
        </w:tc>
        <w:tc>
          <w:tcPr>
            <w:tcW w:w="643" w:type="dxa"/>
            <w:noWrap/>
            <w:hideMark/>
          </w:tcPr>
          <w:p w14:paraId="576DAA6C" w14:textId="24F697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42" w:type="dxa"/>
            <w:noWrap/>
            <w:hideMark/>
          </w:tcPr>
          <w:p w14:paraId="252FC9A7" w14:textId="72DC78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65</w:t>
            </w:r>
          </w:p>
        </w:tc>
        <w:tc>
          <w:tcPr>
            <w:tcW w:w="620" w:type="dxa"/>
            <w:tcBorders>
              <w:right w:val="nil"/>
            </w:tcBorders>
            <w:shd w:val="clear" w:color="auto" w:fill="190D55" w:themeFill="text1"/>
            <w:noWrap/>
            <w:hideMark/>
          </w:tcPr>
          <w:p w14:paraId="3557CC08" w14:textId="349182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691</w:t>
            </w:r>
          </w:p>
        </w:tc>
        <w:tc>
          <w:tcPr>
            <w:tcW w:w="620" w:type="dxa"/>
            <w:tcBorders>
              <w:left w:val="nil"/>
            </w:tcBorders>
          </w:tcPr>
          <w:p w14:paraId="043B29E0" w14:textId="6B320FE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-</w:t>
            </w:r>
          </w:p>
        </w:tc>
        <w:tc>
          <w:tcPr>
            <w:tcW w:w="620" w:type="dxa"/>
            <w:noWrap/>
            <w:hideMark/>
          </w:tcPr>
          <w:p w14:paraId="6CC2171E" w14:textId="6A3BEDC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365</w:t>
            </w:r>
          </w:p>
        </w:tc>
        <w:tc>
          <w:tcPr>
            <w:tcW w:w="620" w:type="dxa"/>
            <w:noWrap/>
            <w:hideMark/>
          </w:tcPr>
          <w:p w14:paraId="6CFDC232" w14:textId="5632647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96</w:t>
            </w:r>
          </w:p>
        </w:tc>
        <w:tc>
          <w:tcPr>
            <w:tcW w:w="620" w:type="dxa"/>
            <w:noWrap/>
            <w:hideMark/>
          </w:tcPr>
          <w:p w14:paraId="5E0FF25F" w14:textId="22C751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57</w:t>
            </w:r>
          </w:p>
        </w:tc>
        <w:tc>
          <w:tcPr>
            <w:tcW w:w="620" w:type="dxa"/>
            <w:noWrap/>
            <w:hideMark/>
          </w:tcPr>
          <w:p w14:paraId="24D20A3E" w14:textId="5DC4A4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8DFBD4C" w14:textId="527D19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114</w:t>
            </w:r>
          </w:p>
        </w:tc>
        <w:tc>
          <w:tcPr>
            <w:tcW w:w="685" w:type="dxa"/>
            <w:noWrap/>
            <w:hideMark/>
          </w:tcPr>
          <w:p w14:paraId="2A6DDF1B" w14:textId="110F7F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57</w:t>
            </w:r>
          </w:p>
        </w:tc>
        <w:tc>
          <w:tcPr>
            <w:tcW w:w="620" w:type="dxa"/>
            <w:noWrap/>
            <w:hideMark/>
          </w:tcPr>
          <w:p w14:paraId="5414E81F" w14:textId="322C74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77</w:t>
            </w:r>
          </w:p>
        </w:tc>
      </w:tr>
    </w:tbl>
    <w:p w14:paraId="22BB9174" w14:textId="77777777" w:rsidR="0063017A" w:rsidRPr="00A4451B" w:rsidRDefault="0063017A" w:rsidP="000B2CAB">
      <w:pPr>
        <w:tabs>
          <w:tab w:val="left" w:pos="993"/>
        </w:tabs>
        <w:spacing w:line="276" w:lineRule="auto"/>
        <w:rPr>
          <w:rFonts w:cs="Times New Roman"/>
          <w:szCs w:val="20"/>
          <w:highlight w:val="yellow"/>
          <w:u w:val="single"/>
        </w:rPr>
        <w:sectPr w:rsidR="0063017A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78EE7F63" w14:textId="10C7C11F" w:rsidR="00264CF0" w:rsidRPr="00A4451B" w:rsidRDefault="00264CF0" w:rsidP="000B2CAB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</w:p>
    <w:p w14:paraId="25F80675" w14:textId="1891CDFA" w:rsidR="00264CF0" w:rsidRPr="005F4D1E" w:rsidRDefault="00264CF0" w:rsidP="000B2CAB">
      <w:pPr>
        <w:pStyle w:val="Nadpis2"/>
        <w:tabs>
          <w:tab w:val="left" w:pos="993"/>
        </w:tabs>
      </w:pPr>
      <w:bookmarkStart w:id="147" w:name="_Toc443584121"/>
      <w:bookmarkStart w:id="148" w:name="_Toc412389680"/>
      <w:bookmarkStart w:id="149" w:name="_Toc412390418"/>
      <w:bookmarkStart w:id="150" w:name="_Toc412390505"/>
      <w:bookmarkStart w:id="151" w:name="_Toc470514532"/>
      <w:bookmarkStart w:id="152" w:name="_Toc473281880"/>
      <w:bookmarkStart w:id="153" w:name="_Toc473899256"/>
      <w:bookmarkStart w:id="154" w:name="_Toc474189666"/>
      <w:bookmarkStart w:id="155" w:name="_Toc507063153"/>
      <w:bookmarkStart w:id="156" w:name="_Toc536185153"/>
      <w:r w:rsidRPr="005F4D1E">
        <w:lastRenderedPageBreak/>
        <w:t>Zásahy jednotek PO</w:t>
      </w:r>
      <w:r w:rsidRPr="005F4D1E">
        <w:fldChar w:fldCharType="begin"/>
      </w:r>
      <w:r w:rsidRPr="005F4D1E">
        <w:instrText xml:space="preserve"> XE "JPO:Jednotka požární ochrany" </w:instrText>
      </w:r>
      <w:r w:rsidRPr="005F4D1E">
        <w:fldChar w:fldCharType="end"/>
      </w:r>
      <w:r w:rsidRPr="005F4D1E">
        <w:t xml:space="preserve"> okresu Hodonín</w:t>
      </w:r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tbl>
      <w:tblPr>
        <w:tblStyle w:val="Styl11"/>
        <w:tblW w:w="10237" w:type="dxa"/>
        <w:tblLayout w:type="fixed"/>
        <w:tblLook w:val="04E0" w:firstRow="1" w:lastRow="1" w:firstColumn="1" w:lastColumn="0" w:noHBand="0" w:noVBand="1"/>
      </w:tblPr>
      <w:tblGrid>
        <w:gridCol w:w="850"/>
        <w:gridCol w:w="1814"/>
        <w:gridCol w:w="643"/>
        <w:gridCol w:w="643"/>
        <w:gridCol w:w="642"/>
        <w:gridCol w:w="620"/>
        <w:gridCol w:w="620"/>
        <w:gridCol w:w="620"/>
        <w:gridCol w:w="620"/>
        <w:gridCol w:w="620"/>
        <w:gridCol w:w="620"/>
        <w:gridCol w:w="620"/>
        <w:gridCol w:w="685"/>
        <w:gridCol w:w="620"/>
      </w:tblGrid>
      <w:tr w:rsidR="00FF63F8" w:rsidRPr="00CD75D6" w14:paraId="5D34FE0D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134"/>
          <w:tblHeader/>
        </w:trPr>
        <w:tc>
          <w:tcPr>
            <w:tcW w:w="850" w:type="dxa"/>
            <w:textDirection w:val="btLr"/>
            <w:hideMark/>
          </w:tcPr>
          <w:p w14:paraId="2C154BB2" w14:textId="77777777" w:rsidR="00FF63F8" w:rsidRPr="00F203FE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Kategorie J</w:t>
            </w:r>
            <w:r w:rsidRPr="00F203F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PO</w:t>
            </w:r>
            <w:r w:rsidRPr="00F203F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F203FE">
              <w:rPr>
                <w:color w:val="FFFFFF" w:themeColor="background1"/>
              </w:rPr>
              <w:instrText xml:space="preserve"> XE "PO:Požární ochrana" </w:instrText>
            </w:r>
            <w:r w:rsidRPr="00F203F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1814" w:type="dxa"/>
          </w:tcPr>
          <w:p w14:paraId="4805C01C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Jednotka PO</w:t>
            </w:r>
          </w:p>
        </w:tc>
        <w:tc>
          <w:tcPr>
            <w:tcW w:w="643" w:type="dxa"/>
            <w:textDirection w:val="btLr"/>
          </w:tcPr>
          <w:p w14:paraId="1FA7C0D9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Povolána</w:t>
            </w:r>
          </w:p>
        </w:tc>
        <w:tc>
          <w:tcPr>
            <w:tcW w:w="643" w:type="dxa"/>
            <w:textDirection w:val="btLr"/>
          </w:tcPr>
          <w:p w14:paraId="019E1409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Nevyjela/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OpV</w:t>
            </w:r>
            <w:proofErr w:type="spellEnd"/>
          </w:p>
        </w:tc>
        <w:tc>
          <w:tcPr>
            <w:tcW w:w="642" w:type="dxa"/>
            <w:textDirection w:val="btLr"/>
          </w:tcPr>
          <w:p w14:paraId="28735086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 v limitu</w:t>
            </w:r>
          </w:p>
        </w:tc>
        <w:tc>
          <w:tcPr>
            <w:tcW w:w="620" w:type="dxa"/>
            <w:tcBorders>
              <w:right w:val="nil"/>
            </w:tcBorders>
            <w:textDirection w:val="btLr"/>
            <w:hideMark/>
          </w:tcPr>
          <w:p w14:paraId="6AE4E172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Zasahovala</w: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"P:Požár" </w:instrTex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20" w:type="dxa"/>
            <w:tcBorders>
              <w:left w:val="nil"/>
            </w:tcBorders>
            <w:textDirection w:val="btLr"/>
          </w:tcPr>
          <w:p w14:paraId="69A9C3AA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Průměr za 5 let</w:t>
            </w:r>
          </w:p>
        </w:tc>
        <w:tc>
          <w:tcPr>
            <w:tcW w:w="620" w:type="dxa"/>
          </w:tcPr>
          <w:p w14:paraId="30C452E9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"DN:Dopravní nehoda"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76AD7BAC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DN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"UNL:Únik nebezpečné látky"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786E7D2D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ZOZ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"TP:Technická pomoc"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41C525C0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UNL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"PP:Planý poplach"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43462113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TP</w:t>
            </w:r>
          </w:p>
        </w:tc>
        <w:tc>
          <w:tcPr>
            <w:tcW w:w="685" w:type="dxa"/>
          </w:tcPr>
          <w:p w14:paraId="746FA613" w14:textId="77777777" w:rsidR="00FF63F8" w:rsidRPr="00B524CE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PP </w:t>
            </w:r>
          </w:p>
          <w:p w14:paraId="7A430E60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+ </w:t>
            </w:r>
          </w:p>
          <w:p w14:paraId="798B733B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OMU</w:t>
            </w:r>
          </w:p>
        </w:tc>
        <w:tc>
          <w:tcPr>
            <w:tcW w:w="620" w:type="dxa"/>
            <w:hideMark/>
          </w:tcPr>
          <w:p w14:paraId="75D09019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OČ</w:t>
            </w:r>
          </w:p>
        </w:tc>
      </w:tr>
      <w:tr w:rsidR="008C081D" w:rsidRPr="004D2C18" w14:paraId="3E72DBD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5503130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</w:t>
            </w:r>
          </w:p>
        </w:tc>
        <w:tc>
          <w:tcPr>
            <w:tcW w:w="1814" w:type="dxa"/>
            <w:noWrap/>
            <w:hideMark/>
          </w:tcPr>
          <w:p w14:paraId="71FD2F35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Kyjov</w:t>
            </w:r>
          </w:p>
        </w:tc>
        <w:tc>
          <w:tcPr>
            <w:tcW w:w="643" w:type="dxa"/>
            <w:noWrap/>
            <w:hideMark/>
          </w:tcPr>
          <w:p w14:paraId="1908EB48" w14:textId="78DDB38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46</w:t>
            </w:r>
          </w:p>
        </w:tc>
        <w:tc>
          <w:tcPr>
            <w:tcW w:w="643" w:type="dxa"/>
            <w:noWrap/>
            <w:hideMark/>
          </w:tcPr>
          <w:p w14:paraId="0636F9B5" w14:textId="6F4F38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06165259" w14:textId="3FD5FE7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161DFA6" w14:textId="44320CA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2CDA970" w14:textId="23FAC5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41,6</w:t>
            </w:r>
          </w:p>
        </w:tc>
        <w:tc>
          <w:tcPr>
            <w:tcW w:w="620" w:type="dxa"/>
            <w:noWrap/>
            <w:hideMark/>
          </w:tcPr>
          <w:p w14:paraId="66EA0820" w14:textId="07BAAC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30</w:t>
            </w:r>
          </w:p>
        </w:tc>
        <w:tc>
          <w:tcPr>
            <w:tcW w:w="620" w:type="dxa"/>
            <w:noWrap/>
            <w:hideMark/>
          </w:tcPr>
          <w:p w14:paraId="3B4696AE" w14:textId="36CEAD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0F6FFF" w14:textId="1579E0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1485ADC" w14:textId="73C8A63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D27FDD" w14:textId="66F6433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  <w:hideMark/>
          </w:tcPr>
          <w:p w14:paraId="2980283D" w14:textId="50B698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349475AA" w14:textId="432604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29D48CA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576996B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8C78D6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Strážnice</w:t>
            </w:r>
          </w:p>
        </w:tc>
        <w:tc>
          <w:tcPr>
            <w:tcW w:w="643" w:type="dxa"/>
            <w:noWrap/>
            <w:hideMark/>
          </w:tcPr>
          <w:p w14:paraId="6A884E41" w14:textId="53F6B3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96</w:t>
            </w:r>
          </w:p>
        </w:tc>
        <w:tc>
          <w:tcPr>
            <w:tcW w:w="643" w:type="dxa"/>
            <w:noWrap/>
            <w:hideMark/>
          </w:tcPr>
          <w:p w14:paraId="0A2F0967" w14:textId="2447DF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9887C93" w14:textId="44B46F0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41FEA2C" w14:textId="1CBE8E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675A80" w14:textId="05F0839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67</w:t>
            </w:r>
          </w:p>
        </w:tc>
        <w:tc>
          <w:tcPr>
            <w:tcW w:w="620" w:type="dxa"/>
            <w:noWrap/>
            <w:hideMark/>
          </w:tcPr>
          <w:p w14:paraId="4307A309" w14:textId="300E49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20" w:type="dxa"/>
            <w:noWrap/>
            <w:hideMark/>
          </w:tcPr>
          <w:p w14:paraId="17067580" w14:textId="022B73F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620" w:type="dxa"/>
            <w:noWrap/>
            <w:hideMark/>
          </w:tcPr>
          <w:p w14:paraId="6DD6722F" w14:textId="788B01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56E7683D" w14:textId="794C236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696CD0C" w14:textId="48FF84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85" w:type="dxa"/>
            <w:noWrap/>
            <w:hideMark/>
          </w:tcPr>
          <w:p w14:paraId="6244F383" w14:textId="31C8B8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0A3EE49A" w14:textId="1C5ACA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177FCC1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5A25096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9E5D435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Velká nad Veličkou</w:t>
            </w:r>
          </w:p>
        </w:tc>
        <w:tc>
          <w:tcPr>
            <w:tcW w:w="643" w:type="dxa"/>
            <w:noWrap/>
            <w:hideMark/>
          </w:tcPr>
          <w:p w14:paraId="610AECC3" w14:textId="24F9EE8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43" w:type="dxa"/>
            <w:noWrap/>
            <w:hideMark/>
          </w:tcPr>
          <w:p w14:paraId="7B29EA2D" w14:textId="100E431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209AB6C" w14:textId="199326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021771" w14:textId="1C0C24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34A0F49" w14:textId="57F0BB1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20,8</w:t>
            </w:r>
          </w:p>
        </w:tc>
        <w:tc>
          <w:tcPr>
            <w:tcW w:w="620" w:type="dxa"/>
            <w:noWrap/>
            <w:hideMark/>
          </w:tcPr>
          <w:p w14:paraId="6B393710" w14:textId="0054B4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0D024EF6" w14:textId="25A4A50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C9BE772" w14:textId="1E6C70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40ABD1A" w14:textId="4FDE6F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059397" w14:textId="3EB8986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7FFBFF83" w14:textId="7F449C8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8647DE" w14:textId="6D54311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60ECB44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1CC664C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2150F6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Ždánice</w:t>
            </w:r>
          </w:p>
        </w:tc>
        <w:tc>
          <w:tcPr>
            <w:tcW w:w="643" w:type="dxa"/>
            <w:noWrap/>
            <w:hideMark/>
          </w:tcPr>
          <w:p w14:paraId="7CFBDFB4" w14:textId="55B829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31</w:t>
            </w:r>
          </w:p>
        </w:tc>
        <w:tc>
          <w:tcPr>
            <w:tcW w:w="643" w:type="dxa"/>
            <w:noWrap/>
            <w:hideMark/>
          </w:tcPr>
          <w:p w14:paraId="65C1EE52" w14:textId="3BF133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BE0A491" w14:textId="2F9430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4163447" w14:textId="6FE219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2E06D51" w14:textId="77E1F6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22,6</w:t>
            </w:r>
          </w:p>
        </w:tc>
        <w:tc>
          <w:tcPr>
            <w:tcW w:w="620" w:type="dxa"/>
            <w:noWrap/>
            <w:hideMark/>
          </w:tcPr>
          <w:p w14:paraId="26CEC15A" w14:textId="0E5406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64DC5629" w14:textId="41102A5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E25322" w14:textId="178DDD7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4C9C434D" w14:textId="4B29537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CEB5DE" w14:textId="18A312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  <w:hideMark/>
          </w:tcPr>
          <w:p w14:paraId="1223D7C6" w14:textId="30897D1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04197D68" w14:textId="5690B9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D79930F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73CCFC2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814" w:type="dxa"/>
            <w:noWrap/>
            <w:hideMark/>
          </w:tcPr>
          <w:p w14:paraId="19F267B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Archlebov</w:t>
            </w:r>
          </w:p>
        </w:tc>
        <w:tc>
          <w:tcPr>
            <w:tcW w:w="643" w:type="dxa"/>
            <w:noWrap/>
            <w:hideMark/>
          </w:tcPr>
          <w:p w14:paraId="0382BC5E" w14:textId="58E48E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49811B8B" w14:textId="0DAC05E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90A8294" w14:textId="083BB4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34054DD" w14:textId="3159A3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60467BE" w14:textId="6947EEB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220CCC7A" w14:textId="79407F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00D1FE3" w14:textId="49D9BB1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8D30D0" w14:textId="1A61E95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96843D" w14:textId="781513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5BE890" w14:textId="3C3B4F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1AF58BF8" w14:textId="7C1793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90770A7" w14:textId="537BE8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11A1C81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C0B588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A4F0D3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Bzenec</w:t>
            </w:r>
          </w:p>
        </w:tc>
        <w:tc>
          <w:tcPr>
            <w:tcW w:w="643" w:type="dxa"/>
            <w:noWrap/>
            <w:hideMark/>
          </w:tcPr>
          <w:p w14:paraId="35BB4509" w14:textId="4BFE7D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43" w:type="dxa"/>
            <w:noWrap/>
            <w:hideMark/>
          </w:tcPr>
          <w:p w14:paraId="6C543160" w14:textId="3AFAFA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4F7182C" w14:textId="10B066A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6674A31" w14:textId="61C62E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3961D89" w14:textId="4CCE74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18,6</w:t>
            </w:r>
          </w:p>
        </w:tc>
        <w:tc>
          <w:tcPr>
            <w:tcW w:w="620" w:type="dxa"/>
            <w:noWrap/>
            <w:hideMark/>
          </w:tcPr>
          <w:p w14:paraId="30F7BB2E" w14:textId="428D27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2AD4A635" w14:textId="1DA604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F91892" w14:textId="1B3E2C8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30604D" w14:textId="1595E9F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EB137C" w14:textId="723013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505747A6" w14:textId="5CC9F1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F649B2C" w14:textId="0D1FA6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4DF96C77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68603C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E4BD8E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Čejkovice (HO)</w:t>
            </w:r>
          </w:p>
        </w:tc>
        <w:tc>
          <w:tcPr>
            <w:tcW w:w="643" w:type="dxa"/>
            <w:noWrap/>
            <w:hideMark/>
          </w:tcPr>
          <w:p w14:paraId="1ECE3B64" w14:textId="2A0647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43" w:type="dxa"/>
            <w:noWrap/>
            <w:hideMark/>
          </w:tcPr>
          <w:p w14:paraId="68C93AC0" w14:textId="441AF7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ADFC646" w14:textId="4F5F5D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5C61BD5" w14:textId="26D55C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C26A141" w14:textId="1CB781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14,4</w:t>
            </w:r>
          </w:p>
        </w:tc>
        <w:tc>
          <w:tcPr>
            <w:tcW w:w="620" w:type="dxa"/>
            <w:noWrap/>
            <w:hideMark/>
          </w:tcPr>
          <w:p w14:paraId="51052383" w14:textId="4D74D0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4D303DD1" w14:textId="1CDAB3A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C063FA" w14:textId="1EF4EB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C83A9F" w14:textId="4FA9884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7DC692" w14:textId="45BE11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  <w:hideMark/>
          </w:tcPr>
          <w:p w14:paraId="4D379C97" w14:textId="24CB1C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97F269E" w14:textId="70F4B76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</w:tr>
      <w:tr w:rsidR="008C081D" w:rsidRPr="004D2C18" w14:paraId="135F22F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74C2EEB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54DBCD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Dambořice</w:t>
            </w:r>
          </w:p>
        </w:tc>
        <w:tc>
          <w:tcPr>
            <w:tcW w:w="643" w:type="dxa"/>
            <w:noWrap/>
            <w:hideMark/>
          </w:tcPr>
          <w:p w14:paraId="4253ACB9" w14:textId="02902F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  <w:hideMark/>
          </w:tcPr>
          <w:p w14:paraId="1F161CD6" w14:textId="4CFDB0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E5CF93D" w14:textId="0B930B7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FD2552E" w14:textId="76F418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31A8C26" w14:textId="5FCAB90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7,4</w:t>
            </w:r>
          </w:p>
        </w:tc>
        <w:tc>
          <w:tcPr>
            <w:tcW w:w="620" w:type="dxa"/>
            <w:noWrap/>
            <w:hideMark/>
          </w:tcPr>
          <w:p w14:paraId="2C7F3764" w14:textId="718637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277CC9E7" w14:textId="1E4881A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5A73D6" w14:textId="1366D88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1ADF8A" w14:textId="39EAFD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FE8249" w14:textId="2C6068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49D8D321" w14:textId="24E98E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E288410" w14:textId="356938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4CB55BA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43CC5C2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1F92861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Dolní Bojanovice</w:t>
            </w:r>
          </w:p>
        </w:tc>
        <w:tc>
          <w:tcPr>
            <w:tcW w:w="643" w:type="dxa"/>
            <w:noWrap/>
            <w:hideMark/>
          </w:tcPr>
          <w:p w14:paraId="1E8ED8A6" w14:textId="7E191B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691A0FC0" w14:textId="536590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7DB227A" w14:textId="0FD53F6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CC6611D" w14:textId="05D9F5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1885142" w14:textId="340D9A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65A1FB89" w14:textId="297D25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23B9735" w14:textId="0D0252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24826E" w14:textId="203F8C5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AC75F2" w14:textId="25E701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35C9C3" w14:textId="7B0EF71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B8A19A1" w14:textId="425991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C05FC85" w14:textId="024987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D822B8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6489C74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4AE8559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Dubňany</w:t>
            </w:r>
          </w:p>
        </w:tc>
        <w:tc>
          <w:tcPr>
            <w:tcW w:w="643" w:type="dxa"/>
            <w:noWrap/>
            <w:hideMark/>
          </w:tcPr>
          <w:p w14:paraId="063E74A9" w14:textId="1505A2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  <w:hideMark/>
          </w:tcPr>
          <w:p w14:paraId="250E3C41" w14:textId="4074EC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2E2A60AE" w14:textId="4D0A1C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ACBCF99" w14:textId="5C7839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E7F8FF" w14:textId="740087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18,2</w:t>
            </w:r>
          </w:p>
        </w:tc>
        <w:tc>
          <w:tcPr>
            <w:tcW w:w="620" w:type="dxa"/>
            <w:noWrap/>
            <w:hideMark/>
          </w:tcPr>
          <w:p w14:paraId="4948355D" w14:textId="52E6F3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72340BBF" w14:textId="36F288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B38BDB" w14:textId="087BB8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00938EE" w14:textId="1FF939E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DA03A4" w14:textId="3650F9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2CA63C0" w14:textId="5F82D0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6186ED" w14:textId="1A1001E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B86F01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65CDD14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3E2AA2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Hovorany</w:t>
            </w:r>
          </w:p>
        </w:tc>
        <w:tc>
          <w:tcPr>
            <w:tcW w:w="643" w:type="dxa"/>
            <w:noWrap/>
            <w:hideMark/>
          </w:tcPr>
          <w:p w14:paraId="49A72CDB" w14:textId="1F9C16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28</w:t>
            </w:r>
          </w:p>
        </w:tc>
        <w:tc>
          <w:tcPr>
            <w:tcW w:w="643" w:type="dxa"/>
            <w:noWrap/>
            <w:hideMark/>
          </w:tcPr>
          <w:p w14:paraId="2D70A35A" w14:textId="042A7C6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5378CB6" w14:textId="6CCD75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F1DF3DD" w14:textId="27F000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B2145A5" w14:textId="447F4F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16,2</w:t>
            </w:r>
          </w:p>
        </w:tc>
        <w:tc>
          <w:tcPr>
            <w:tcW w:w="620" w:type="dxa"/>
            <w:noWrap/>
            <w:hideMark/>
          </w:tcPr>
          <w:p w14:paraId="5679950B" w14:textId="3C3F24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20" w:type="dxa"/>
            <w:noWrap/>
            <w:hideMark/>
          </w:tcPr>
          <w:p w14:paraId="1157B97D" w14:textId="195AA1D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73B8DD" w14:textId="0B2CC3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87E8EE" w14:textId="384D86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FFA2A3" w14:textId="369426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5" w:type="dxa"/>
            <w:noWrap/>
            <w:hideMark/>
          </w:tcPr>
          <w:p w14:paraId="250F3F8D" w14:textId="0B20136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05D345" w14:textId="14594A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01C6BE5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62B6272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109F4B8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Hroznová Lhota</w:t>
            </w:r>
          </w:p>
        </w:tc>
        <w:tc>
          <w:tcPr>
            <w:tcW w:w="643" w:type="dxa"/>
            <w:noWrap/>
            <w:hideMark/>
          </w:tcPr>
          <w:p w14:paraId="75FDE49F" w14:textId="0A8325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2838A74B" w14:textId="656712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076AD1C" w14:textId="4FB126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DBBBE1" w14:textId="13AE080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FC35CC4" w14:textId="54572C6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8,4</w:t>
            </w:r>
          </w:p>
        </w:tc>
        <w:tc>
          <w:tcPr>
            <w:tcW w:w="620" w:type="dxa"/>
            <w:noWrap/>
            <w:hideMark/>
          </w:tcPr>
          <w:p w14:paraId="24CA7D42" w14:textId="0F3D85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7340D58" w14:textId="7F3647E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F09D91" w14:textId="097628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D9B126" w14:textId="41B364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6DC0D2" w14:textId="637F2A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0A8AECBE" w14:textId="536009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A8EE32" w14:textId="2A4B336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7B88714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4081091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31459584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Hrubá Vrbka</w:t>
            </w:r>
          </w:p>
        </w:tc>
        <w:tc>
          <w:tcPr>
            <w:tcW w:w="643" w:type="dxa"/>
            <w:noWrap/>
          </w:tcPr>
          <w:p w14:paraId="5585A63E" w14:textId="17E6C1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</w:tcPr>
          <w:p w14:paraId="034788B2" w14:textId="4B75E37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6A53C4EA" w14:textId="015BF3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AB64451" w14:textId="2C429A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D6792D8" w14:textId="06B70FA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11,4</w:t>
            </w:r>
          </w:p>
        </w:tc>
        <w:tc>
          <w:tcPr>
            <w:tcW w:w="620" w:type="dxa"/>
            <w:noWrap/>
          </w:tcPr>
          <w:p w14:paraId="797943E1" w14:textId="0D3931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</w:tcPr>
          <w:p w14:paraId="3C2DFFA8" w14:textId="2F1A32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BB59FAE" w14:textId="786396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1BBB346" w14:textId="40FB16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8D94ED5" w14:textId="482EAD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85" w:type="dxa"/>
            <w:noWrap/>
          </w:tcPr>
          <w:p w14:paraId="73B22960" w14:textId="4EABE47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4EA4C93" w14:textId="240FA1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6F62D9D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3C6D99E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53B57A3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Lipov</w:t>
            </w:r>
          </w:p>
        </w:tc>
        <w:tc>
          <w:tcPr>
            <w:tcW w:w="643" w:type="dxa"/>
            <w:noWrap/>
          </w:tcPr>
          <w:p w14:paraId="741DBD1B" w14:textId="252033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3" w:type="dxa"/>
            <w:noWrap/>
          </w:tcPr>
          <w:p w14:paraId="33ECB90F" w14:textId="33812B1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1B843EDB" w14:textId="14088B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3B6C1932" w14:textId="1F9F37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D0F7180" w14:textId="36552BB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14,4</w:t>
            </w:r>
          </w:p>
        </w:tc>
        <w:tc>
          <w:tcPr>
            <w:tcW w:w="620" w:type="dxa"/>
            <w:noWrap/>
          </w:tcPr>
          <w:p w14:paraId="14820947" w14:textId="3F473FE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</w:tcPr>
          <w:p w14:paraId="5BAAB119" w14:textId="636E3C5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E58F0C9" w14:textId="261326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751A2DA7" w14:textId="18F191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8564952" w14:textId="40DDFF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5" w:type="dxa"/>
            <w:noWrap/>
          </w:tcPr>
          <w:p w14:paraId="714786C2" w14:textId="2B1FE5F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009B49D" w14:textId="507321A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18B341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3E4C72D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15DE524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Lovčice</w:t>
            </w:r>
          </w:p>
        </w:tc>
        <w:tc>
          <w:tcPr>
            <w:tcW w:w="643" w:type="dxa"/>
            <w:noWrap/>
          </w:tcPr>
          <w:p w14:paraId="0D078C7F" w14:textId="796787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</w:tcPr>
          <w:p w14:paraId="75A58CAC" w14:textId="3C76C83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6B128696" w14:textId="65BD4A2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0C21C1B" w14:textId="209BB2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BD1C23" w14:textId="01CE66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4,8</w:t>
            </w:r>
          </w:p>
        </w:tc>
        <w:tc>
          <w:tcPr>
            <w:tcW w:w="620" w:type="dxa"/>
            <w:noWrap/>
          </w:tcPr>
          <w:p w14:paraId="7EED4CDE" w14:textId="70E37D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70AADF0D" w14:textId="75FA9B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63BE00B" w14:textId="7C6223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20EFC9C" w14:textId="542B9F5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3FDB4C1" w14:textId="32090C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</w:tcPr>
          <w:p w14:paraId="270C1FEA" w14:textId="040924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73118A5" w14:textId="71EBA5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311C670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</w:tcPr>
          <w:p w14:paraId="645AB23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0672FF76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Mutěnice</w:t>
            </w:r>
          </w:p>
        </w:tc>
        <w:tc>
          <w:tcPr>
            <w:tcW w:w="643" w:type="dxa"/>
            <w:noWrap/>
          </w:tcPr>
          <w:p w14:paraId="04BEF670" w14:textId="46951AB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33</w:t>
            </w:r>
          </w:p>
        </w:tc>
        <w:tc>
          <w:tcPr>
            <w:tcW w:w="643" w:type="dxa"/>
            <w:noWrap/>
          </w:tcPr>
          <w:p w14:paraId="2D00CC61" w14:textId="36453C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12AD66BB" w14:textId="5C0D1D3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14ABDF8" w14:textId="1126D3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B66A91C" w14:textId="44A07DB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620" w:type="dxa"/>
            <w:noWrap/>
          </w:tcPr>
          <w:p w14:paraId="3C728518" w14:textId="400078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20" w:type="dxa"/>
            <w:noWrap/>
          </w:tcPr>
          <w:p w14:paraId="1068AF1B" w14:textId="5F05EB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B1259EE" w14:textId="1BF9CE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2A10BF00" w14:textId="16A4C0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F7C3E09" w14:textId="0717E1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</w:tcPr>
          <w:p w14:paraId="3C64D3B5" w14:textId="6FDD0E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031AAAF0" w14:textId="7A13913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46033D6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29A9F12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794718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Násedlovice</w:t>
            </w:r>
          </w:p>
        </w:tc>
        <w:tc>
          <w:tcPr>
            <w:tcW w:w="643" w:type="dxa"/>
            <w:noWrap/>
            <w:hideMark/>
          </w:tcPr>
          <w:p w14:paraId="14D52403" w14:textId="7ED448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43" w:type="dxa"/>
            <w:noWrap/>
            <w:hideMark/>
          </w:tcPr>
          <w:p w14:paraId="4FD34F3F" w14:textId="535C1B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893FAA7" w14:textId="68F5A6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03BF8B" w14:textId="013300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AD82079" w14:textId="6D704B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7,8</w:t>
            </w:r>
          </w:p>
        </w:tc>
        <w:tc>
          <w:tcPr>
            <w:tcW w:w="620" w:type="dxa"/>
            <w:noWrap/>
            <w:hideMark/>
          </w:tcPr>
          <w:p w14:paraId="206287CB" w14:textId="38BE996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7F00354F" w14:textId="78B328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0A0B3D" w14:textId="1F71D28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5E0099" w14:textId="511AF0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49B477" w14:textId="76FC46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85" w:type="dxa"/>
            <w:noWrap/>
            <w:hideMark/>
          </w:tcPr>
          <w:p w14:paraId="4D9D0CA0" w14:textId="76367D6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FA3656" w14:textId="146D18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</w:tr>
      <w:tr w:rsidR="008C081D" w:rsidRPr="004D2C18" w14:paraId="4B00E2D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557B98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174C4A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Nová Lhota</w:t>
            </w:r>
          </w:p>
        </w:tc>
        <w:tc>
          <w:tcPr>
            <w:tcW w:w="643" w:type="dxa"/>
            <w:noWrap/>
            <w:hideMark/>
          </w:tcPr>
          <w:p w14:paraId="47A95AB7" w14:textId="1BE97D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4709F7B8" w14:textId="64D764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471347E" w14:textId="64AF20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5F7C021" w14:textId="5112D5C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C92A394" w14:textId="32A146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509A4CB1" w14:textId="3BE5E6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A7CF9BE" w14:textId="5361F1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85C6E4" w14:textId="51AB78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2BDCA4" w14:textId="68931C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BC41D2" w14:textId="3589D1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5C35B847" w14:textId="2F51B7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EB7554" w14:textId="7CA952A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1CD332A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7C0A5AD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44AFD89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Petrov (HO)</w:t>
            </w:r>
          </w:p>
        </w:tc>
        <w:tc>
          <w:tcPr>
            <w:tcW w:w="643" w:type="dxa"/>
            <w:noWrap/>
            <w:hideMark/>
          </w:tcPr>
          <w:p w14:paraId="3BED431E" w14:textId="51632D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1834A147" w14:textId="19E3FC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61BF04B" w14:textId="586E5AA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8DE3C5E" w14:textId="53DDD2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0BEDB29" w14:textId="1A98F47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15,2</w:t>
            </w:r>
          </w:p>
        </w:tc>
        <w:tc>
          <w:tcPr>
            <w:tcW w:w="620" w:type="dxa"/>
            <w:noWrap/>
            <w:hideMark/>
          </w:tcPr>
          <w:p w14:paraId="24EA74C9" w14:textId="6F78DB4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518F0209" w14:textId="72CB70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4DE3E4" w14:textId="6BF460A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2C8CC1" w14:textId="00FD00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208362" w14:textId="79741FF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2F5D1414" w14:textId="3E99FC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0D81610" w14:textId="3CC533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77D0085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6D4A745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C5E7211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Prušánky</w:t>
            </w:r>
          </w:p>
        </w:tc>
        <w:tc>
          <w:tcPr>
            <w:tcW w:w="643" w:type="dxa"/>
            <w:noWrap/>
            <w:hideMark/>
          </w:tcPr>
          <w:p w14:paraId="2E4ADA35" w14:textId="185585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43" w:type="dxa"/>
            <w:noWrap/>
            <w:hideMark/>
          </w:tcPr>
          <w:p w14:paraId="08A1E98A" w14:textId="07C907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891525" w14:textId="135AC8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3FD0742" w14:textId="6462C8E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D0C2825" w14:textId="66DCF4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16,8</w:t>
            </w:r>
          </w:p>
        </w:tc>
        <w:tc>
          <w:tcPr>
            <w:tcW w:w="620" w:type="dxa"/>
            <w:noWrap/>
            <w:hideMark/>
          </w:tcPr>
          <w:p w14:paraId="066D03FD" w14:textId="13D7E36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1F3EADCB" w14:textId="12FCA4C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9E1704" w14:textId="0EEE98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E5DF3A" w14:textId="4B94EA3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B187B1" w14:textId="589882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1BAF600E" w14:textId="207F03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04A8E4" w14:textId="5C9A777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</w:tr>
      <w:tr w:rsidR="008C081D" w:rsidRPr="004D2C18" w14:paraId="2DDF136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02DC154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029C07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Ratíškovice</w:t>
            </w:r>
          </w:p>
        </w:tc>
        <w:tc>
          <w:tcPr>
            <w:tcW w:w="643" w:type="dxa"/>
            <w:noWrap/>
            <w:hideMark/>
          </w:tcPr>
          <w:p w14:paraId="6CC9E72E" w14:textId="2DF8371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43" w:type="dxa"/>
            <w:noWrap/>
            <w:hideMark/>
          </w:tcPr>
          <w:p w14:paraId="18B6BEE8" w14:textId="5C4DAF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5C6930A" w14:textId="311168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E03A86C" w14:textId="3DFE77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D60FD25" w14:textId="7F3D32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noWrap/>
            <w:hideMark/>
          </w:tcPr>
          <w:p w14:paraId="5CDC39F9" w14:textId="11E59F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07A8F4E1" w14:textId="387510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C71308" w14:textId="15E9A2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B321C0F" w14:textId="63DB51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6B328F" w14:textId="1884A0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777F59E2" w14:textId="5B66B9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BA82D4F" w14:textId="1461C7E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09BD6C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61F933C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04565A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Rohatec</w:t>
            </w:r>
          </w:p>
        </w:tc>
        <w:tc>
          <w:tcPr>
            <w:tcW w:w="643" w:type="dxa"/>
            <w:noWrap/>
            <w:hideMark/>
          </w:tcPr>
          <w:p w14:paraId="7159FFF3" w14:textId="1AB4DC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643" w:type="dxa"/>
            <w:noWrap/>
            <w:hideMark/>
          </w:tcPr>
          <w:p w14:paraId="24BCFB46" w14:textId="4DFD4B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2" w:type="dxa"/>
            <w:noWrap/>
            <w:hideMark/>
          </w:tcPr>
          <w:p w14:paraId="010078C9" w14:textId="6DCF6E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A266E05" w14:textId="51ED60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5775BA" w14:textId="743E51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32,6</w:t>
            </w:r>
          </w:p>
        </w:tc>
        <w:tc>
          <w:tcPr>
            <w:tcW w:w="620" w:type="dxa"/>
            <w:noWrap/>
            <w:hideMark/>
          </w:tcPr>
          <w:p w14:paraId="594C69F3" w14:textId="6C833B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27</w:t>
            </w:r>
          </w:p>
        </w:tc>
        <w:tc>
          <w:tcPr>
            <w:tcW w:w="620" w:type="dxa"/>
            <w:noWrap/>
            <w:hideMark/>
          </w:tcPr>
          <w:p w14:paraId="63897DCB" w14:textId="017DC72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ABD1E1" w14:textId="199C103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69F6540" w14:textId="4A9FFE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FC3126" w14:textId="495BDA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54F66408" w14:textId="138DEFE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B686FF6" w14:textId="6FFD90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6AB7D01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358C7DA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9BCF07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Svatobořice-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Mistřín</w:t>
            </w:r>
            <w:proofErr w:type="spellEnd"/>
          </w:p>
        </w:tc>
        <w:tc>
          <w:tcPr>
            <w:tcW w:w="643" w:type="dxa"/>
            <w:noWrap/>
            <w:hideMark/>
          </w:tcPr>
          <w:p w14:paraId="1062EB8A" w14:textId="76D3495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43" w:type="dxa"/>
            <w:noWrap/>
            <w:hideMark/>
          </w:tcPr>
          <w:p w14:paraId="3DF2D7D6" w14:textId="669F522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84F0A41" w14:textId="3BA2AEC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B492D76" w14:textId="6C2B6D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161FD81" w14:textId="696BFE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67471E98" w14:textId="5D43BFE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20" w:type="dxa"/>
            <w:noWrap/>
            <w:hideMark/>
          </w:tcPr>
          <w:p w14:paraId="2E6D9A2A" w14:textId="44A2690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C01B25" w14:textId="253253C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DE24C6" w14:textId="2397CA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357A9A" w14:textId="169C5E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5" w:type="dxa"/>
            <w:noWrap/>
            <w:hideMark/>
          </w:tcPr>
          <w:p w14:paraId="04AD220B" w14:textId="4FF8B7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0FFA70A" w14:textId="7E0AD7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8C081D" w:rsidRPr="004D2C18" w14:paraId="17956CE4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28B7220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4A14EC5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Syrovín</w:t>
            </w:r>
          </w:p>
        </w:tc>
        <w:tc>
          <w:tcPr>
            <w:tcW w:w="643" w:type="dxa"/>
            <w:noWrap/>
            <w:hideMark/>
          </w:tcPr>
          <w:p w14:paraId="0B57A872" w14:textId="1C31E3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3" w:type="dxa"/>
            <w:noWrap/>
            <w:hideMark/>
          </w:tcPr>
          <w:p w14:paraId="3CE5DED4" w14:textId="5E2AAF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9A23472" w14:textId="4B7FCE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EC2D38E" w14:textId="075886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33AB5C4" w14:textId="00893C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4,8</w:t>
            </w:r>
          </w:p>
        </w:tc>
        <w:tc>
          <w:tcPr>
            <w:tcW w:w="620" w:type="dxa"/>
            <w:noWrap/>
            <w:hideMark/>
          </w:tcPr>
          <w:p w14:paraId="0E5C0F7A" w14:textId="3E407F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7CCA64AD" w14:textId="41DB39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854B3D" w14:textId="0056388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A44FE2" w14:textId="28BB28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995A29" w14:textId="5578ED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43248E31" w14:textId="0FC56A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6FC996" w14:textId="53BD29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3FD8108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5A7F21C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A406713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Šardice</w:t>
            </w:r>
          </w:p>
        </w:tc>
        <w:tc>
          <w:tcPr>
            <w:tcW w:w="643" w:type="dxa"/>
            <w:noWrap/>
            <w:hideMark/>
          </w:tcPr>
          <w:p w14:paraId="73BF272E" w14:textId="482CD8A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074F0367" w14:textId="0B3406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D424B46" w14:textId="3F16A7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34EB9DB" w14:textId="64DF70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E3D0976" w14:textId="77F84EF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76A0B3EE" w14:textId="23B13A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0E2396EB" w14:textId="0C7C3F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6166C1" w14:textId="4263FA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1AFA220" w14:textId="61F4969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EB7F51" w14:textId="79543E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4A800A29" w14:textId="3F160BD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12A887" w14:textId="53BCD8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6A1876B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5EFE911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711D45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Veselí nad Moravou</w:t>
            </w:r>
          </w:p>
        </w:tc>
        <w:tc>
          <w:tcPr>
            <w:tcW w:w="643" w:type="dxa"/>
            <w:noWrap/>
            <w:hideMark/>
          </w:tcPr>
          <w:p w14:paraId="320CAA8F" w14:textId="2B2830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643" w:type="dxa"/>
            <w:noWrap/>
            <w:hideMark/>
          </w:tcPr>
          <w:p w14:paraId="2AF80153" w14:textId="110ABFE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2" w:type="dxa"/>
            <w:noWrap/>
            <w:hideMark/>
          </w:tcPr>
          <w:p w14:paraId="07578AAC" w14:textId="4D4D775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46FA0D5" w14:textId="7E6216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979D5A3" w14:textId="2549DB1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13,2</w:t>
            </w:r>
          </w:p>
        </w:tc>
        <w:tc>
          <w:tcPr>
            <w:tcW w:w="620" w:type="dxa"/>
            <w:noWrap/>
            <w:hideMark/>
          </w:tcPr>
          <w:p w14:paraId="220581EB" w14:textId="73882F2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4855D496" w14:textId="763766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FC94B85" w14:textId="589CA3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62FCAB" w14:textId="0D7D023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83ED4F" w14:textId="0422503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5833CA96" w14:textId="2E52EC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5EFC2FE" w14:textId="0AEA1F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7273601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478E5E2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BBE258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Vnorovy</w:t>
            </w:r>
          </w:p>
        </w:tc>
        <w:tc>
          <w:tcPr>
            <w:tcW w:w="643" w:type="dxa"/>
            <w:noWrap/>
            <w:hideMark/>
          </w:tcPr>
          <w:p w14:paraId="08B28A75" w14:textId="707068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43" w:type="dxa"/>
            <w:noWrap/>
            <w:hideMark/>
          </w:tcPr>
          <w:p w14:paraId="447658E2" w14:textId="3EE81E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B3CC0A7" w14:textId="468A155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4B78562" w14:textId="4FD9F9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84DBB6" w14:textId="3A3F59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17,2</w:t>
            </w:r>
          </w:p>
        </w:tc>
        <w:tc>
          <w:tcPr>
            <w:tcW w:w="620" w:type="dxa"/>
            <w:noWrap/>
            <w:hideMark/>
          </w:tcPr>
          <w:p w14:paraId="26EDD087" w14:textId="71B931C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  <w:hideMark/>
          </w:tcPr>
          <w:p w14:paraId="0C6584D1" w14:textId="78465AE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A4FB20" w14:textId="0177EB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D42D31E" w14:textId="6A2B946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A9ED3A" w14:textId="0BA5A7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4CFEC746" w14:textId="40CCAC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52FB659" w14:textId="19487C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17C5949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4F39C0B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5A4455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Vracov</w:t>
            </w:r>
          </w:p>
        </w:tc>
        <w:tc>
          <w:tcPr>
            <w:tcW w:w="643" w:type="dxa"/>
            <w:noWrap/>
            <w:hideMark/>
          </w:tcPr>
          <w:p w14:paraId="3A05E2CB" w14:textId="4BB50BA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28</w:t>
            </w:r>
          </w:p>
        </w:tc>
        <w:tc>
          <w:tcPr>
            <w:tcW w:w="643" w:type="dxa"/>
            <w:noWrap/>
            <w:hideMark/>
          </w:tcPr>
          <w:p w14:paraId="0EDA4FB4" w14:textId="430E67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8306A94" w14:textId="104CAA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475A6D4" w14:textId="5C603B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08DDE8B" w14:textId="1481BC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26,8</w:t>
            </w:r>
          </w:p>
        </w:tc>
        <w:tc>
          <w:tcPr>
            <w:tcW w:w="620" w:type="dxa"/>
            <w:noWrap/>
            <w:hideMark/>
          </w:tcPr>
          <w:p w14:paraId="6D9F57EE" w14:textId="780158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20" w:type="dxa"/>
            <w:noWrap/>
            <w:hideMark/>
          </w:tcPr>
          <w:p w14:paraId="14FD32B6" w14:textId="0F92ED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08F1D4C" w14:textId="05C62E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D63DAC2" w14:textId="17225E2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CBF868" w14:textId="01F68D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85" w:type="dxa"/>
            <w:noWrap/>
            <w:hideMark/>
          </w:tcPr>
          <w:p w14:paraId="1E055C8A" w14:textId="2D88C9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EBBDACC" w14:textId="7204C9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8C081D" w:rsidRPr="004D2C18" w14:paraId="18A10CE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11E1F51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4854356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Žarošice</w:t>
            </w:r>
          </w:p>
        </w:tc>
        <w:tc>
          <w:tcPr>
            <w:tcW w:w="643" w:type="dxa"/>
            <w:noWrap/>
            <w:hideMark/>
          </w:tcPr>
          <w:p w14:paraId="27750001" w14:textId="1AA55C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77</w:t>
            </w:r>
          </w:p>
        </w:tc>
        <w:tc>
          <w:tcPr>
            <w:tcW w:w="643" w:type="dxa"/>
            <w:noWrap/>
            <w:hideMark/>
          </w:tcPr>
          <w:p w14:paraId="4E8DDDF6" w14:textId="76F4EE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388F7AA" w14:textId="7969F81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89211AC" w14:textId="5EF331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6BCAFF5" w14:textId="327B6FB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44,2</w:t>
            </w:r>
          </w:p>
        </w:tc>
        <w:tc>
          <w:tcPr>
            <w:tcW w:w="620" w:type="dxa"/>
            <w:noWrap/>
            <w:hideMark/>
          </w:tcPr>
          <w:p w14:paraId="0FB6ED86" w14:textId="36FC53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77C2E4E6" w14:textId="50C2BA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51</w:t>
            </w:r>
          </w:p>
        </w:tc>
        <w:tc>
          <w:tcPr>
            <w:tcW w:w="620" w:type="dxa"/>
            <w:noWrap/>
            <w:hideMark/>
          </w:tcPr>
          <w:p w14:paraId="0AD446BE" w14:textId="6E6524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CAA8BD1" w14:textId="278B9F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5C28B86" w14:textId="6CE0C9A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85" w:type="dxa"/>
            <w:noWrap/>
            <w:hideMark/>
          </w:tcPr>
          <w:p w14:paraId="136F48CF" w14:textId="1E78F3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F48D85C" w14:textId="22D2CF1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5FC90BD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textDirection w:val="btLr"/>
            <w:hideMark/>
          </w:tcPr>
          <w:p w14:paraId="7577C3D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0EA1007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Žeravice</w:t>
            </w:r>
          </w:p>
        </w:tc>
        <w:tc>
          <w:tcPr>
            <w:tcW w:w="643" w:type="dxa"/>
            <w:noWrap/>
            <w:hideMark/>
          </w:tcPr>
          <w:p w14:paraId="519BF50D" w14:textId="43CDF34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6714DE6B" w14:textId="21CD24A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6A5A1E3" w14:textId="1CE5D4C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B405456" w14:textId="58A77E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DF03D09" w14:textId="4269A4C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11,8</w:t>
            </w:r>
          </w:p>
        </w:tc>
        <w:tc>
          <w:tcPr>
            <w:tcW w:w="620" w:type="dxa"/>
            <w:noWrap/>
            <w:hideMark/>
          </w:tcPr>
          <w:p w14:paraId="74625B48" w14:textId="374C50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7C54D143" w14:textId="34B520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ECFE22" w14:textId="0CD9F7B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ADE55DE" w14:textId="15E2AD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90CE43" w14:textId="789C02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445A50C" w14:textId="1F2878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ED9ACDA" w14:textId="32569F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</w:tr>
      <w:tr w:rsidR="008C081D" w:rsidRPr="004D2C18" w14:paraId="372219B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3ED7755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hideMark/>
          </w:tcPr>
          <w:p w14:paraId="6ABC923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Blatnice pod Svatým Antonínkem</w:t>
            </w:r>
          </w:p>
        </w:tc>
        <w:tc>
          <w:tcPr>
            <w:tcW w:w="643" w:type="dxa"/>
            <w:noWrap/>
            <w:hideMark/>
          </w:tcPr>
          <w:p w14:paraId="5F4165F9" w14:textId="275389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643" w:type="dxa"/>
            <w:noWrap/>
            <w:hideMark/>
          </w:tcPr>
          <w:p w14:paraId="6AF1EB2E" w14:textId="2ACA70A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DD828DD" w14:textId="529D05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8A48884" w14:textId="3924591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160ECF" w14:textId="7935A2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484319C1" w14:textId="5E7E34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513FD302" w14:textId="6A8C0B7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88EE206" w14:textId="73743A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81C20B" w14:textId="550D76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8FDECDF" w14:textId="201ACB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85" w:type="dxa"/>
            <w:noWrap/>
            <w:hideMark/>
          </w:tcPr>
          <w:p w14:paraId="20750ECA" w14:textId="4F321A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C524D0" w14:textId="7C1403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6BA3DB1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240D59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7C4E314E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Čejč</w:t>
            </w:r>
          </w:p>
        </w:tc>
        <w:tc>
          <w:tcPr>
            <w:tcW w:w="643" w:type="dxa"/>
            <w:noWrap/>
            <w:hideMark/>
          </w:tcPr>
          <w:p w14:paraId="5EC6736C" w14:textId="2F0A4DA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7E46DA43" w14:textId="33185C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F3028FB" w14:textId="5D7FAB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5A13412" w14:textId="49EDE8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577F5D" w14:textId="04F57D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6BBDF11E" w14:textId="35989E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70D80009" w14:textId="119F30C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864817" w14:textId="5698DF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F8866B6" w14:textId="3C56ED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D90B1D" w14:textId="511C613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778C3DCF" w14:textId="7BCA31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2C2C14" w14:textId="7E5F89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2CEAFBB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819342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9F1E57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Čeložnice</w:t>
            </w:r>
          </w:p>
        </w:tc>
        <w:tc>
          <w:tcPr>
            <w:tcW w:w="643" w:type="dxa"/>
            <w:noWrap/>
            <w:hideMark/>
          </w:tcPr>
          <w:p w14:paraId="5FFD4D17" w14:textId="27FEFA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1383480B" w14:textId="20A05F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E6F9BEC" w14:textId="1F74348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ABD82FB" w14:textId="014283A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3568D49" w14:textId="3C2070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4A76E28A" w14:textId="41510B6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DDDAABD" w14:textId="05CF55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EBEFFF" w14:textId="59BE0B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62F396" w14:textId="5FE24F4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279530" w14:textId="69C6C7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9932827" w14:textId="2A1D42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785895" w14:textId="210479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4E67610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DC735B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E642A4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Hodonín  (HO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643" w:type="dxa"/>
            <w:noWrap/>
            <w:hideMark/>
          </w:tcPr>
          <w:p w14:paraId="13B60716" w14:textId="29771D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39</w:t>
            </w:r>
          </w:p>
        </w:tc>
        <w:tc>
          <w:tcPr>
            <w:tcW w:w="643" w:type="dxa"/>
            <w:noWrap/>
            <w:hideMark/>
          </w:tcPr>
          <w:p w14:paraId="493A9A0E" w14:textId="209E09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42" w:type="dxa"/>
            <w:noWrap/>
            <w:hideMark/>
          </w:tcPr>
          <w:p w14:paraId="6834D45D" w14:textId="4E71090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DC3E65A" w14:textId="63A84D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F68DA1E" w14:textId="77643B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849F6B" w14:textId="7049F1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620" w:type="dxa"/>
            <w:noWrap/>
            <w:hideMark/>
          </w:tcPr>
          <w:p w14:paraId="0EE4A2B7" w14:textId="0FCED6E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430DF6" w14:textId="2C95CB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7B7B25" w14:textId="4229A4A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30201E" w14:textId="1604B0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604D0B65" w14:textId="6DB187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BAFC22" w14:textId="13D7FE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4D2C18" w14:paraId="576A2BA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F02C1C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7D0E6E1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Hýsly</w:t>
            </w:r>
          </w:p>
        </w:tc>
        <w:tc>
          <w:tcPr>
            <w:tcW w:w="643" w:type="dxa"/>
            <w:noWrap/>
            <w:hideMark/>
          </w:tcPr>
          <w:p w14:paraId="04361BAF" w14:textId="43B21BF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AD0C92A" w14:textId="37EF0E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6C219C4" w14:textId="55AD82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F632EF2" w14:textId="60DE6A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B0CE357" w14:textId="5BC4503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587A49F6" w14:textId="2CEB8A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743589" w14:textId="77E124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36BA70" w14:textId="542DCED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9B2338" w14:textId="6D391E6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BA2EE97" w14:textId="7682451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4A7E920" w14:textId="21AEE7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A75B66" w14:textId="4088098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1BB6EA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F1A5A9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11275C0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Ježov</w:t>
            </w:r>
          </w:p>
        </w:tc>
        <w:tc>
          <w:tcPr>
            <w:tcW w:w="643" w:type="dxa"/>
            <w:noWrap/>
            <w:hideMark/>
          </w:tcPr>
          <w:p w14:paraId="4C3C1C3E" w14:textId="127314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39145A07" w14:textId="16A19E3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CCEA0C6" w14:textId="1DBC24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DFAAAC9" w14:textId="292964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476DF94" w14:textId="7A9B4CE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2F6BDC4D" w14:textId="32D2B8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EF3DE7" w14:textId="58A63D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026AF25" w14:textId="59D769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19EB52" w14:textId="21FCEF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656A33" w14:textId="4AA88A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5A81652" w14:textId="1C9F237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C6D21ED" w14:textId="004CCB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3C5B9DA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E90790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77EAC4C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Josefov</w:t>
            </w:r>
          </w:p>
        </w:tc>
        <w:tc>
          <w:tcPr>
            <w:tcW w:w="643" w:type="dxa"/>
            <w:noWrap/>
            <w:hideMark/>
          </w:tcPr>
          <w:p w14:paraId="31A4D267" w14:textId="620EA2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B287763" w14:textId="07BF296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A78CCC1" w14:textId="7C2694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54065F" w14:textId="026F7C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D852089" w14:textId="458136A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373E0030" w14:textId="2E723A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99F1CD" w14:textId="67B94B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DE2070" w14:textId="744099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8F2FCB" w14:textId="10D745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29670C" w14:textId="745778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5F630B34" w14:textId="1B07F3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B1AD8B" w14:textId="440E22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1D362F2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1BC597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1C070A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Kněždub</w:t>
            </w:r>
          </w:p>
        </w:tc>
        <w:tc>
          <w:tcPr>
            <w:tcW w:w="643" w:type="dxa"/>
            <w:noWrap/>
            <w:hideMark/>
          </w:tcPr>
          <w:p w14:paraId="5EAFD698" w14:textId="598C35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AC86A13" w14:textId="15DD97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59A211D" w14:textId="27B59B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4F51094" w14:textId="68D4C0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889DCB3" w14:textId="1642E7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3BE49E30" w14:textId="1A692B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956523" w14:textId="7C5CAB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55D76B" w14:textId="2F9FF2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35E655" w14:textId="5DAB4A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D22924" w14:textId="184117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098110E4" w14:textId="6931717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71A0E4" w14:textId="1BB038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FD904F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2BBF3B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F807ED4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Kostelec</w:t>
            </w:r>
          </w:p>
        </w:tc>
        <w:tc>
          <w:tcPr>
            <w:tcW w:w="643" w:type="dxa"/>
            <w:noWrap/>
            <w:hideMark/>
          </w:tcPr>
          <w:p w14:paraId="3F8E6754" w14:textId="64F9617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51ED2F6" w14:textId="68A1D8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A901238" w14:textId="6C8B7E8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417A292" w14:textId="247DE3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9C485AB" w14:textId="2D4E4E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4348C7AA" w14:textId="4F51ED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2096BA" w14:textId="6A6E30E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4352D6" w14:textId="3FE93B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CD997C" w14:textId="33524E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85F74D" w14:textId="6855FB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46D02DE" w14:textId="41D27F2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13B379" w14:textId="7564DE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1FF4223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3A07A0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E7659E0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Kozojídky</w:t>
            </w:r>
          </w:p>
        </w:tc>
        <w:tc>
          <w:tcPr>
            <w:tcW w:w="643" w:type="dxa"/>
            <w:noWrap/>
            <w:hideMark/>
          </w:tcPr>
          <w:p w14:paraId="2D62BF77" w14:textId="030612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405810F2" w14:textId="3FC55B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D8EF027" w14:textId="06345CC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F9FD2A6" w14:textId="10A8DE9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60F2E8" w14:textId="2642BB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2F53AEDC" w14:textId="3E8F8A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867FC13" w14:textId="7FF1A9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3E29B1" w14:textId="34408F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D21509" w14:textId="5E1CB2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7DDAC7" w14:textId="6776BE4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03EDC56" w14:textId="496F33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979321" w14:textId="6014FF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6DCA75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3D09D6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533259A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Labuty</w:t>
            </w:r>
          </w:p>
        </w:tc>
        <w:tc>
          <w:tcPr>
            <w:tcW w:w="643" w:type="dxa"/>
            <w:noWrap/>
            <w:hideMark/>
          </w:tcPr>
          <w:p w14:paraId="36364CCD" w14:textId="3B7389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C2D35BA" w14:textId="22A3A5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D7317EE" w14:textId="78CFFA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69ECDC" w14:textId="315526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1B0A73D" w14:textId="3038BB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0C978B" w14:textId="2469A16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1E74CE" w14:textId="4B6C60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73DD59" w14:textId="36F8E5B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FF895B" w14:textId="6462FE3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4542B9" w14:textId="031C26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B1D84CD" w14:textId="71E0A8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7CA541" w14:textId="38E270A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7A2C2AC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A0BE68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597BEE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Louka</w:t>
            </w:r>
          </w:p>
        </w:tc>
        <w:tc>
          <w:tcPr>
            <w:tcW w:w="643" w:type="dxa"/>
            <w:noWrap/>
            <w:hideMark/>
          </w:tcPr>
          <w:p w14:paraId="09839969" w14:textId="2C72217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18A0FD6E" w14:textId="60C25B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32725D9" w14:textId="3DE950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FE3DB36" w14:textId="14A2945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35D7751" w14:textId="695C97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53B729F4" w14:textId="18CBE2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4D15314" w14:textId="20FD939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6CED25" w14:textId="278C8A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D29E33" w14:textId="49CFF8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0BEABC" w14:textId="1E9E08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93910D3" w14:textId="40DA95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476962" w14:textId="3D07E4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6BB50A5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A1313C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8EB9F13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Mikulčice</w:t>
            </w:r>
          </w:p>
        </w:tc>
        <w:tc>
          <w:tcPr>
            <w:tcW w:w="643" w:type="dxa"/>
            <w:noWrap/>
            <w:hideMark/>
          </w:tcPr>
          <w:p w14:paraId="6242828D" w14:textId="133687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2C975595" w14:textId="2F0C96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4BB005B" w14:textId="1FA2CB5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5098AFC" w14:textId="741C78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A25BCE9" w14:textId="780FC8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620" w:type="dxa"/>
            <w:noWrap/>
            <w:hideMark/>
          </w:tcPr>
          <w:p w14:paraId="44CD2EE8" w14:textId="5A2BC6D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E8D4237" w14:textId="06C768D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31F9D7" w14:textId="71EFE6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4AA059" w14:textId="5C4C10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F637BF" w14:textId="645C1A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9C563D1" w14:textId="1B68992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932311" w14:textId="05C16D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C1C1E5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B5B345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4F34A51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Milotice</w:t>
            </w:r>
          </w:p>
        </w:tc>
        <w:tc>
          <w:tcPr>
            <w:tcW w:w="643" w:type="dxa"/>
            <w:noWrap/>
            <w:hideMark/>
          </w:tcPr>
          <w:p w14:paraId="5476CA0F" w14:textId="726FD6A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6C3289F9" w14:textId="4A9152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9E3FE34" w14:textId="585AF72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A9C0EB1" w14:textId="2BCDFB7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EC9B87" w14:textId="6C58C2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5,8</w:t>
            </w:r>
          </w:p>
        </w:tc>
        <w:tc>
          <w:tcPr>
            <w:tcW w:w="620" w:type="dxa"/>
            <w:noWrap/>
            <w:hideMark/>
          </w:tcPr>
          <w:p w14:paraId="33177438" w14:textId="4498C0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5D24AA8" w14:textId="390B24A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F86DF5C" w14:textId="78E5B4D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33751C" w14:textId="71BD6E1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207EDA" w14:textId="0E403A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4AAF3634" w14:textId="6D92DC7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EBF4DE5" w14:textId="777457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1D6CAC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DC4A26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2B974F7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Moravany</w:t>
            </w:r>
          </w:p>
        </w:tc>
        <w:tc>
          <w:tcPr>
            <w:tcW w:w="643" w:type="dxa"/>
            <w:noWrap/>
            <w:hideMark/>
          </w:tcPr>
          <w:p w14:paraId="66D0606B" w14:textId="30DF10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30FE10E" w14:textId="772AF3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339BD69" w14:textId="46E9B9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924517F" w14:textId="08487B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1571B6D" w14:textId="540133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5C3F779" w14:textId="7C980D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F98C64" w14:textId="06E9F0E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8B8AFC" w14:textId="3A8813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5F90EF" w14:textId="0E61CB1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47DAD1" w14:textId="4D9352F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5A27466" w14:textId="4B357D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5812D2" w14:textId="2617AD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252F3BEF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82CCDA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9DAC92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Moravský Písek</w:t>
            </w:r>
          </w:p>
        </w:tc>
        <w:tc>
          <w:tcPr>
            <w:tcW w:w="643" w:type="dxa"/>
            <w:noWrap/>
            <w:hideMark/>
          </w:tcPr>
          <w:p w14:paraId="3963B835" w14:textId="749CE8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419E9754" w14:textId="664AEC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2" w:type="dxa"/>
            <w:noWrap/>
            <w:hideMark/>
          </w:tcPr>
          <w:p w14:paraId="7C2055B1" w14:textId="04B347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F8461E1" w14:textId="2C4B9C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4ABFB3D" w14:textId="52E357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5,4</w:t>
            </w:r>
          </w:p>
        </w:tc>
        <w:tc>
          <w:tcPr>
            <w:tcW w:w="620" w:type="dxa"/>
            <w:noWrap/>
            <w:hideMark/>
          </w:tcPr>
          <w:p w14:paraId="24D20870" w14:textId="4A18FC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89A69C9" w14:textId="180FA2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D9073B" w14:textId="553919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F739A7" w14:textId="456B10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6B7FA1" w14:textId="4023AE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00C13A9" w14:textId="370BA3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5B21DF" w14:textId="719D3BB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BDBDA8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01B041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77885A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Mouchnice</w:t>
            </w:r>
          </w:p>
        </w:tc>
        <w:tc>
          <w:tcPr>
            <w:tcW w:w="643" w:type="dxa"/>
            <w:noWrap/>
            <w:hideMark/>
          </w:tcPr>
          <w:p w14:paraId="75AD14D6" w14:textId="37564D4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0C055187" w14:textId="38EC0F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3155E37" w14:textId="1C9CFA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5CC4A56" w14:textId="3B4B16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94C7D5D" w14:textId="33B9F4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7672347F" w14:textId="465D5A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654D291" w14:textId="51CBD7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1EC3D7" w14:textId="277F31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4BEDAA" w14:textId="59BCCFD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DE9756F" w14:textId="218AD5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04B2BFF" w14:textId="18D233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E39519" w14:textId="41E15F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3B92CC4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C5ADA8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47E98C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Nenkovice</w:t>
            </w:r>
          </w:p>
        </w:tc>
        <w:tc>
          <w:tcPr>
            <w:tcW w:w="643" w:type="dxa"/>
            <w:noWrap/>
            <w:hideMark/>
          </w:tcPr>
          <w:p w14:paraId="67B7F06B" w14:textId="622C92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68F28D1" w14:textId="7F31FB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D1D9BA4" w14:textId="201702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3E8A185" w14:textId="6515A7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E8934F8" w14:textId="2E2F5DA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00C1FD24" w14:textId="0E69CE2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1908E6" w14:textId="3A93F2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772996" w14:textId="45B49A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833027" w14:textId="033FEC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DB2364" w14:textId="5E73A4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2E9A5F7" w14:textId="6C31749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90F1A4" w14:textId="68C567E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57C04B4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9B2FC3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32825D3D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Ostrovánky</w:t>
            </w:r>
          </w:p>
        </w:tc>
        <w:tc>
          <w:tcPr>
            <w:tcW w:w="643" w:type="dxa"/>
            <w:noWrap/>
            <w:hideMark/>
          </w:tcPr>
          <w:p w14:paraId="4E3FBAC9" w14:textId="5EE1AC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7DED91C0" w14:textId="2EAEF3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DFD5FB3" w14:textId="5DD52E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C4D0DB4" w14:textId="429147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313644B" w14:textId="5472DA8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29FB6A0A" w14:textId="7E77CC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D1FBE7A" w14:textId="69134F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DB14AE" w14:textId="1E7B49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B52031" w14:textId="4D5C43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A0CE7E" w14:textId="0EC525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71E97AE" w14:textId="572238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ADDB3A" w14:textId="56A4C8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1EEF460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7151C3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FE93F81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Radějov</w:t>
            </w:r>
          </w:p>
        </w:tc>
        <w:tc>
          <w:tcPr>
            <w:tcW w:w="643" w:type="dxa"/>
            <w:noWrap/>
            <w:hideMark/>
          </w:tcPr>
          <w:p w14:paraId="42360E8E" w14:textId="78CDB2B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2ED93D7F" w14:textId="78F7B5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F18F7CB" w14:textId="6A954A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E70B99" w14:textId="219E47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9B4D927" w14:textId="2D5FAFA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3,8</w:t>
            </w:r>
          </w:p>
        </w:tc>
        <w:tc>
          <w:tcPr>
            <w:tcW w:w="620" w:type="dxa"/>
            <w:noWrap/>
            <w:hideMark/>
          </w:tcPr>
          <w:p w14:paraId="39FB8E93" w14:textId="056374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2997C57" w14:textId="1CC48F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43CE66" w14:textId="58FC90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52131F" w14:textId="5F1856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B4649A" w14:textId="336D1A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1B8447B5" w14:textId="675C377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CBFA37A" w14:textId="57E991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8C081D" w:rsidRPr="004D2C18" w14:paraId="4DC7ADE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C5F4C8B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4F0858F2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Skoronice</w:t>
            </w:r>
          </w:p>
        </w:tc>
        <w:tc>
          <w:tcPr>
            <w:tcW w:w="643" w:type="dxa"/>
            <w:noWrap/>
            <w:hideMark/>
          </w:tcPr>
          <w:p w14:paraId="0E491DB3" w14:textId="602339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6051114" w14:textId="188084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B6CF6D2" w14:textId="629B5B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E45A5DE" w14:textId="286049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0F8E561" w14:textId="51B611D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078488C4" w14:textId="17F3E8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7F8878" w14:textId="0E4675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A31F16" w14:textId="380C62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EC7161" w14:textId="3FF0B6B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C64D50" w14:textId="293EBB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890BCF2" w14:textId="7508710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AD6350" w14:textId="7A1E15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7CC585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0677FD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1D9F22EF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Strážovice</w:t>
            </w:r>
          </w:p>
        </w:tc>
        <w:tc>
          <w:tcPr>
            <w:tcW w:w="643" w:type="dxa"/>
            <w:noWrap/>
            <w:hideMark/>
          </w:tcPr>
          <w:p w14:paraId="7D0BF287" w14:textId="6B80C3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4E642D1D" w14:textId="00681B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42385FA" w14:textId="2146D0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1D7BCDD" w14:textId="4CB105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751346" w14:textId="34BCEF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271259E" w14:textId="749B66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9BCF949" w14:textId="4BB438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B44C06" w14:textId="59C8A7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D5483D" w14:textId="1B7E23E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411FA1" w14:textId="44BCC5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6674AAB" w14:textId="3AF4E2C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3A83A2A" w14:textId="1F2C4AA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94A594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566D25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549FEBF5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Tasov</w:t>
            </w:r>
          </w:p>
        </w:tc>
        <w:tc>
          <w:tcPr>
            <w:tcW w:w="643" w:type="dxa"/>
            <w:noWrap/>
            <w:hideMark/>
          </w:tcPr>
          <w:p w14:paraId="162BF11F" w14:textId="4BDD54F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ECDE0F2" w14:textId="34BA2A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B3B5D9C" w14:textId="533199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82FE45" w14:textId="3BA71C5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615350" w14:textId="681217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53C61162" w14:textId="40069E8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95B70A" w14:textId="18C43BC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9BDDB0" w14:textId="7E32A0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9487E0" w14:textId="5BD939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2D552C" w14:textId="3700B1C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72946AF" w14:textId="0B72D7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898F47" w14:textId="63EAB1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2DBC545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44EF0E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37B882E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Uhřice (HO)</w:t>
            </w:r>
          </w:p>
        </w:tc>
        <w:tc>
          <w:tcPr>
            <w:tcW w:w="643" w:type="dxa"/>
            <w:noWrap/>
            <w:hideMark/>
          </w:tcPr>
          <w:p w14:paraId="15243F81" w14:textId="21E6241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2AA4F5D5" w14:textId="37C2F2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577A82D" w14:textId="5DC983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A7B77E0" w14:textId="71FDDF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DB2A8AF" w14:textId="6D4DF3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620" w:type="dxa"/>
            <w:noWrap/>
            <w:hideMark/>
          </w:tcPr>
          <w:p w14:paraId="29FE3963" w14:textId="02C641A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18EC4F74" w14:textId="39E440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B0C95E" w14:textId="6CEEFEC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29E5C6" w14:textId="3637FB1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60D9D7" w14:textId="6FB1660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591B8B8" w14:textId="304B271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681361" w14:textId="6571B3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4D2C18" w14:paraId="3788DD4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CFC813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  <w:hideMark/>
          </w:tcPr>
          <w:p w14:paraId="6DF62598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Věteřov</w:t>
            </w:r>
          </w:p>
        </w:tc>
        <w:tc>
          <w:tcPr>
            <w:tcW w:w="643" w:type="dxa"/>
            <w:noWrap/>
            <w:hideMark/>
          </w:tcPr>
          <w:p w14:paraId="170D39C6" w14:textId="2C6CCA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716E16A7" w14:textId="721D40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767E793" w14:textId="2D79DA8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82BC340" w14:textId="364972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1EE47B7" w14:textId="613393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4D420CAC" w14:textId="4D3DDF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9ED107A" w14:textId="641ED6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9E0B0A" w14:textId="4DE998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1A35B4" w14:textId="0B8262B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8B27A3" w14:textId="5A50B88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57C6B9C" w14:textId="574A2F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391FE1" w14:textId="0A800AF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09956334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189D748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6B8B9443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Vlkoš</w:t>
            </w:r>
          </w:p>
        </w:tc>
        <w:tc>
          <w:tcPr>
            <w:tcW w:w="643" w:type="dxa"/>
            <w:noWrap/>
          </w:tcPr>
          <w:p w14:paraId="64C3C3E7" w14:textId="25D9E67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</w:tcPr>
          <w:p w14:paraId="453F4E9B" w14:textId="06E3B5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28B77A69" w14:textId="7544CD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1DFC96A" w14:textId="454D07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13EB4FC" w14:textId="2477E51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</w:tcPr>
          <w:p w14:paraId="7DB1FA57" w14:textId="47FAE4F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2FDDD0CB" w14:textId="5AECAB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B9FD8E1" w14:textId="68C518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E502779" w14:textId="0B3213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40730FD" w14:textId="26872F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</w:tcPr>
          <w:p w14:paraId="72EF2044" w14:textId="140D561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AB5C00C" w14:textId="1E88D7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70C1C6DD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430B895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2CA1E64B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Žádovice</w:t>
            </w:r>
          </w:p>
        </w:tc>
        <w:tc>
          <w:tcPr>
            <w:tcW w:w="643" w:type="dxa"/>
            <w:noWrap/>
          </w:tcPr>
          <w:p w14:paraId="5A0C8A7C" w14:textId="5B88E7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</w:tcPr>
          <w:p w14:paraId="2E299C93" w14:textId="0A0E05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0D6891F7" w14:textId="06ABBA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7FB46D0B" w14:textId="181AB6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7C847AA" w14:textId="513F9E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</w:tcPr>
          <w:p w14:paraId="69722A95" w14:textId="1CD37C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BD8908F" w14:textId="2CA135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E2EB683" w14:textId="165F7F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11C7D09" w14:textId="6D6C465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CF573A6" w14:textId="69AFD8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2F6275AF" w14:textId="585AEF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F49795D" w14:textId="10B221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4D42B3A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54F703A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2353B86B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Želetice (HO)</w:t>
            </w:r>
          </w:p>
        </w:tc>
        <w:tc>
          <w:tcPr>
            <w:tcW w:w="643" w:type="dxa"/>
            <w:noWrap/>
          </w:tcPr>
          <w:p w14:paraId="5DD6B4CA" w14:textId="4BAB82F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</w:tcPr>
          <w:p w14:paraId="10E29402" w14:textId="19BA24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5F54D669" w14:textId="702E04E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54B25123" w14:textId="78BB10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7DF8122" w14:textId="682E494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469D1E4" w14:textId="0D3658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AA5D7D1" w14:textId="4B7414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7554B6A" w14:textId="4444405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E3AD6DC" w14:textId="2C8BB9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25175FD" w14:textId="76A02F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0A282A01" w14:textId="01BEE3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1E01998" w14:textId="2B76DD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4D2C18" w14:paraId="1AAC94F9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shd w:val="clear" w:color="auto" w:fill="190D55"/>
            <w:noWrap/>
          </w:tcPr>
          <w:p w14:paraId="12F2D74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VI</w:t>
            </w:r>
          </w:p>
        </w:tc>
        <w:tc>
          <w:tcPr>
            <w:tcW w:w="1814" w:type="dxa"/>
            <w:noWrap/>
          </w:tcPr>
          <w:p w14:paraId="093873F7" w14:textId="77777777" w:rsidR="008C081D" w:rsidRPr="00351F7F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auto"/>
                <w:sz w:val="16"/>
                <w:szCs w:val="16"/>
                <w:lang w:eastAsia="cs-CZ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JSDHp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VMG Kyjov</w:t>
            </w:r>
          </w:p>
        </w:tc>
        <w:tc>
          <w:tcPr>
            <w:tcW w:w="643" w:type="dxa"/>
            <w:noWrap/>
          </w:tcPr>
          <w:p w14:paraId="55C589AB" w14:textId="18BBD44C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</w:tcPr>
          <w:p w14:paraId="163F5524" w14:textId="48A55342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16B20EC3" w14:textId="27F3267D" w:rsidR="008C081D" w:rsidRPr="00351F7F" w:rsidRDefault="00FF175C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7ED09A9" w14:textId="2C162C59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6B98626C" w14:textId="2451000A" w:rsidR="008C081D" w:rsidRPr="008D071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004B4C1" w14:textId="60948F18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F974320" w14:textId="164FD8D4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8F71BDC" w14:textId="348794B4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AF49CB7" w14:textId="231B152E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52CF17F" w14:textId="147DECFE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483966E2" w14:textId="2636CAFA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D2CCC75" w14:textId="1CF2A066" w:rsidR="008C081D" w:rsidRPr="00351F7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B2A23" w14:paraId="554DE282" w14:textId="77777777" w:rsidTr="008637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850" w:type="dxa"/>
            <w:noWrap/>
          </w:tcPr>
          <w:p w14:paraId="69DBE095" w14:textId="77777777" w:rsidR="008C081D" w:rsidRPr="00CB2A2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1814" w:type="dxa"/>
            <w:noWrap/>
          </w:tcPr>
          <w:p w14:paraId="3343A2F3" w14:textId="77777777" w:rsidR="008C081D" w:rsidRPr="00CB2A2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CB2A2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643" w:type="dxa"/>
            <w:noWrap/>
          </w:tcPr>
          <w:p w14:paraId="44CF108E" w14:textId="5886C5BB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769</w:t>
            </w:r>
          </w:p>
        </w:tc>
        <w:tc>
          <w:tcPr>
            <w:tcW w:w="643" w:type="dxa"/>
            <w:noWrap/>
          </w:tcPr>
          <w:p w14:paraId="56BAEDFA" w14:textId="05FD7201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37</w:t>
            </w:r>
          </w:p>
        </w:tc>
        <w:tc>
          <w:tcPr>
            <w:tcW w:w="642" w:type="dxa"/>
            <w:noWrap/>
          </w:tcPr>
          <w:p w14:paraId="5C487A38" w14:textId="34257893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126</w:t>
            </w:r>
          </w:p>
        </w:tc>
        <w:tc>
          <w:tcPr>
            <w:tcW w:w="620" w:type="dxa"/>
            <w:tcBorders>
              <w:right w:val="nil"/>
            </w:tcBorders>
            <w:shd w:val="clear" w:color="auto" w:fill="190D55" w:themeFill="text1"/>
            <w:noWrap/>
          </w:tcPr>
          <w:p w14:paraId="63858D7C" w14:textId="45C0E17E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732</w:t>
            </w:r>
          </w:p>
        </w:tc>
        <w:tc>
          <w:tcPr>
            <w:tcW w:w="620" w:type="dxa"/>
            <w:tcBorders>
              <w:left w:val="nil"/>
            </w:tcBorders>
          </w:tcPr>
          <w:p w14:paraId="1591B168" w14:textId="323D9044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-</w:t>
            </w:r>
          </w:p>
        </w:tc>
        <w:tc>
          <w:tcPr>
            <w:tcW w:w="620" w:type="dxa"/>
            <w:noWrap/>
          </w:tcPr>
          <w:p w14:paraId="114F90B7" w14:textId="2F07CD31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403</w:t>
            </w:r>
          </w:p>
        </w:tc>
        <w:tc>
          <w:tcPr>
            <w:tcW w:w="620" w:type="dxa"/>
            <w:noWrap/>
          </w:tcPr>
          <w:p w14:paraId="346F7D38" w14:textId="1368252F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89</w:t>
            </w:r>
          </w:p>
        </w:tc>
        <w:tc>
          <w:tcPr>
            <w:tcW w:w="620" w:type="dxa"/>
            <w:noWrap/>
          </w:tcPr>
          <w:p w14:paraId="3423A4C9" w14:textId="1C24B40D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38</w:t>
            </w:r>
          </w:p>
        </w:tc>
        <w:tc>
          <w:tcPr>
            <w:tcW w:w="620" w:type="dxa"/>
            <w:noWrap/>
          </w:tcPr>
          <w:p w14:paraId="56758BE2" w14:textId="1AB18D57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76844746" w14:textId="02C497A2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161</w:t>
            </w:r>
          </w:p>
        </w:tc>
        <w:tc>
          <w:tcPr>
            <w:tcW w:w="685" w:type="dxa"/>
            <w:noWrap/>
          </w:tcPr>
          <w:p w14:paraId="4BAF3107" w14:textId="6D06CE5C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38</w:t>
            </w:r>
          </w:p>
        </w:tc>
        <w:tc>
          <w:tcPr>
            <w:tcW w:w="620" w:type="dxa"/>
            <w:noWrap/>
          </w:tcPr>
          <w:p w14:paraId="1AF8C943" w14:textId="3F79F66D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67</w:t>
            </w:r>
          </w:p>
        </w:tc>
      </w:tr>
    </w:tbl>
    <w:p w14:paraId="025A8EF1" w14:textId="61464391" w:rsidR="00BE3E2E" w:rsidRPr="00A4451B" w:rsidRDefault="00CB2A23" w:rsidP="00BE3E2E">
      <w:pPr>
        <w:tabs>
          <w:tab w:val="left" w:pos="993"/>
        </w:tabs>
        <w:spacing w:after="160" w:line="259" w:lineRule="auto"/>
        <w:jc w:val="left"/>
        <w:rPr>
          <w:rFonts w:eastAsia="Times New Roman" w:cs="Times New Roman"/>
          <w:szCs w:val="20"/>
          <w:highlight w:val="yellow"/>
          <w:u w:val="single"/>
          <w:lang w:eastAsia="cs-CZ"/>
        </w:rPr>
      </w:pPr>
      <w:r w:rsidRPr="00A4451B">
        <w:rPr>
          <w:noProof/>
          <w:highlight w:val="yellow"/>
          <w:lang w:eastAsia="cs-CZ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703B637C" wp14:editId="4A30B8D1">
                <wp:simplePos x="0" y="0"/>
                <wp:positionH relativeFrom="column">
                  <wp:posOffset>103632</wp:posOffset>
                </wp:positionH>
                <wp:positionV relativeFrom="paragraph">
                  <wp:posOffset>-729996</wp:posOffset>
                </wp:positionV>
                <wp:extent cx="474980" cy="249936"/>
                <wp:effectExtent l="0" t="0" r="0" b="0"/>
                <wp:wrapNone/>
                <wp:docPr id="2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499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5636D" w14:textId="77777777" w:rsidR="00FF175C" w:rsidRPr="00ED7888" w:rsidRDefault="00FF175C" w:rsidP="00CB2A2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D7888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JPO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8.15pt;margin-top:-57.5pt;width:37.4pt;height:19.7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" filled="f" stroked="f">
                <v:textbox>
                  <w:txbxContent>
                    <w:p w14:paraId="7875636D" w14:textId="77777777" w:rsidR="00FF175C" w:rsidRPr="00ED7888" w:rsidRDefault="00FF175C" w:rsidP="00CB2A23">
                      <w:pPr>
                        <w:jc w:val="center"/>
                        <w:rPr>
                          <w:rFonts w:asciiTheme="minorHAnsi" w:hAnsiTheme="minorHAnsi" w:cstheme="minorHAnsi"/>
                          <w:color w:val="FFFFFF" w:themeColor="background1"/>
                          <w:sz w:val="16"/>
                          <w:szCs w:val="16"/>
                        </w:rPr>
                      </w:pPr>
                      <w:r w:rsidRPr="00ED7888">
                        <w:rPr>
                          <w:rFonts w:asciiTheme="minorHAnsi" w:hAnsiTheme="minorHAnsi" w:cstheme="minorHAnsi"/>
                          <w:color w:val="FFFFFF" w:themeColor="background1"/>
                          <w:sz w:val="16"/>
                          <w:szCs w:val="16"/>
                        </w:rPr>
                        <w:t>JPO V</w:t>
                      </w:r>
                    </w:p>
                  </w:txbxContent>
                </v:textbox>
              </v:shape>
            </w:pict>
          </mc:Fallback>
        </mc:AlternateContent>
      </w:r>
    </w:p>
    <w:p w14:paraId="0F4E5507" w14:textId="21C7B918" w:rsidR="00531634" w:rsidRPr="006A3D35" w:rsidRDefault="00FF63F8" w:rsidP="00531634">
      <w:pPr>
        <w:pStyle w:val="Titulek"/>
        <w:rPr>
          <w:rFonts w:eastAsia="Times New Roman" w:cs="Times New Roman"/>
          <w:szCs w:val="20"/>
          <w:lang w:eastAsia="cs-CZ"/>
        </w:rPr>
        <w:sectPr w:rsidR="00531634" w:rsidRPr="006A3D35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bookmarkStart w:id="157" w:name="_Toc443584122"/>
      <w:bookmarkStart w:id="158" w:name="_Toc412389681"/>
      <w:bookmarkStart w:id="159" w:name="_Toc412390419"/>
      <w:bookmarkStart w:id="160" w:name="_Toc412390506"/>
      <w:bookmarkStart w:id="161" w:name="_Toc470514533"/>
      <w:r w:rsidRPr="00050A4C">
        <w:rPr>
          <w:i/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4B1E5D0B" wp14:editId="6DB49EF4">
            <wp:simplePos x="0" y="0"/>
            <wp:positionH relativeFrom="margin">
              <wp:posOffset>3446780</wp:posOffset>
            </wp:positionH>
            <wp:positionV relativeFrom="paragraph">
              <wp:posOffset>157480</wp:posOffset>
            </wp:positionV>
            <wp:extent cx="3194050" cy="2087880"/>
            <wp:effectExtent l="0" t="0" r="6350" b="7620"/>
            <wp:wrapSquare wrapText="bothSides"/>
            <wp:docPr id="25" name="Obrázek 25" descr="gina (3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na (30)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5" r="10028"/>
                    <a:stretch/>
                  </pic:blipFill>
                  <pic:spPr bwMode="auto">
                    <a:xfrm>
                      <a:off x="0" y="0"/>
                      <a:ext cx="319405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D35" w:rsidRPr="006A3D35">
        <w:rPr>
          <w:lang w:eastAsia="cs-CZ"/>
        </w:rPr>
        <w:t>21</w:t>
      </w:r>
      <w:r w:rsidR="00531634" w:rsidRPr="006A3D35">
        <w:rPr>
          <w:lang w:eastAsia="cs-CZ"/>
        </w:rPr>
        <w:t xml:space="preserve">. </w:t>
      </w:r>
      <w:r w:rsidR="006A3D35" w:rsidRPr="006A3D35">
        <w:rPr>
          <w:lang w:eastAsia="cs-CZ"/>
        </w:rPr>
        <w:t>6</w:t>
      </w:r>
      <w:r w:rsidR="00531634" w:rsidRPr="006A3D35">
        <w:rPr>
          <w:lang w:eastAsia="cs-CZ"/>
        </w:rPr>
        <w:t>. 201</w:t>
      </w:r>
      <w:r w:rsidR="006A3D35" w:rsidRPr="006A3D35">
        <w:rPr>
          <w:lang w:eastAsia="cs-CZ"/>
        </w:rPr>
        <w:t>8, Bzenec</w:t>
      </w:r>
      <w:r w:rsidR="00531634" w:rsidRPr="006A3D35">
        <w:rPr>
          <w:lang w:eastAsia="cs-CZ"/>
        </w:rPr>
        <w:t xml:space="preserve"> </w:t>
      </w:r>
    </w:p>
    <w:p w14:paraId="425158EC" w14:textId="70935876" w:rsidR="0073569E" w:rsidRPr="0073569E" w:rsidRDefault="00F20128" w:rsidP="00531634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31B5760" wp14:editId="798933EB">
            <wp:simplePos x="0" y="0"/>
            <wp:positionH relativeFrom="column">
              <wp:posOffset>3600</wp:posOffset>
            </wp:positionH>
            <wp:positionV relativeFrom="paragraph">
              <wp:posOffset>1245</wp:posOffset>
            </wp:positionV>
            <wp:extent cx="810000" cy="810000"/>
            <wp:effectExtent l="0" t="0" r="9525" b="9525"/>
            <wp:wrapSquare wrapText="bothSides"/>
            <wp:docPr id="43" name="Obrázek 43" descr="https://www.qikni.cz/assets/components/qrgenerator/cache/eff463efb5e0378e19f7d889559f68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qikni.cz/assets/components/qrgenerator/cache/eff463efb5e0378e19f7d889559f68ac.pn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3D35">
        <w:t>Požár trávy a lesa podél železničního koridoru mezi Mora</w:t>
      </w:r>
      <w:r w:rsidR="00751DEB">
        <w:t>vským Pískem a Rohatcem hasilo 5</w:t>
      </w:r>
      <w:r w:rsidR="006A3D35">
        <w:t>2 jednotek. Byl vyhlášen zvláštní stupeň požárního poplachu. K zásahu byl povolán také vrtulník s </w:t>
      </w:r>
      <w:proofErr w:type="spellStart"/>
      <w:r w:rsidR="006A3D35">
        <w:t>bambivakem</w:t>
      </w:r>
      <w:proofErr w:type="spellEnd"/>
      <w:r w:rsidR="006A3D35">
        <w:t xml:space="preserve"> a hasičské letadlo z Jihočeského kraje. Požár se kvůli suchu a větru šířil na mnoha místec</w:t>
      </w:r>
      <w:r w:rsidR="007E0309">
        <w:t>h k lesu. Desetikilometrový pás</w:t>
      </w:r>
      <w:r w:rsidR="006A3D35">
        <w:t xml:space="preserve"> podél trati si hasi</w:t>
      </w:r>
      <w:r w:rsidR="00F727E0">
        <w:t>či rozdělili na čtyři úseky, na </w:t>
      </w:r>
      <w:r w:rsidR="006A3D35">
        <w:t xml:space="preserve">třech hasili trávu a na čtvrtém bojovali s plameny, které se dostaly do lesa. Tři skupiny vyhledávaly skrytá ohniska pomocí </w:t>
      </w:r>
      <w:proofErr w:type="spellStart"/>
      <w:r w:rsidR="006A3D35">
        <w:t>termokamery</w:t>
      </w:r>
      <w:proofErr w:type="spellEnd"/>
      <w:r w:rsidR="006A3D35">
        <w:t>. Následující den stále probíhalo hašení ohnisek a</w:t>
      </w:r>
      <w:r w:rsidR="0073569E">
        <w:t> </w:t>
      </w:r>
      <w:r w:rsidR="006A3D35">
        <w:t>prolévání místa vodou. K likvidaci požáru došlo před 23 hodinou a k uzavření události 23.</w:t>
      </w:r>
      <w:r>
        <w:t xml:space="preserve"> </w:t>
      </w:r>
      <w:r w:rsidR="00FF63F8">
        <w:t>6. v</w:t>
      </w:r>
      <w:r w:rsidR="0073569E">
        <w:t> </w:t>
      </w:r>
      <w:r w:rsidR="00FF63F8">
        <w:t>1</w:t>
      </w:r>
      <w:r w:rsidR="0073569E">
        <w:t> </w:t>
      </w:r>
      <w:r w:rsidR="00FF63F8">
        <w:t xml:space="preserve">hodinu </w:t>
      </w:r>
      <w:r w:rsidR="006A3D35" w:rsidRPr="00FF63F8">
        <w:t>ráno.</w:t>
      </w:r>
      <w:r w:rsidR="000D4D0F" w:rsidRPr="00FF63F8">
        <w:rPr>
          <w:lang w:eastAsia="cs-CZ"/>
        </w:rPr>
        <w:t xml:space="preserve"> </w:t>
      </w:r>
      <w:r w:rsidR="0028307E" w:rsidRPr="00FF63F8">
        <w:rPr>
          <w:lang w:eastAsia="cs-CZ"/>
        </w:rPr>
        <w:t>Hasiči</w:t>
      </w:r>
      <w:r w:rsidR="0028307E" w:rsidRPr="0028307E">
        <w:rPr>
          <w:lang w:eastAsia="cs-CZ"/>
        </w:rPr>
        <w:t xml:space="preserve"> svým zásahem uchránili majetek v hodnotě </w:t>
      </w:r>
      <w:r w:rsidR="00541819" w:rsidRPr="0028307E">
        <w:rPr>
          <w:lang w:eastAsia="cs-CZ"/>
        </w:rPr>
        <w:t>10 000 000 Kč</w:t>
      </w:r>
      <w:r w:rsidR="0028307E" w:rsidRPr="0028307E">
        <w:rPr>
          <w:lang w:eastAsia="cs-CZ"/>
        </w:rPr>
        <w:t>.</w:t>
      </w:r>
    </w:p>
    <w:p w14:paraId="3711AA21" w14:textId="6C83E52C" w:rsidR="0096499D" w:rsidRPr="00A4451B" w:rsidRDefault="0096499D" w:rsidP="00531634">
      <w:pPr>
        <w:rPr>
          <w:highlight w:val="yellow"/>
          <w:lang w:eastAsia="cs-CZ"/>
        </w:rPr>
      </w:pPr>
    </w:p>
    <w:p w14:paraId="0F0AD823" w14:textId="2A7BB464" w:rsidR="00531634" w:rsidRPr="00A4451B" w:rsidRDefault="00531634" w:rsidP="00531634">
      <w:pPr>
        <w:tabs>
          <w:tab w:val="left" w:pos="993"/>
        </w:tabs>
        <w:spacing w:line="276" w:lineRule="auto"/>
        <w:rPr>
          <w:rFonts w:eastAsia="Times New Roman" w:cs="Times New Roman"/>
          <w:szCs w:val="20"/>
          <w:highlight w:val="yellow"/>
          <w:lang w:eastAsia="cs-CZ"/>
        </w:rPr>
        <w:sectPr w:rsidR="00531634" w:rsidRPr="00A4451B" w:rsidSect="00BE3E2E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34479C4C" w14:textId="4F9ED8DD" w:rsidR="0073569E" w:rsidRDefault="0073569E" w:rsidP="0073569E">
      <w:pPr>
        <w:pStyle w:val="Titulek"/>
        <w:rPr>
          <w:lang w:eastAsia="cs-CZ"/>
        </w:rPr>
      </w:pPr>
    </w:p>
    <w:p w14:paraId="4DC2A5AD" w14:textId="08A81C05" w:rsidR="0073569E" w:rsidRPr="006A3D35" w:rsidRDefault="0073569E" w:rsidP="0073569E">
      <w:pPr>
        <w:pStyle w:val="Titulek"/>
        <w:rPr>
          <w:rFonts w:eastAsia="Times New Roman" w:cs="Times New Roman"/>
          <w:szCs w:val="20"/>
          <w:lang w:eastAsia="cs-CZ"/>
        </w:rPr>
        <w:sectPr w:rsidR="0073569E" w:rsidRPr="006A3D35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3947609D" wp14:editId="4EE18DA8">
            <wp:simplePos x="0" y="0"/>
            <wp:positionH relativeFrom="margin">
              <wp:posOffset>3473450</wp:posOffset>
            </wp:positionH>
            <wp:positionV relativeFrom="paragraph">
              <wp:posOffset>198755</wp:posOffset>
            </wp:positionV>
            <wp:extent cx="3172460" cy="2121535"/>
            <wp:effectExtent l="0" t="0" r="8890" b="0"/>
            <wp:wrapSquare wrapText="bothSides"/>
            <wp:docPr id="206" name="Obrázek 20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3D35">
        <w:rPr>
          <w:lang w:eastAsia="cs-CZ"/>
        </w:rPr>
        <w:t>2</w:t>
      </w:r>
      <w:r>
        <w:rPr>
          <w:lang w:eastAsia="cs-CZ"/>
        </w:rPr>
        <w:t>8</w:t>
      </w:r>
      <w:r w:rsidRPr="006A3D35">
        <w:rPr>
          <w:lang w:eastAsia="cs-CZ"/>
        </w:rPr>
        <w:t xml:space="preserve">. </w:t>
      </w:r>
      <w:r>
        <w:rPr>
          <w:lang w:eastAsia="cs-CZ"/>
        </w:rPr>
        <w:t>12</w:t>
      </w:r>
      <w:r w:rsidRPr="006A3D35">
        <w:rPr>
          <w:lang w:eastAsia="cs-CZ"/>
        </w:rPr>
        <w:t>. 201</w:t>
      </w:r>
      <w:r>
        <w:rPr>
          <w:lang w:eastAsia="cs-CZ"/>
        </w:rPr>
        <w:t>8, Hodonín</w:t>
      </w:r>
      <w:r w:rsidRPr="006A3D35">
        <w:rPr>
          <w:lang w:eastAsia="cs-CZ"/>
        </w:rPr>
        <w:t xml:space="preserve"> </w:t>
      </w:r>
    </w:p>
    <w:p w14:paraId="4F609848" w14:textId="34F35550" w:rsidR="00531634" w:rsidRPr="00A4451B" w:rsidRDefault="0033099B" w:rsidP="0073569E">
      <w:pPr>
        <w:rPr>
          <w:highlight w:val="yellow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3145A96A" wp14:editId="3D92D883">
            <wp:simplePos x="0" y="0"/>
            <wp:positionH relativeFrom="margin">
              <wp:posOffset>-8255</wp:posOffset>
            </wp:positionH>
            <wp:positionV relativeFrom="paragraph">
              <wp:posOffset>31750</wp:posOffset>
            </wp:positionV>
            <wp:extent cx="809625" cy="809625"/>
            <wp:effectExtent l="0" t="0" r="9525" b="9525"/>
            <wp:wrapSquare wrapText="bothSides"/>
            <wp:docPr id="207" name="Obrázek 207" descr="https://www.qikni.cz/assets/components/qrgenerator/cache/08a3da52eaf4f1f294bf935d1e44d3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qikni.cz/assets/components/qrgenerator/cache/08a3da52eaf4f1f294bf935d1e44d302.pn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69E">
        <w:rPr>
          <w:noProof/>
          <w:lang w:eastAsia="cs-CZ"/>
        </w:rPr>
        <w:t xml:space="preserve"> </w:t>
      </w:r>
      <w:r w:rsidR="0073569E" w:rsidRPr="0073569E">
        <w:t>Vážná nehoda se stala na silnici I/55 z Hodonína na Bzenec, kde do</w:t>
      </w:r>
      <w:r w:rsidR="00F727E0">
        <w:t>šlo ke střetu 2 osobních aut. Z </w:t>
      </w:r>
      <w:r w:rsidR="0073569E" w:rsidRPr="0073569E">
        <w:t xml:space="preserve">jednoho auta museli hasiči vyprostit vážně zraněnou ženu </w:t>
      </w:r>
      <w:r w:rsidR="0073569E">
        <w:t xml:space="preserve">pomocí </w:t>
      </w:r>
      <w:r w:rsidR="0073569E" w:rsidRPr="0073569E">
        <w:t>hydraulického vyprošťovacího nářadí, kterým odstřihli střechu vozu. Vyp</w:t>
      </w:r>
      <w:r w:rsidR="00F727E0">
        <w:t>roštěnou ženu hasiči předali do </w:t>
      </w:r>
      <w:r w:rsidR="0073569E" w:rsidRPr="0073569E">
        <w:t xml:space="preserve">péče ZZS, které pomáhali </w:t>
      </w:r>
      <w:r w:rsidR="00F727E0">
        <w:t>s její resuscitací. U </w:t>
      </w:r>
      <w:r w:rsidR="0073569E">
        <w:t>nehody se </w:t>
      </w:r>
      <w:r w:rsidR="0073569E" w:rsidRPr="0073569E">
        <w:t>zranili další 2 lidé, kteří byli rovněž předáni do</w:t>
      </w:r>
      <w:r w:rsidR="0073569E">
        <w:t> </w:t>
      </w:r>
      <w:r w:rsidR="0073569E" w:rsidRPr="0073569E">
        <w:t>péče ZZS.  Hasiči u nehody zajistili vozidla proti případnému vzniku požáru a zas</w:t>
      </w:r>
      <w:r w:rsidR="0073569E">
        <w:t>ypali uniklé provozní kapaliny.</w:t>
      </w:r>
    </w:p>
    <w:p w14:paraId="00F55A71" w14:textId="16E579C2" w:rsidR="0098263E" w:rsidRPr="00A4451B" w:rsidRDefault="0098263E" w:rsidP="00531634">
      <w:pPr>
        <w:pStyle w:val="Normlnweb"/>
        <w:tabs>
          <w:tab w:val="left" w:pos="993"/>
        </w:tabs>
        <w:spacing w:line="276" w:lineRule="auto"/>
        <w:jc w:val="both"/>
        <w:rPr>
          <w:highlight w:val="yellow"/>
        </w:rPr>
        <w:sectPr w:rsidR="0098263E" w:rsidRPr="00A4451B" w:rsidSect="0098263E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022B7702" w14:textId="560E62E9" w:rsidR="00BE3E2E" w:rsidRPr="00A4451B" w:rsidRDefault="00BE3E2E" w:rsidP="00531634">
      <w:pPr>
        <w:pStyle w:val="Normlnweb"/>
        <w:tabs>
          <w:tab w:val="left" w:pos="993"/>
        </w:tabs>
        <w:spacing w:line="276" w:lineRule="auto"/>
        <w:jc w:val="both"/>
        <w:rPr>
          <w:highlight w:val="yellow"/>
        </w:rPr>
      </w:pPr>
      <w:r w:rsidRPr="00A4451B">
        <w:rPr>
          <w:highlight w:val="yellow"/>
        </w:rPr>
        <w:lastRenderedPageBreak/>
        <w:br w:type="page"/>
      </w:r>
    </w:p>
    <w:p w14:paraId="77A37B36" w14:textId="6D2A1318" w:rsidR="00264CF0" w:rsidRPr="00FF63F8" w:rsidRDefault="00264CF0" w:rsidP="00BE3E2E">
      <w:pPr>
        <w:pStyle w:val="Nadpis2"/>
      </w:pPr>
      <w:bookmarkStart w:id="162" w:name="_Toc473281881"/>
      <w:bookmarkStart w:id="163" w:name="_Toc473899257"/>
      <w:bookmarkStart w:id="164" w:name="_Toc474189667"/>
      <w:bookmarkStart w:id="165" w:name="_Toc507063154"/>
      <w:bookmarkStart w:id="166" w:name="_Toc536185154"/>
      <w:r w:rsidRPr="00FF63F8">
        <w:lastRenderedPageBreak/>
        <w:t>Zásahy jednotek PO</w:t>
      </w:r>
      <w:r w:rsidRPr="00FF63F8">
        <w:fldChar w:fldCharType="begin"/>
      </w:r>
      <w:r w:rsidRPr="00FF63F8">
        <w:instrText xml:space="preserve"> XE "JPO:Jednotka požární ochrany" </w:instrText>
      </w:r>
      <w:r w:rsidRPr="00FF63F8">
        <w:fldChar w:fldCharType="end"/>
      </w:r>
      <w:r w:rsidRPr="00FF63F8">
        <w:t xml:space="preserve"> okresu Vyškov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</w:p>
    <w:tbl>
      <w:tblPr>
        <w:tblStyle w:val="Styl11"/>
        <w:tblW w:w="10237" w:type="dxa"/>
        <w:tblLayout w:type="fixed"/>
        <w:tblLook w:val="04E0" w:firstRow="1" w:lastRow="1" w:firstColumn="1" w:lastColumn="0" w:noHBand="0" w:noVBand="1"/>
      </w:tblPr>
      <w:tblGrid>
        <w:gridCol w:w="850"/>
        <w:gridCol w:w="1814"/>
        <w:gridCol w:w="643"/>
        <w:gridCol w:w="643"/>
        <w:gridCol w:w="642"/>
        <w:gridCol w:w="620"/>
        <w:gridCol w:w="620"/>
        <w:gridCol w:w="620"/>
        <w:gridCol w:w="620"/>
        <w:gridCol w:w="620"/>
        <w:gridCol w:w="620"/>
        <w:gridCol w:w="620"/>
        <w:gridCol w:w="685"/>
        <w:gridCol w:w="620"/>
      </w:tblGrid>
      <w:tr w:rsidR="00FF63F8" w:rsidRPr="00CD75D6" w14:paraId="3F8EF7EC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134"/>
          <w:tblHeader/>
        </w:trPr>
        <w:tc>
          <w:tcPr>
            <w:tcW w:w="850" w:type="dxa"/>
            <w:textDirection w:val="btLr"/>
            <w:hideMark/>
          </w:tcPr>
          <w:p w14:paraId="273CFCFD" w14:textId="77777777" w:rsidR="00FF63F8" w:rsidRPr="00F203FE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bookmarkStart w:id="167" w:name="_Toc412390109"/>
            <w:bookmarkStart w:id="168" w:name="_Toc412390401"/>
            <w:bookmarkStart w:id="169" w:name="_Toc412390488"/>
            <w:r w:rsidRPr="00F203F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Kategorie JPO</w:t>
            </w:r>
            <w:r w:rsidRPr="00F203F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F203FE">
              <w:rPr>
                <w:color w:val="FFFFFF" w:themeColor="background1"/>
              </w:rPr>
              <w:instrText xml:space="preserve"> XE "PO:Požární ochrana" </w:instrText>
            </w:r>
            <w:r w:rsidRPr="00F203F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1814" w:type="dxa"/>
          </w:tcPr>
          <w:p w14:paraId="69C23359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Jednotka PO</w:t>
            </w:r>
          </w:p>
        </w:tc>
        <w:tc>
          <w:tcPr>
            <w:tcW w:w="643" w:type="dxa"/>
            <w:textDirection w:val="btLr"/>
          </w:tcPr>
          <w:p w14:paraId="5A38DB6F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Povolána</w:t>
            </w:r>
          </w:p>
        </w:tc>
        <w:tc>
          <w:tcPr>
            <w:tcW w:w="643" w:type="dxa"/>
            <w:textDirection w:val="btLr"/>
          </w:tcPr>
          <w:p w14:paraId="52472610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Nevyjela/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OpV</w:t>
            </w:r>
            <w:proofErr w:type="spellEnd"/>
          </w:p>
        </w:tc>
        <w:tc>
          <w:tcPr>
            <w:tcW w:w="642" w:type="dxa"/>
            <w:textDirection w:val="btLr"/>
          </w:tcPr>
          <w:p w14:paraId="0E8C0D81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 v limitu</w:t>
            </w:r>
          </w:p>
        </w:tc>
        <w:tc>
          <w:tcPr>
            <w:tcW w:w="620" w:type="dxa"/>
            <w:tcBorders>
              <w:right w:val="nil"/>
            </w:tcBorders>
            <w:textDirection w:val="btLr"/>
            <w:hideMark/>
          </w:tcPr>
          <w:p w14:paraId="2DEED19A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Zasahovala </w: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"P:Požár" </w:instrTex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20" w:type="dxa"/>
            <w:tcBorders>
              <w:left w:val="nil"/>
            </w:tcBorders>
            <w:textDirection w:val="btLr"/>
          </w:tcPr>
          <w:p w14:paraId="3DEBBC37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Průměr za 5 let</w:t>
            </w:r>
          </w:p>
        </w:tc>
        <w:tc>
          <w:tcPr>
            <w:tcW w:w="620" w:type="dxa"/>
          </w:tcPr>
          <w:p w14:paraId="17A05776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"DN:Dopravní nehoda"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7D47F64C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DN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"UNL:Únik nebezpečné látky"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4CC0B6CC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ZOZ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"TP:Technická pomoc"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18318D3F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UNL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"PP:Planý poplach"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40047B42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TP</w:t>
            </w:r>
          </w:p>
        </w:tc>
        <w:tc>
          <w:tcPr>
            <w:tcW w:w="685" w:type="dxa"/>
          </w:tcPr>
          <w:p w14:paraId="06F976DC" w14:textId="77777777" w:rsidR="00FF63F8" w:rsidRPr="00B524CE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PP </w:t>
            </w:r>
          </w:p>
          <w:p w14:paraId="2B518E45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 xml:space="preserve">+ </w:t>
            </w:r>
          </w:p>
          <w:p w14:paraId="72CBB751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OMU</w:t>
            </w:r>
          </w:p>
        </w:tc>
        <w:tc>
          <w:tcPr>
            <w:tcW w:w="620" w:type="dxa"/>
            <w:hideMark/>
          </w:tcPr>
          <w:p w14:paraId="0C449EDB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OČ</w:t>
            </w:r>
          </w:p>
        </w:tc>
      </w:tr>
      <w:tr w:rsidR="008C081D" w:rsidRPr="00CA6B94" w14:paraId="702055A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6AC9F3B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814" w:type="dxa"/>
            <w:noWrap/>
            <w:hideMark/>
          </w:tcPr>
          <w:p w14:paraId="6096E122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Brankovice</w:t>
            </w:r>
          </w:p>
        </w:tc>
        <w:tc>
          <w:tcPr>
            <w:tcW w:w="643" w:type="dxa"/>
            <w:noWrap/>
            <w:hideMark/>
          </w:tcPr>
          <w:p w14:paraId="1747BDBB" w14:textId="6C241D1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  <w:hideMark/>
          </w:tcPr>
          <w:p w14:paraId="36466362" w14:textId="346D0D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455F8623" w14:textId="5B7FF06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CA9B6E4" w14:textId="2C59AC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5DA424A" w14:textId="3E7167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712DD54A" w14:textId="687EE8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065C71DF" w14:textId="6C33BE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892066" w14:textId="5140A3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EACBF38" w14:textId="5069B5D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30C334" w14:textId="569057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DBD5F07" w14:textId="6E96A3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4F39823" w14:textId="1CCEE81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33F24FF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2382A07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6552C314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Bučovice</w:t>
            </w:r>
          </w:p>
        </w:tc>
        <w:tc>
          <w:tcPr>
            <w:tcW w:w="643" w:type="dxa"/>
            <w:noWrap/>
          </w:tcPr>
          <w:p w14:paraId="3312CBE7" w14:textId="70D3DC7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643" w:type="dxa"/>
            <w:noWrap/>
          </w:tcPr>
          <w:p w14:paraId="73253D7F" w14:textId="36F2FA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</w:tcPr>
          <w:p w14:paraId="76B53682" w14:textId="30A7C3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0F8FF5B" w14:textId="063C2A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B690FB7" w14:textId="7B9A03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20" w:type="dxa"/>
            <w:noWrap/>
          </w:tcPr>
          <w:p w14:paraId="588CA829" w14:textId="1488EDE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</w:tcPr>
          <w:p w14:paraId="271C0E14" w14:textId="318D581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A54DF4B" w14:textId="18D163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5072BC5" w14:textId="1D0D8E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F26F138" w14:textId="41D528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</w:tcPr>
          <w:p w14:paraId="3400C437" w14:textId="15C1AC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1C7447C7" w14:textId="60C054D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CA6B94" w14:paraId="68D6E92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71F1C8A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63ABDBC0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Drnovice (VY)</w:t>
            </w:r>
          </w:p>
        </w:tc>
        <w:tc>
          <w:tcPr>
            <w:tcW w:w="643" w:type="dxa"/>
            <w:noWrap/>
          </w:tcPr>
          <w:p w14:paraId="531A455E" w14:textId="4E863AC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28</w:t>
            </w:r>
          </w:p>
        </w:tc>
        <w:tc>
          <w:tcPr>
            <w:tcW w:w="643" w:type="dxa"/>
            <w:noWrap/>
          </w:tcPr>
          <w:p w14:paraId="31E40137" w14:textId="5A7194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130F5B32" w14:textId="6CA9AE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4F2A5A31" w14:textId="162B62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6D2D927" w14:textId="0EE4F6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34,4</w:t>
            </w:r>
          </w:p>
        </w:tc>
        <w:tc>
          <w:tcPr>
            <w:tcW w:w="620" w:type="dxa"/>
            <w:noWrap/>
          </w:tcPr>
          <w:p w14:paraId="01E16E5C" w14:textId="6A9A608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20" w:type="dxa"/>
            <w:noWrap/>
          </w:tcPr>
          <w:p w14:paraId="405373F2" w14:textId="3DCA29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5C93F16B" w14:textId="56501C0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2A172EF" w14:textId="72A3D83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6C3053A" w14:textId="3DAE11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</w:tcPr>
          <w:p w14:paraId="32AC6A12" w14:textId="75A68C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</w:tcPr>
          <w:p w14:paraId="1B6E12E0" w14:textId="3BCB16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8C081D" w:rsidRPr="00CA6B94" w14:paraId="1E2D30D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7BB457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66517AA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Hostěrádky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Rešov</w:t>
            </w:r>
            <w:proofErr w:type="spellEnd"/>
          </w:p>
        </w:tc>
        <w:tc>
          <w:tcPr>
            <w:tcW w:w="643" w:type="dxa"/>
            <w:noWrap/>
            <w:hideMark/>
          </w:tcPr>
          <w:p w14:paraId="6F498D07" w14:textId="43C401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73B42F30" w14:textId="4693A53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2834922" w14:textId="14DB61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1999190" w14:textId="3A822D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B7236F3" w14:textId="709829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5,6</w:t>
            </w:r>
          </w:p>
        </w:tc>
        <w:tc>
          <w:tcPr>
            <w:tcW w:w="620" w:type="dxa"/>
            <w:noWrap/>
            <w:hideMark/>
          </w:tcPr>
          <w:p w14:paraId="47B2E8DC" w14:textId="0C8F21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359C1EEF" w14:textId="0593CE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5B7697" w14:textId="6C88825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E1486F" w14:textId="25FADC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A4B267" w14:textId="380241C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5E5CD86E" w14:textId="4E41691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AE7EAF3" w14:textId="143BC64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0904B39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6B7634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469477C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Ivanovice na Hané</w:t>
            </w:r>
          </w:p>
        </w:tc>
        <w:tc>
          <w:tcPr>
            <w:tcW w:w="643" w:type="dxa"/>
            <w:noWrap/>
            <w:hideMark/>
          </w:tcPr>
          <w:p w14:paraId="55E81099" w14:textId="42BBE1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23</w:t>
            </w:r>
          </w:p>
        </w:tc>
        <w:tc>
          <w:tcPr>
            <w:tcW w:w="643" w:type="dxa"/>
            <w:noWrap/>
            <w:hideMark/>
          </w:tcPr>
          <w:p w14:paraId="42D1B265" w14:textId="38A6B8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1B5AD5A" w14:textId="622872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1C81550" w14:textId="23F2AA1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3E659B5" w14:textId="0003F8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19,2</w:t>
            </w:r>
          </w:p>
        </w:tc>
        <w:tc>
          <w:tcPr>
            <w:tcW w:w="620" w:type="dxa"/>
            <w:noWrap/>
            <w:hideMark/>
          </w:tcPr>
          <w:p w14:paraId="170C55B7" w14:textId="79D7E8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4F41029B" w14:textId="652A27F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0DC5D6" w14:textId="13AD9F1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76B47D6" w14:textId="08ACF8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AF8CD9" w14:textId="1628F6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85" w:type="dxa"/>
            <w:noWrap/>
            <w:hideMark/>
          </w:tcPr>
          <w:p w14:paraId="1EBB2BD6" w14:textId="316171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D8D83C4" w14:textId="5E836A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6A0FC80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469B8D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6E3D60F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Krásensko</w:t>
            </w:r>
            <w:proofErr w:type="spellEnd"/>
          </w:p>
        </w:tc>
        <w:tc>
          <w:tcPr>
            <w:tcW w:w="643" w:type="dxa"/>
            <w:noWrap/>
            <w:hideMark/>
          </w:tcPr>
          <w:p w14:paraId="5D97D6C3" w14:textId="1D4D0E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43" w:type="dxa"/>
            <w:noWrap/>
            <w:hideMark/>
          </w:tcPr>
          <w:p w14:paraId="2516E476" w14:textId="7E9B6D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A4752BD" w14:textId="7E7561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D3E0EA1" w14:textId="2D00F3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0C3F49A" w14:textId="007CA3C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288BA80A" w14:textId="2D0BCE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10BA5749" w14:textId="5A7986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B34237" w14:textId="1632F6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0028C0" w14:textId="4D6C22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280F64" w14:textId="7AF990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3E3274E" w14:textId="25FE15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C6782C0" w14:textId="3B591A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64EF2E4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A7AA5C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4E371504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Křenovice</w:t>
            </w:r>
          </w:p>
        </w:tc>
        <w:tc>
          <w:tcPr>
            <w:tcW w:w="643" w:type="dxa"/>
            <w:noWrap/>
            <w:hideMark/>
          </w:tcPr>
          <w:p w14:paraId="322E242E" w14:textId="6C44D5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43" w:type="dxa"/>
            <w:noWrap/>
            <w:hideMark/>
          </w:tcPr>
          <w:p w14:paraId="2F2EB781" w14:textId="2FCC74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E428B95" w14:textId="135C05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9F1A40D" w14:textId="7ACAB8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62F6728" w14:textId="1B54BA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10,2</w:t>
            </w:r>
          </w:p>
        </w:tc>
        <w:tc>
          <w:tcPr>
            <w:tcW w:w="620" w:type="dxa"/>
            <w:noWrap/>
            <w:hideMark/>
          </w:tcPr>
          <w:p w14:paraId="73953A9A" w14:textId="7B949D8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3EF61451" w14:textId="30D75BA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763056" w14:textId="69AC3F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28FC9B" w14:textId="0A05BB3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56F83F9" w14:textId="40C06B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5226DF9B" w14:textId="54F86B9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85D0E02" w14:textId="254A59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</w:tr>
      <w:tr w:rsidR="008C081D" w:rsidRPr="00CA6B94" w14:paraId="370E315F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6CE510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408269A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Lovčičky</w:t>
            </w:r>
          </w:p>
        </w:tc>
        <w:tc>
          <w:tcPr>
            <w:tcW w:w="643" w:type="dxa"/>
            <w:noWrap/>
            <w:hideMark/>
          </w:tcPr>
          <w:p w14:paraId="77BDDBB3" w14:textId="08E79B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49A268AC" w14:textId="17B875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696780E" w14:textId="1BAACE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588AEAB" w14:textId="08096B9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A19A14" w14:textId="52D5D27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620" w:type="dxa"/>
            <w:noWrap/>
            <w:hideMark/>
          </w:tcPr>
          <w:p w14:paraId="3DA0E7CD" w14:textId="29122A4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0E98AF2" w14:textId="7F6C2D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846032" w14:textId="02CD8D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6B48CA" w14:textId="1B32BE6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D43325" w14:textId="5A9894D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8BACA0A" w14:textId="59440ED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E5B2ED" w14:textId="75FA31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673FF0DF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688EC5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DDFB5D9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Luleč</w:t>
            </w:r>
          </w:p>
        </w:tc>
        <w:tc>
          <w:tcPr>
            <w:tcW w:w="643" w:type="dxa"/>
            <w:noWrap/>
            <w:hideMark/>
          </w:tcPr>
          <w:p w14:paraId="4A50236B" w14:textId="73220D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7F6B94B0" w14:textId="575E92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D341574" w14:textId="1DD1BCB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227E42D" w14:textId="5189A74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F694E71" w14:textId="0E9185F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12,2</w:t>
            </w:r>
          </w:p>
        </w:tc>
        <w:tc>
          <w:tcPr>
            <w:tcW w:w="620" w:type="dxa"/>
            <w:noWrap/>
            <w:hideMark/>
          </w:tcPr>
          <w:p w14:paraId="45F31274" w14:textId="13EFA6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1917B7F9" w14:textId="1981299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DF9780A" w14:textId="23E338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7EF465" w14:textId="2D144A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F729B95" w14:textId="46FD25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1AC79B9E" w14:textId="4C9B85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6A9B2DE" w14:textId="73C1EB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8C081D" w:rsidRPr="00CA6B94" w14:paraId="01E7CE6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B088F8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276F2D4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Milešovice</w:t>
            </w:r>
          </w:p>
        </w:tc>
        <w:tc>
          <w:tcPr>
            <w:tcW w:w="643" w:type="dxa"/>
            <w:noWrap/>
            <w:hideMark/>
          </w:tcPr>
          <w:p w14:paraId="184E7F1E" w14:textId="7C27D5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166F5C0C" w14:textId="07D49B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92AEA09" w14:textId="776C94E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E614585" w14:textId="7A0AE5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B4C885" w14:textId="514298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3,4</w:t>
            </w:r>
          </w:p>
        </w:tc>
        <w:tc>
          <w:tcPr>
            <w:tcW w:w="620" w:type="dxa"/>
            <w:noWrap/>
            <w:hideMark/>
          </w:tcPr>
          <w:p w14:paraId="667D81E9" w14:textId="6D0C5A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7EDC18D" w14:textId="22BA89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272C5D" w14:textId="40294C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DDEC97" w14:textId="2297CA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CA199F" w14:textId="4E72B7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445CE84" w14:textId="1800AF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106B0E" w14:textId="112D03A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6A25D44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4E628D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CB9E818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Nesovice</w:t>
            </w:r>
          </w:p>
        </w:tc>
        <w:tc>
          <w:tcPr>
            <w:tcW w:w="643" w:type="dxa"/>
            <w:noWrap/>
            <w:hideMark/>
          </w:tcPr>
          <w:p w14:paraId="0309DAB5" w14:textId="66BFF16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43" w:type="dxa"/>
            <w:noWrap/>
            <w:hideMark/>
          </w:tcPr>
          <w:p w14:paraId="2C17FA24" w14:textId="37ABE6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EE40D40" w14:textId="474B75E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DDD1661" w14:textId="094EE4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B0880B" w14:textId="2D5A10D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15,8</w:t>
            </w:r>
          </w:p>
        </w:tc>
        <w:tc>
          <w:tcPr>
            <w:tcW w:w="620" w:type="dxa"/>
            <w:noWrap/>
            <w:hideMark/>
          </w:tcPr>
          <w:p w14:paraId="005FCAC4" w14:textId="595FEB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20" w:type="dxa"/>
            <w:noWrap/>
            <w:hideMark/>
          </w:tcPr>
          <w:p w14:paraId="75F28097" w14:textId="277A6D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3C1452" w14:textId="1A5E85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E47291" w14:textId="41C9EA7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0C0A5A" w14:textId="02D3645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75F60B30" w14:textId="26FDCA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B18313C" w14:textId="69ECC81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17C8B7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84E00B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37E1A2F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Nové Hvězdlice</w:t>
            </w:r>
          </w:p>
        </w:tc>
        <w:tc>
          <w:tcPr>
            <w:tcW w:w="643" w:type="dxa"/>
            <w:noWrap/>
            <w:hideMark/>
          </w:tcPr>
          <w:p w14:paraId="47BF75A2" w14:textId="1336F60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  <w:hideMark/>
          </w:tcPr>
          <w:p w14:paraId="1710ABBC" w14:textId="2580D1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59903A4" w14:textId="30F3AC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A2D9B33" w14:textId="4AB884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2A7A74E" w14:textId="08550C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9,2</w:t>
            </w:r>
          </w:p>
        </w:tc>
        <w:tc>
          <w:tcPr>
            <w:tcW w:w="620" w:type="dxa"/>
            <w:noWrap/>
            <w:hideMark/>
          </w:tcPr>
          <w:p w14:paraId="44CA2285" w14:textId="0E480A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199B1139" w14:textId="07BD24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F0876E" w14:textId="60C3C7F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2886AFD" w14:textId="488345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7D58A2" w14:textId="583673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1BE07D5" w14:textId="03CC4D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23F4D12" w14:textId="2F0D5E1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8C081D" w:rsidRPr="00CA6B94" w14:paraId="5597F697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1FE817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6BB8642D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Otnice</w:t>
            </w:r>
          </w:p>
        </w:tc>
        <w:tc>
          <w:tcPr>
            <w:tcW w:w="643" w:type="dxa"/>
            <w:noWrap/>
            <w:hideMark/>
          </w:tcPr>
          <w:p w14:paraId="1BE7FEEC" w14:textId="57DD3EB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2E2B5EDB" w14:textId="0CC1C7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0E2B719" w14:textId="665A34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497151F" w14:textId="63CD13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3121456" w14:textId="2E2274F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7,2</w:t>
            </w:r>
          </w:p>
        </w:tc>
        <w:tc>
          <w:tcPr>
            <w:tcW w:w="620" w:type="dxa"/>
            <w:noWrap/>
            <w:hideMark/>
          </w:tcPr>
          <w:p w14:paraId="77A30B6B" w14:textId="04F6081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4FA0274" w14:textId="43AE101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3CFC46" w14:textId="7717B2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CA6E4FE" w14:textId="4BE78B0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ABBCC4" w14:textId="27F4986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6C757288" w14:textId="17EBBB8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B7C89C" w14:textId="16E1E5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08196B2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1DBEAA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CC6D74D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Račice</w:t>
            </w:r>
          </w:p>
        </w:tc>
        <w:tc>
          <w:tcPr>
            <w:tcW w:w="643" w:type="dxa"/>
            <w:noWrap/>
            <w:hideMark/>
          </w:tcPr>
          <w:p w14:paraId="633E6064" w14:textId="5A40D9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24</w:t>
            </w:r>
          </w:p>
        </w:tc>
        <w:tc>
          <w:tcPr>
            <w:tcW w:w="643" w:type="dxa"/>
            <w:noWrap/>
            <w:hideMark/>
          </w:tcPr>
          <w:p w14:paraId="6B04B7BD" w14:textId="746100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F09BE94" w14:textId="4EC94F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3E1036B" w14:textId="735EC9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A4CD693" w14:textId="7C48E8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23,8</w:t>
            </w:r>
          </w:p>
        </w:tc>
        <w:tc>
          <w:tcPr>
            <w:tcW w:w="620" w:type="dxa"/>
            <w:noWrap/>
            <w:hideMark/>
          </w:tcPr>
          <w:p w14:paraId="40D06971" w14:textId="30E294C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1669FC0E" w14:textId="5660DA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F75D0E" w14:textId="4F4D515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EB9D639" w14:textId="6AEDC1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5C3787" w14:textId="37958F4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85" w:type="dxa"/>
            <w:noWrap/>
            <w:hideMark/>
          </w:tcPr>
          <w:p w14:paraId="7ECB0264" w14:textId="4CCC540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27BA0D" w14:textId="35D9C4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CA6B94" w14:paraId="367622B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230764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8359992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Rousínov</w:t>
            </w:r>
          </w:p>
        </w:tc>
        <w:tc>
          <w:tcPr>
            <w:tcW w:w="643" w:type="dxa"/>
            <w:noWrap/>
            <w:hideMark/>
          </w:tcPr>
          <w:p w14:paraId="2B51367B" w14:textId="1C57A7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28</w:t>
            </w:r>
          </w:p>
        </w:tc>
        <w:tc>
          <w:tcPr>
            <w:tcW w:w="643" w:type="dxa"/>
            <w:noWrap/>
            <w:hideMark/>
          </w:tcPr>
          <w:p w14:paraId="65A3C840" w14:textId="3EF936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7462899" w14:textId="527340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9905E42" w14:textId="093669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27CDA4C" w14:textId="13C7516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25,2</w:t>
            </w:r>
          </w:p>
        </w:tc>
        <w:tc>
          <w:tcPr>
            <w:tcW w:w="620" w:type="dxa"/>
            <w:noWrap/>
            <w:hideMark/>
          </w:tcPr>
          <w:p w14:paraId="3ACF8B06" w14:textId="5EA2A6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471530EF" w14:textId="65A5B2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3030CCE" w14:textId="206B96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70EF55A" w14:textId="5D1C03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E77895" w14:textId="7D31F5A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  <w:hideMark/>
          </w:tcPr>
          <w:p w14:paraId="32099B69" w14:textId="186F6B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359BD639" w14:textId="5DB55C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04FF3EA4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D1DE64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F17DC94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Ruprechtov</w:t>
            </w:r>
          </w:p>
        </w:tc>
        <w:tc>
          <w:tcPr>
            <w:tcW w:w="643" w:type="dxa"/>
            <w:noWrap/>
            <w:hideMark/>
          </w:tcPr>
          <w:p w14:paraId="4175E8D1" w14:textId="1E0D51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43" w:type="dxa"/>
            <w:noWrap/>
            <w:hideMark/>
          </w:tcPr>
          <w:p w14:paraId="6371659A" w14:textId="2F8C93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053B052" w14:textId="45CF73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59FF86D" w14:textId="45DA318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50A681C" w14:textId="56AF31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4B48AD0C" w14:textId="1AAB89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3E238C03" w14:textId="748A01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BF2315" w14:textId="001617E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3B1CE38" w14:textId="37672C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412245" w14:textId="597D72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8CC886E" w14:textId="47ED807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99ADC39" w14:textId="718285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6F7F83C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F12DB7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1794AEE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Slavkov u Brna</w:t>
            </w:r>
          </w:p>
        </w:tc>
        <w:tc>
          <w:tcPr>
            <w:tcW w:w="643" w:type="dxa"/>
            <w:noWrap/>
            <w:hideMark/>
          </w:tcPr>
          <w:p w14:paraId="453C4DE0" w14:textId="6F0329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358453CE" w14:textId="423858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308FDFFA" w14:textId="6C15F8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A904101" w14:textId="18EC521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B1A8C45" w14:textId="0541106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20,4</w:t>
            </w:r>
          </w:p>
        </w:tc>
        <w:tc>
          <w:tcPr>
            <w:tcW w:w="620" w:type="dxa"/>
            <w:noWrap/>
            <w:hideMark/>
          </w:tcPr>
          <w:p w14:paraId="348402CB" w14:textId="3A72EB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  <w:hideMark/>
          </w:tcPr>
          <w:p w14:paraId="476BE369" w14:textId="6CF8B3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001FCB" w14:textId="38A159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D070C2" w14:textId="487BD9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3829D49" w14:textId="74C416C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4D8FF6A" w14:textId="21D0B9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CB7620" w14:textId="1F1B36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4C3CDB5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9EEBD6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6E4480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Snovídky</w:t>
            </w:r>
          </w:p>
        </w:tc>
        <w:tc>
          <w:tcPr>
            <w:tcW w:w="643" w:type="dxa"/>
            <w:noWrap/>
            <w:hideMark/>
          </w:tcPr>
          <w:p w14:paraId="1EABC57B" w14:textId="361F45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43" w:type="dxa"/>
            <w:noWrap/>
            <w:hideMark/>
          </w:tcPr>
          <w:p w14:paraId="3EC3B51C" w14:textId="7DDF38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507BA33" w14:textId="45F1C56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47F3E39" w14:textId="328565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082E8BF" w14:textId="3FCAB01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3,2</w:t>
            </w:r>
          </w:p>
        </w:tc>
        <w:tc>
          <w:tcPr>
            <w:tcW w:w="620" w:type="dxa"/>
            <w:noWrap/>
            <w:hideMark/>
          </w:tcPr>
          <w:p w14:paraId="1927D1A3" w14:textId="043178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27A2236C" w14:textId="4019C5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35AB79" w14:textId="521DD4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FFEE24" w14:textId="34800AC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5FA2DD" w14:textId="63A5406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57F7AC36" w14:textId="031E37A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9668BC" w14:textId="52D2848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52C8778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5B6CFA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61480A1C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Studnice</w:t>
            </w:r>
          </w:p>
        </w:tc>
        <w:tc>
          <w:tcPr>
            <w:tcW w:w="643" w:type="dxa"/>
            <w:noWrap/>
            <w:hideMark/>
          </w:tcPr>
          <w:p w14:paraId="23B8BDF9" w14:textId="62FC05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43" w:type="dxa"/>
            <w:noWrap/>
            <w:hideMark/>
          </w:tcPr>
          <w:p w14:paraId="015CBF38" w14:textId="03EDE47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E207EF0" w14:textId="68D7C59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B2B4DA" w14:textId="2ECB69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D0D136" w14:textId="64F446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56F6B911" w14:textId="4C9F60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5226A0B5" w14:textId="2BB485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F0304C" w14:textId="0192BB1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F79A6B4" w14:textId="61746C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8FD3218" w14:textId="21590F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4776901" w14:textId="48B077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044499" w14:textId="7E11DD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6542632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F9E36A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3A2AE5C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Vyškov</w:t>
            </w:r>
          </w:p>
        </w:tc>
        <w:tc>
          <w:tcPr>
            <w:tcW w:w="643" w:type="dxa"/>
            <w:noWrap/>
            <w:hideMark/>
          </w:tcPr>
          <w:p w14:paraId="3307BA3E" w14:textId="7A2373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38</w:t>
            </w:r>
          </w:p>
        </w:tc>
        <w:tc>
          <w:tcPr>
            <w:tcW w:w="643" w:type="dxa"/>
            <w:noWrap/>
            <w:hideMark/>
          </w:tcPr>
          <w:p w14:paraId="4A80A68D" w14:textId="57DD78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4825ABF" w14:textId="6E78AC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7E01DF6" w14:textId="642024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BEA58A2" w14:textId="2CF461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45,4</w:t>
            </w:r>
          </w:p>
        </w:tc>
        <w:tc>
          <w:tcPr>
            <w:tcW w:w="620" w:type="dxa"/>
            <w:noWrap/>
            <w:hideMark/>
          </w:tcPr>
          <w:p w14:paraId="785718C3" w14:textId="4EAC424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27</w:t>
            </w:r>
          </w:p>
        </w:tc>
        <w:tc>
          <w:tcPr>
            <w:tcW w:w="620" w:type="dxa"/>
            <w:noWrap/>
            <w:hideMark/>
          </w:tcPr>
          <w:p w14:paraId="405DEFD8" w14:textId="3698E62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EC706CF" w14:textId="7B6FB8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5D2F21" w14:textId="3EFF14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E5EF9C" w14:textId="76C0D64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41261FB8" w14:textId="56A45F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6E9BACD5" w14:textId="2BC8EB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2A2FC7A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shd w:val="clear" w:color="auto" w:fill="190D55"/>
            <w:noWrap/>
            <w:hideMark/>
          </w:tcPr>
          <w:p w14:paraId="3EE2F86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IV</w:t>
            </w:r>
          </w:p>
        </w:tc>
        <w:tc>
          <w:tcPr>
            <w:tcW w:w="1814" w:type="dxa"/>
            <w:noWrap/>
            <w:hideMark/>
          </w:tcPr>
          <w:p w14:paraId="24617A51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VHJ-Vyškov</w:t>
            </w:r>
          </w:p>
        </w:tc>
        <w:tc>
          <w:tcPr>
            <w:tcW w:w="643" w:type="dxa"/>
            <w:noWrap/>
            <w:hideMark/>
          </w:tcPr>
          <w:p w14:paraId="4A9E2D8C" w14:textId="4F27A5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31462F93" w14:textId="033E67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C9BDA77" w14:textId="60960091" w:rsidR="008C081D" w:rsidRPr="00CA6B94" w:rsidRDefault="00FF175C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218ECAF" w14:textId="0DA187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13CCD52" w14:textId="41D8F97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149D6ACE" w14:textId="38A876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76171429" w14:textId="1B4BDB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E6D5E7E" w14:textId="60863A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CEF817" w14:textId="2F918C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106EFC" w14:textId="0D8D5B4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687E9149" w14:textId="2FA99B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989242" w14:textId="04F28A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B35785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060BAED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hideMark/>
          </w:tcPr>
          <w:p w14:paraId="093FE932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Bohdalice</w:t>
            </w:r>
          </w:p>
        </w:tc>
        <w:tc>
          <w:tcPr>
            <w:tcW w:w="643" w:type="dxa"/>
            <w:noWrap/>
            <w:hideMark/>
          </w:tcPr>
          <w:p w14:paraId="73E1CA46" w14:textId="0FA1F58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3819D897" w14:textId="15D8CE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296E7C1" w14:textId="19952BA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245BB39" w14:textId="63764A9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82C2098" w14:textId="66C421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5FEB4B79" w14:textId="0C8A2F8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0BB5325" w14:textId="42EE72E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71ABC1" w14:textId="423386A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D6C183" w14:textId="09840D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CA937C" w14:textId="59C5AB6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788CE2B" w14:textId="098AF8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65A2476" w14:textId="1855E5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BBE3C1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D577C2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0429B04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Bošovice</w:t>
            </w:r>
          </w:p>
        </w:tc>
        <w:tc>
          <w:tcPr>
            <w:tcW w:w="643" w:type="dxa"/>
            <w:noWrap/>
            <w:hideMark/>
          </w:tcPr>
          <w:p w14:paraId="2641C0CC" w14:textId="487F41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438E0B81" w14:textId="1A4C21F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B5C32F3" w14:textId="724706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1B5B02" w14:textId="5B63AF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37F478C" w14:textId="210755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04E8AE50" w14:textId="6E98EF6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6D73EE7A" w14:textId="3655462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90C019" w14:textId="2FF441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2649A3" w14:textId="20A4CC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EE3C1CA" w14:textId="542C89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28E3879" w14:textId="0B2AE4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196ED9" w14:textId="6FAC03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2927A32F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C14469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0E457CA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Dětkovice</w:t>
            </w:r>
          </w:p>
        </w:tc>
        <w:tc>
          <w:tcPr>
            <w:tcW w:w="643" w:type="dxa"/>
            <w:noWrap/>
            <w:hideMark/>
          </w:tcPr>
          <w:p w14:paraId="53088074" w14:textId="6331D62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834B218" w14:textId="200C62F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8A0FA63" w14:textId="54F4CA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2B2A699" w14:textId="5FD73A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AADEE03" w14:textId="36A083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1D90A5F0" w14:textId="7CA89D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3A9F2F" w14:textId="0E81F1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F9B45A" w14:textId="600920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88B837" w14:textId="42F87D6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0FCF74" w14:textId="7B2208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79654D4" w14:textId="5FD7CF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4131FD" w14:textId="24BE7F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62783D2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0AC079B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2ACB4BB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Dobročkovice</w:t>
            </w:r>
          </w:p>
        </w:tc>
        <w:tc>
          <w:tcPr>
            <w:tcW w:w="643" w:type="dxa"/>
            <w:noWrap/>
            <w:hideMark/>
          </w:tcPr>
          <w:p w14:paraId="069E214F" w14:textId="4D65CE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7B709017" w14:textId="2DAF5E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854ABA2" w14:textId="0A7AFA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492145" w14:textId="79270B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78E2F7B" w14:textId="707610C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64C04C3C" w14:textId="18E6E0D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0398FBC" w14:textId="68A8D5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4BF563" w14:textId="1F134F6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C11CBDB" w14:textId="33E509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C651D2" w14:textId="6CE7C3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03DC725" w14:textId="19DE4A2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0DB8D3" w14:textId="643E05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386A2C80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9CF24D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AC40E0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Dražovice</w:t>
            </w:r>
          </w:p>
        </w:tc>
        <w:tc>
          <w:tcPr>
            <w:tcW w:w="643" w:type="dxa"/>
            <w:noWrap/>
            <w:hideMark/>
          </w:tcPr>
          <w:p w14:paraId="2E5A69C0" w14:textId="7E9742C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D97AA5D" w14:textId="188F72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E6F93CB" w14:textId="4A4819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9859CB3" w14:textId="5B737BC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5D96395" w14:textId="11056E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0FCE1BD4" w14:textId="608893F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0E5F8A" w14:textId="2B9797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7434EE" w14:textId="152B95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1F7BC8" w14:textId="48ABC3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DC8205" w14:textId="08B306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874D5E7" w14:textId="4571185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3EE1D2" w14:textId="65BC04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50266E7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C3A03F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8B6EFED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Drysice</w:t>
            </w:r>
          </w:p>
        </w:tc>
        <w:tc>
          <w:tcPr>
            <w:tcW w:w="643" w:type="dxa"/>
            <w:noWrap/>
            <w:hideMark/>
          </w:tcPr>
          <w:p w14:paraId="5D1F1EBA" w14:textId="60A1E38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0DEAB84A" w14:textId="50FA39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0ACA5E2" w14:textId="44CADDE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A648F03" w14:textId="446896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ECF63F8" w14:textId="3244F2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753B0C77" w14:textId="353E39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55A164E" w14:textId="570A33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16AFE4" w14:textId="229C57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66738E" w14:textId="75C222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6BCB21" w14:textId="04FFE2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185C81D7" w14:textId="7668F89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EDC835" w14:textId="5DB4D4B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25E76C0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D67F96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48D7FD7F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Habrovany</w:t>
            </w:r>
          </w:p>
        </w:tc>
        <w:tc>
          <w:tcPr>
            <w:tcW w:w="643" w:type="dxa"/>
            <w:noWrap/>
            <w:hideMark/>
          </w:tcPr>
          <w:p w14:paraId="2124CE93" w14:textId="2B47F1E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1C15A449" w14:textId="7AC40AA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54C57EB" w14:textId="4061B83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CD58C37" w14:textId="1265BC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770FC84" w14:textId="1A428F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149401F6" w14:textId="48FC67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D1C0214" w14:textId="0A8EA15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88663A" w14:textId="6599C3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C671F3" w14:textId="0467DDD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0E3792" w14:textId="4F81B16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757689AB" w14:textId="50050A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8C56B6" w14:textId="376B697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604E72A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A28B95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475BF6AF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Heršpice</w:t>
            </w:r>
          </w:p>
        </w:tc>
        <w:tc>
          <w:tcPr>
            <w:tcW w:w="643" w:type="dxa"/>
            <w:noWrap/>
            <w:hideMark/>
          </w:tcPr>
          <w:p w14:paraId="2E135F82" w14:textId="48FBA3C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843C017" w14:textId="11E1DE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A2CFF3C" w14:textId="3A46CB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B486235" w14:textId="0761C0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2EC7B0C" w14:textId="0B50DF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35395580" w14:textId="4FA71E5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91D6AE" w14:textId="1E81A7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E5C07B" w14:textId="383CA5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15FE7B" w14:textId="79732A2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D09FAE" w14:textId="62FE893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98ABEBD" w14:textId="06D586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C41B0C" w14:textId="3E83D5B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78CB38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C913B9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AA828A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Hlubočany</w:t>
            </w:r>
          </w:p>
        </w:tc>
        <w:tc>
          <w:tcPr>
            <w:tcW w:w="643" w:type="dxa"/>
            <w:noWrap/>
            <w:hideMark/>
          </w:tcPr>
          <w:p w14:paraId="102BB6B5" w14:textId="468BB5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80CE7C9" w14:textId="4E5748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2250667" w14:textId="6C6ED9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17364FB" w14:textId="0595239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2F59034" w14:textId="2A5437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1A9FC5F" w14:textId="6F1D3F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43B9E1" w14:textId="182873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3EBFC3" w14:textId="4A235D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4F5935" w14:textId="2FF48D9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1E1707" w14:textId="2A0D401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8663A0A" w14:textId="503B1C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CD6AF3" w14:textId="3583AC8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CA6B94" w14:paraId="08C8FF9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BD05EA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3CBAB8B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Hodějice</w:t>
            </w:r>
          </w:p>
        </w:tc>
        <w:tc>
          <w:tcPr>
            <w:tcW w:w="643" w:type="dxa"/>
            <w:noWrap/>
            <w:hideMark/>
          </w:tcPr>
          <w:p w14:paraId="4780D7E6" w14:textId="7B6CBF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34E77BAE" w14:textId="1EDC2A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F8095FB" w14:textId="1E382D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3069ADE" w14:textId="390AEE6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F702AF0" w14:textId="40B01B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5,2</w:t>
            </w:r>
          </w:p>
        </w:tc>
        <w:tc>
          <w:tcPr>
            <w:tcW w:w="620" w:type="dxa"/>
            <w:noWrap/>
            <w:hideMark/>
          </w:tcPr>
          <w:p w14:paraId="6D2C0F6D" w14:textId="5D6165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E58CB6C" w14:textId="0D82CD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F80CDC5" w14:textId="795C72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62C8BF" w14:textId="7EB5D0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BC1A7C" w14:textId="3AF122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650CB61" w14:textId="53510DC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973B42" w14:textId="2A609A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51750C9C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200EDB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8AC340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Hoštice-Heroltice</w:t>
            </w:r>
          </w:p>
        </w:tc>
        <w:tc>
          <w:tcPr>
            <w:tcW w:w="643" w:type="dxa"/>
            <w:noWrap/>
            <w:hideMark/>
          </w:tcPr>
          <w:p w14:paraId="21542937" w14:textId="4A3D52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4BDD974" w14:textId="09DD90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24C1300" w14:textId="43615F2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B81DB5C" w14:textId="4B0F51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FC95C11" w14:textId="0B4DF6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1ADDFDED" w14:textId="6DFEB1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63296A" w14:textId="6B0BCCA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38A9D0" w14:textId="1DD6B73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D77663" w14:textId="68922DD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E5AE66" w14:textId="6C9AA4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6605167" w14:textId="04D20E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1FA7CB" w14:textId="25C7BC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2402C9A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2718BC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90CE3C2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Hrušky (VY)</w:t>
            </w:r>
          </w:p>
        </w:tc>
        <w:tc>
          <w:tcPr>
            <w:tcW w:w="643" w:type="dxa"/>
            <w:noWrap/>
            <w:hideMark/>
          </w:tcPr>
          <w:p w14:paraId="6E8A4A5D" w14:textId="34511F7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4A53B72A" w14:textId="2B2B3C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8A696F6" w14:textId="6113DC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9FA0087" w14:textId="35BBDB4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6F33ED8" w14:textId="5EAA596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3CBEAB6D" w14:textId="05012A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9C34EF5" w14:textId="2ACFD1A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B90F74" w14:textId="366932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A92B81F" w14:textId="29E9C0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AE5514" w14:textId="7F34648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4002B59C" w14:textId="7A0465E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2FDF73D" w14:textId="097390F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</w:tr>
      <w:tr w:rsidR="008C081D" w:rsidRPr="00CA6B94" w14:paraId="2853A29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9FE29F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469CA19A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Chvalkovice na Hané</w:t>
            </w:r>
          </w:p>
        </w:tc>
        <w:tc>
          <w:tcPr>
            <w:tcW w:w="643" w:type="dxa"/>
            <w:noWrap/>
            <w:hideMark/>
          </w:tcPr>
          <w:p w14:paraId="01F0659E" w14:textId="284115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E771B9D" w14:textId="371513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A6B3F3D" w14:textId="48FE88E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F65D29D" w14:textId="574AED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4DA781" w14:textId="23B557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E1FCADD" w14:textId="75A200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B679AC" w14:textId="365792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6678DB" w14:textId="28FA441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3713F9" w14:textId="6AC100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05E397" w14:textId="5AF5CCC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1F8F12C" w14:textId="63498D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48F7B5" w14:textId="0F2B58A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4828687D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B921BE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F464A7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Kobeřice</w:t>
            </w:r>
          </w:p>
        </w:tc>
        <w:tc>
          <w:tcPr>
            <w:tcW w:w="643" w:type="dxa"/>
            <w:noWrap/>
            <w:hideMark/>
          </w:tcPr>
          <w:p w14:paraId="66A351E7" w14:textId="4141039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2289FE3C" w14:textId="3D19DB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2EB0C2E" w14:textId="7AFD62E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E3F0605" w14:textId="771C6B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2D6C854" w14:textId="11A5AC9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44D0288A" w14:textId="3E27CE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0B010CD" w14:textId="248714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D8133B4" w14:textId="176ECBF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A9792D" w14:textId="7A884FE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9A913B" w14:textId="395224B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24C27521" w14:textId="153F7C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142DA8" w14:textId="431A82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2A891CB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13D50C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8520764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Komořany</w:t>
            </w:r>
          </w:p>
        </w:tc>
        <w:tc>
          <w:tcPr>
            <w:tcW w:w="643" w:type="dxa"/>
            <w:noWrap/>
            <w:hideMark/>
          </w:tcPr>
          <w:p w14:paraId="3DF25A46" w14:textId="29BEF4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57E0C32" w14:textId="47CE43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FA688B2" w14:textId="25FDD0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2D6E6C9" w14:textId="7993BAE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96089DC" w14:textId="5D7929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2795726C" w14:textId="5ACCEE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B53673C" w14:textId="05F4848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AC4602" w14:textId="1E360F7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069312" w14:textId="00B0DF1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44D2F0" w14:textId="575366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F5CF9E9" w14:textId="7B158B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EC2661" w14:textId="5052322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54F503C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91EC11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BE35751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Kozlany</w:t>
            </w:r>
          </w:p>
        </w:tc>
        <w:tc>
          <w:tcPr>
            <w:tcW w:w="643" w:type="dxa"/>
            <w:noWrap/>
            <w:hideMark/>
          </w:tcPr>
          <w:p w14:paraId="3B9999D7" w14:textId="71EEA1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0EAF97AA" w14:textId="0EEF98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159FDF9" w14:textId="14984D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70E92F" w14:textId="78E51B2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AAEA4F7" w14:textId="1960DD3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08FB6489" w14:textId="5C2A408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F4C9637" w14:textId="52ECE5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2B8988" w14:textId="18D526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48002C" w14:textId="464182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3B62B0" w14:textId="3343DB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6345D772" w14:textId="18C4BFC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96724A2" w14:textId="749429E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4EFA081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69E306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DB47E3F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Kožušice</w:t>
            </w:r>
          </w:p>
        </w:tc>
        <w:tc>
          <w:tcPr>
            <w:tcW w:w="643" w:type="dxa"/>
            <w:noWrap/>
            <w:hideMark/>
          </w:tcPr>
          <w:p w14:paraId="605BF6A6" w14:textId="346D38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43122E3F" w14:textId="5EB8617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B850EF7" w14:textId="3CE11B3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A9BD8AC" w14:textId="2C95439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7D40824" w14:textId="3FE825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5C4915C2" w14:textId="02AF6B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AD494A8" w14:textId="486CEA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57E16C" w14:textId="3924A5F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6FD7C1" w14:textId="71B18B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B4FA0D" w14:textId="0CA0F5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0E9B723" w14:textId="0B13A1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23A192" w14:textId="23D42D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310696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91496EB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5EEAEC1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Křižanovice</w:t>
            </w:r>
          </w:p>
        </w:tc>
        <w:tc>
          <w:tcPr>
            <w:tcW w:w="643" w:type="dxa"/>
            <w:noWrap/>
            <w:hideMark/>
          </w:tcPr>
          <w:p w14:paraId="40B305D8" w14:textId="5B38132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EF4003E" w14:textId="5BAD30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1BA1D05" w14:textId="097E22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BF82222" w14:textId="615288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942399C" w14:textId="344DA30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3CA8E58C" w14:textId="555FC5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67AF777" w14:textId="38DA46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744E46" w14:textId="43A1B3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EB9631" w14:textId="72BF23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EDA993" w14:textId="5F17B84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068F22BB" w14:textId="7E8064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34077F" w14:textId="4A444BC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0ACABB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7A78AB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180D46A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Kučerov</w:t>
            </w:r>
          </w:p>
        </w:tc>
        <w:tc>
          <w:tcPr>
            <w:tcW w:w="643" w:type="dxa"/>
            <w:noWrap/>
            <w:hideMark/>
          </w:tcPr>
          <w:p w14:paraId="1661A2C1" w14:textId="70CD0D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AAD7B17" w14:textId="41F691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C57E4F1" w14:textId="2B7AE79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2F6C53F" w14:textId="68D7121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FF9D79C" w14:textId="5A568B1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7ED1275A" w14:textId="542198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DFA3ED" w14:textId="4D0189C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A09B3A" w14:textId="761627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700200" w14:textId="7838B8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096C48" w14:textId="1557ECC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28BB510" w14:textId="71CB1B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ADF56A" w14:textId="2F9580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567D0AF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B454F6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D03B87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Letonice</w:t>
            </w:r>
          </w:p>
        </w:tc>
        <w:tc>
          <w:tcPr>
            <w:tcW w:w="643" w:type="dxa"/>
            <w:noWrap/>
            <w:hideMark/>
          </w:tcPr>
          <w:p w14:paraId="52C7D6B0" w14:textId="5C192F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783FFA5" w14:textId="33241CE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DF33162" w14:textId="331697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5BA71A3" w14:textId="58C39D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CA66FEE" w14:textId="4892AF5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820BEB9" w14:textId="7C76DC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41A110" w14:textId="4D73FB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CCC532" w14:textId="68C0BC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B5D598" w14:textId="69D98F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D01E88" w14:textId="27BA8B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23019FB" w14:textId="60DC1E0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A616C1B" w14:textId="783E817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46D0708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619CD2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6E04D9F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Malínky</w:t>
            </w:r>
          </w:p>
        </w:tc>
        <w:tc>
          <w:tcPr>
            <w:tcW w:w="643" w:type="dxa"/>
            <w:noWrap/>
            <w:hideMark/>
          </w:tcPr>
          <w:p w14:paraId="160EC1A7" w14:textId="3DA239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4F27E4EE" w14:textId="34C91D3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8866051" w14:textId="05059E3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29E5CE" w14:textId="0FD82A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061FCA1" w14:textId="7D5770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7A25A2CC" w14:textId="29E0DB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0E3651F" w14:textId="41B9CE8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AB1739" w14:textId="35D928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A6D20F" w14:textId="310FB4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D52FBE" w14:textId="62F3F14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3953888" w14:textId="184F26A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A68F33" w14:textId="5715CAD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35E908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57A563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14B68E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Medlovice</w:t>
            </w:r>
          </w:p>
        </w:tc>
        <w:tc>
          <w:tcPr>
            <w:tcW w:w="643" w:type="dxa"/>
            <w:noWrap/>
            <w:hideMark/>
          </w:tcPr>
          <w:p w14:paraId="45037035" w14:textId="2EC24FD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FF46D62" w14:textId="4794829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F151C85" w14:textId="230E0F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F404F0" w14:textId="057B1DF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6E573B" w14:textId="5F567D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F156FF1" w14:textId="69BA508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742D8B" w14:textId="08F7C77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0401CB" w14:textId="6D1F6C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C5897D" w14:textId="3C0346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38317E" w14:textId="1916FE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3CF6147" w14:textId="6CD183C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D3A49B" w14:textId="22ABB9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47917DA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DDC143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6F00552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Milonice (VY)</w:t>
            </w:r>
          </w:p>
        </w:tc>
        <w:tc>
          <w:tcPr>
            <w:tcW w:w="643" w:type="dxa"/>
            <w:noWrap/>
            <w:hideMark/>
          </w:tcPr>
          <w:p w14:paraId="7ACF8478" w14:textId="45CF94F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0619DE91" w14:textId="5A81C6E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97C149A" w14:textId="4D50ACD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2F2D11" w14:textId="6F6D281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4E0A5D6" w14:textId="70AE0E5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1946F995" w14:textId="5E5AAD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E17FC0" w14:textId="175203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EED28D" w14:textId="4C88A0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1030FA" w14:textId="50982A2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33EB25" w14:textId="381014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2D0BBE4" w14:textId="2F691DF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CC4DE51" w14:textId="3C3D576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A935CF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38E514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5D1C472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Moravské Málkovice</w:t>
            </w:r>
          </w:p>
        </w:tc>
        <w:tc>
          <w:tcPr>
            <w:tcW w:w="643" w:type="dxa"/>
            <w:noWrap/>
            <w:hideMark/>
          </w:tcPr>
          <w:p w14:paraId="0B6A4294" w14:textId="461C13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0688D04E" w14:textId="7BBC8C1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9ABFE14" w14:textId="39B69F3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3F1284" w14:textId="7373E00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B63636" w14:textId="439AF1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154A6A72" w14:textId="77033DD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2E24D10" w14:textId="179E21C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B33AC0" w14:textId="32722AA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E1ACB8" w14:textId="4376ABC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ABE7EF" w14:textId="097D059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5ED948A" w14:textId="569F25A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684E5F" w14:textId="277DE31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2356B23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26344E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55645F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Moravské Prusy</w:t>
            </w:r>
          </w:p>
        </w:tc>
        <w:tc>
          <w:tcPr>
            <w:tcW w:w="643" w:type="dxa"/>
            <w:noWrap/>
            <w:hideMark/>
          </w:tcPr>
          <w:p w14:paraId="09C66FCB" w14:textId="4CFDFC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CBB839C" w14:textId="576F96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0B4A860" w14:textId="5DAA4BA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DAC4744" w14:textId="5771BC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536ADC2" w14:textId="40A42B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3DB4ABD7" w14:textId="0579E81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313211" w14:textId="5529A34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5AA3A6" w14:textId="3990E9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44D93E" w14:textId="03C8FD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4EF35E" w14:textId="0819287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4DB40CE" w14:textId="5F29055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51E8A4" w14:textId="19F1A6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2E44A20D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FFF011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4DA3397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Mouřínov</w:t>
            </w:r>
          </w:p>
        </w:tc>
        <w:tc>
          <w:tcPr>
            <w:tcW w:w="643" w:type="dxa"/>
            <w:noWrap/>
            <w:hideMark/>
          </w:tcPr>
          <w:p w14:paraId="41F9E5F9" w14:textId="784717E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AF84B30" w14:textId="2A5A476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2694017" w14:textId="79AD78D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ACC690D" w14:textId="5AAB876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EE7087D" w14:textId="6186480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403D8B7C" w14:textId="1B6D6AA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41CF95A" w14:textId="2881F54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96BB5A" w14:textId="558544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9E3460" w14:textId="51954F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4C2810" w14:textId="06385FE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BA9917B" w14:textId="77F0C3E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3EE0D8" w14:textId="239668E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77429CE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A098F9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BD53BAF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Němčany</w:t>
            </w:r>
          </w:p>
        </w:tc>
        <w:tc>
          <w:tcPr>
            <w:tcW w:w="643" w:type="dxa"/>
            <w:noWrap/>
            <w:hideMark/>
          </w:tcPr>
          <w:p w14:paraId="3E5FA781" w14:textId="748821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6A9CE4F" w14:textId="3F6744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B5CB3B8" w14:textId="43C05CA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E677FF8" w14:textId="0EAA54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3A53D1D" w14:textId="3CB6803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35264A37" w14:textId="0B5DA8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FA012A" w14:textId="0C36C9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0B7249" w14:textId="5ABFBC6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2C460B" w14:textId="1DD395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87E093" w14:textId="5FD381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4BF334D" w14:textId="20D0960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20113F" w14:textId="12F3B3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615D499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189AC1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99C09D5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Nemochovice</w:t>
            </w:r>
          </w:p>
        </w:tc>
        <w:tc>
          <w:tcPr>
            <w:tcW w:w="643" w:type="dxa"/>
            <w:noWrap/>
            <w:hideMark/>
          </w:tcPr>
          <w:p w14:paraId="6232068B" w14:textId="24DC20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3431FE5B" w14:textId="0EDE38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CF7A632" w14:textId="5D5923B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3AFD4C2" w14:textId="0B72E3B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B81F569" w14:textId="17B457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53B09C4D" w14:textId="4F3BDC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692A0A" w14:textId="083F67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7E82F9" w14:textId="2402FAE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A734CEC" w14:textId="0ABD32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5AB1A1" w14:textId="0FF912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65D5AA9" w14:textId="46E585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66BD1D3" w14:textId="128F7FB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5DF5305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2DE148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CC7637A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Nemotice</w:t>
            </w:r>
          </w:p>
        </w:tc>
        <w:tc>
          <w:tcPr>
            <w:tcW w:w="643" w:type="dxa"/>
            <w:noWrap/>
            <w:hideMark/>
          </w:tcPr>
          <w:p w14:paraId="78401BA1" w14:textId="38CE31F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4E70E74C" w14:textId="571F70E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C663988" w14:textId="41F5F3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8B9F7F6" w14:textId="0A3986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6A853C" w14:textId="50B987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1E864C14" w14:textId="05951B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12169B8" w14:textId="1B54B46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E17224" w14:textId="56C283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8E48EB0" w14:textId="0A7A694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42FE4E" w14:textId="600AF07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C22E6A7" w14:textId="7F42FC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F7794D" w14:textId="4722AB8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4B71039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24CBB1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4B17B3A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Nevojice</w:t>
            </w:r>
          </w:p>
        </w:tc>
        <w:tc>
          <w:tcPr>
            <w:tcW w:w="643" w:type="dxa"/>
            <w:noWrap/>
            <w:hideMark/>
          </w:tcPr>
          <w:p w14:paraId="57D14A2B" w14:textId="1577BB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3173541" w14:textId="26E28CC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C62CC16" w14:textId="68650F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53C6126" w14:textId="54949B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867E412" w14:textId="4E975C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620" w:type="dxa"/>
            <w:noWrap/>
            <w:hideMark/>
          </w:tcPr>
          <w:p w14:paraId="34A5445B" w14:textId="7A279F5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3C2B47" w14:textId="17963F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5522EC" w14:textId="74FCB1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29B9A9" w14:textId="02DFF8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C46109" w14:textId="72490B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ACB6B89" w14:textId="0BF70BF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E95BBC" w14:textId="71249AE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910A87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9A40FA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5F931F1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Nové Sady</w:t>
            </w:r>
          </w:p>
        </w:tc>
        <w:tc>
          <w:tcPr>
            <w:tcW w:w="643" w:type="dxa"/>
            <w:noWrap/>
            <w:hideMark/>
          </w:tcPr>
          <w:p w14:paraId="33FDADD6" w14:textId="5605ED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602C8EE" w14:textId="0A977A6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3E3124D" w14:textId="5F62D8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941E485" w14:textId="428F9FC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E8A644" w14:textId="23DACA8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B3F8ABF" w14:textId="538010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FBA8798" w14:textId="672026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1F0B3A0" w14:textId="0873D53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27E00F" w14:textId="7F3FD9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CB7E9C" w14:textId="1F6AD5F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7C4F460" w14:textId="58CE519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DFC836" w14:textId="41E6BF9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51096F6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F1AD56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337904BE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Olšany</w:t>
            </w:r>
          </w:p>
        </w:tc>
        <w:tc>
          <w:tcPr>
            <w:tcW w:w="643" w:type="dxa"/>
            <w:noWrap/>
            <w:hideMark/>
          </w:tcPr>
          <w:p w14:paraId="44B7B554" w14:textId="69F359E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56B43C38" w14:textId="39F9D4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B770EFA" w14:textId="056BC3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1867679" w14:textId="406879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E7BB7C8" w14:textId="0FC0BD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0B463380" w14:textId="10963D9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1F326B30" w14:textId="27F608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46DCAD" w14:textId="6CDFBC0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8CBEEF" w14:textId="0A7895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85D694" w14:textId="208D29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085BA11" w14:textId="0537F38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3FF0E6" w14:textId="299BA0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4F1B2C7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203F06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C2A706B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Orlovice</w:t>
            </w:r>
          </w:p>
        </w:tc>
        <w:tc>
          <w:tcPr>
            <w:tcW w:w="643" w:type="dxa"/>
            <w:noWrap/>
            <w:hideMark/>
          </w:tcPr>
          <w:p w14:paraId="232779FC" w14:textId="07D076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C7F8C78" w14:textId="6B5D980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43C9BDB" w14:textId="37E17AB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433E63E" w14:textId="2499F55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614AF83" w14:textId="149F6A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129E3060" w14:textId="7B658C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B2890C" w14:textId="0D3293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4077B6" w14:textId="110629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3D5F9B" w14:textId="5A60A4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8972A7" w14:textId="7AC9F16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6007D76" w14:textId="2361A5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D9D708" w14:textId="6CBA7E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FB827D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085B3E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453D3F4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Pístovice</w:t>
            </w:r>
            <w:proofErr w:type="spellEnd"/>
          </w:p>
        </w:tc>
        <w:tc>
          <w:tcPr>
            <w:tcW w:w="643" w:type="dxa"/>
            <w:noWrap/>
            <w:hideMark/>
          </w:tcPr>
          <w:p w14:paraId="1EF6F71B" w14:textId="202C34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03729AE2" w14:textId="2E14CE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EAC7BEF" w14:textId="2432F9E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A1B63A2" w14:textId="52E588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C9EF3B" w14:textId="14B0885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3,8</w:t>
            </w:r>
          </w:p>
        </w:tc>
        <w:tc>
          <w:tcPr>
            <w:tcW w:w="620" w:type="dxa"/>
            <w:noWrap/>
            <w:hideMark/>
          </w:tcPr>
          <w:p w14:paraId="08EB78D0" w14:textId="7B3C7B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C8676E3" w14:textId="47B5613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8BCC90" w14:textId="2F785B1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3391F1" w14:textId="3978C5A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072BE63" w14:textId="7CB13A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CFED51F" w14:textId="6E2EEC7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742FB86" w14:textId="65753FE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CA6B94" w14:paraId="59DC324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6DDF72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C5F003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Podivice</w:t>
            </w:r>
          </w:p>
        </w:tc>
        <w:tc>
          <w:tcPr>
            <w:tcW w:w="643" w:type="dxa"/>
            <w:noWrap/>
            <w:hideMark/>
          </w:tcPr>
          <w:p w14:paraId="4397F32E" w14:textId="25DBEA9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7590434" w14:textId="67AA5DC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030638" w14:textId="720A2A3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8128F8D" w14:textId="6BB9C11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B19DBC7" w14:textId="6DCBFCE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5A114D0A" w14:textId="4F1210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4C55A43" w14:textId="1D10E9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24B02F" w14:textId="67EE1B6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87A781" w14:textId="21A4D3F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31F50D" w14:textId="654260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E92E7DC" w14:textId="3AB0C86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D5D1BE" w14:textId="16A5DDB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58CA01A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F828A5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E02FC2E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Podomí</w:t>
            </w:r>
          </w:p>
        </w:tc>
        <w:tc>
          <w:tcPr>
            <w:tcW w:w="643" w:type="dxa"/>
            <w:noWrap/>
            <w:hideMark/>
          </w:tcPr>
          <w:p w14:paraId="53916E37" w14:textId="09E831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D3E176A" w14:textId="1D791CE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214F269" w14:textId="5BCBA99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A462C4" w14:textId="39D1D20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56DAAA7" w14:textId="06B02B8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38C461" w14:textId="663BAF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BD26C85" w14:textId="3E2DF4F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99F564" w14:textId="54A1D5E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67FDAF" w14:textId="0D95081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7BDBE6" w14:textId="15C2E9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9AFB84F" w14:textId="71594DB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3E798D" w14:textId="4231C10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520E903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8AEE91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49310DBE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Pustiměř</w:t>
            </w:r>
          </w:p>
        </w:tc>
        <w:tc>
          <w:tcPr>
            <w:tcW w:w="643" w:type="dxa"/>
            <w:noWrap/>
            <w:hideMark/>
          </w:tcPr>
          <w:p w14:paraId="79E90B8F" w14:textId="484EC1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7C6D6F79" w14:textId="022590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0D5A5EFC" w14:textId="330F80F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EFA9DEC" w14:textId="49C502C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F893F4D" w14:textId="41507A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4,6</w:t>
            </w:r>
          </w:p>
        </w:tc>
        <w:tc>
          <w:tcPr>
            <w:tcW w:w="620" w:type="dxa"/>
            <w:noWrap/>
            <w:hideMark/>
          </w:tcPr>
          <w:p w14:paraId="5F4E3B45" w14:textId="379F18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744BF26" w14:textId="3BC8C6B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660307" w14:textId="6F6D70E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8EDE6F" w14:textId="6CAFB9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F83FB0" w14:textId="1A71C71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78B0040C" w14:textId="0DFFB8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3983AA5" w14:textId="0C1A436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8C081D" w:rsidRPr="00CA6B94" w14:paraId="27773F2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3BEE09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CBA3E6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Radslavice</w:t>
            </w:r>
          </w:p>
        </w:tc>
        <w:tc>
          <w:tcPr>
            <w:tcW w:w="643" w:type="dxa"/>
            <w:noWrap/>
            <w:hideMark/>
          </w:tcPr>
          <w:p w14:paraId="2FF87E1C" w14:textId="2E0BC2B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B0AD4B5" w14:textId="164386C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98F0A1C" w14:textId="3495B87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838C72" w14:textId="1FD6553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4AFB4B4" w14:textId="3C93C79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33B41537" w14:textId="4D4CD0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E9E9ED2" w14:textId="123178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3FAED6" w14:textId="6BD2B6C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232BB3" w14:textId="35F3CE1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503158" w14:textId="14C60F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381C31A" w14:textId="18D020D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2696E3" w14:textId="06400DD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5C2DB0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4BEC05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44E4B4A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Rašovice</w:t>
            </w:r>
          </w:p>
        </w:tc>
        <w:tc>
          <w:tcPr>
            <w:tcW w:w="643" w:type="dxa"/>
            <w:noWrap/>
            <w:hideMark/>
          </w:tcPr>
          <w:p w14:paraId="14F31A40" w14:textId="75C745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4D42C9D6" w14:textId="279859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646069D" w14:textId="5FA3B23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7786FC8" w14:textId="2BDDEBD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2650EB9" w14:textId="6599EE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79F2721F" w14:textId="5AD819C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51101D4" w14:textId="7C50F95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800871" w14:textId="6735053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D0BC81" w14:textId="7C242B5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DC7874" w14:textId="31CBB1F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105E0F2" w14:textId="0F4CC5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935F7C" w14:textId="44BE81D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D2FC5E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F59AA9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DF1E67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45720" distB="45720" distL="114300" distR="114300" simplePos="0" relativeHeight="251693056" behindDoc="0" locked="0" layoutInCell="1" allowOverlap="1" wp14:anchorId="1933E311" wp14:editId="769AD37F">
                      <wp:simplePos x="0" y="0"/>
                      <wp:positionH relativeFrom="column">
                        <wp:posOffset>-586740</wp:posOffset>
                      </wp:positionH>
                      <wp:positionV relativeFrom="paragraph">
                        <wp:posOffset>195580</wp:posOffset>
                      </wp:positionV>
                      <wp:extent cx="474980" cy="249555"/>
                      <wp:effectExtent l="0" t="0" r="0" b="0"/>
                      <wp:wrapNone/>
                      <wp:docPr id="23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2495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935552" w14:textId="77777777" w:rsidR="00FF175C" w:rsidRPr="00ED7888" w:rsidRDefault="00FF175C" w:rsidP="00FF63F8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ED7888">
                                    <w:rPr>
                                      <w:rFonts w:asciiTheme="minorHAnsi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JPO 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-46.2pt;margin-top:15.4pt;width:37.4pt;height:19.6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" filled="f" stroked="f">
                      <v:textbox>
                        <w:txbxContent>
                          <w:p w14:paraId="58935552" w14:textId="77777777" w:rsidR="00FF175C" w:rsidRPr="00ED7888" w:rsidRDefault="00FF175C" w:rsidP="00FF63F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D7888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JPO 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sz w:val="16"/>
                <w:szCs w:val="16"/>
              </w:rPr>
              <w:t>Rybníček</w:t>
            </w:r>
          </w:p>
        </w:tc>
        <w:tc>
          <w:tcPr>
            <w:tcW w:w="643" w:type="dxa"/>
            <w:noWrap/>
            <w:hideMark/>
          </w:tcPr>
          <w:p w14:paraId="2422BF31" w14:textId="21CE2CB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40D867A" w14:textId="2F26D81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5ECE1B1" w14:textId="0E2F51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B9B284F" w14:textId="663C5B7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A660C7B" w14:textId="49A855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F9A3DA" w14:textId="67C9FAE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0F9B84" w14:textId="51606F2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CDEF13" w14:textId="3793738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B595064" w14:textId="2BFC719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6DF7C6" w14:textId="67770BB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1C7530E" w14:textId="2C8325B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C9F7AF" w14:textId="2C1ADB1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AEE06A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CC6EFE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06EF30DE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Šaratice</w:t>
            </w:r>
          </w:p>
        </w:tc>
        <w:tc>
          <w:tcPr>
            <w:tcW w:w="643" w:type="dxa"/>
            <w:noWrap/>
            <w:hideMark/>
          </w:tcPr>
          <w:p w14:paraId="213258FE" w14:textId="46185A8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238CBF6C" w14:textId="7CC9275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9986015" w14:textId="155356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5AAFB45" w14:textId="42AF61A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B764049" w14:textId="64D35D2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628D0F87" w14:textId="31D7875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99942B" w14:textId="4CD224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D62591" w14:textId="08672F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6BED64" w14:textId="6A00F94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7ED445" w14:textId="1BC7D8C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17A224B9" w14:textId="72E57D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6795E3" w14:textId="19B6DBC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0C24B8F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881D85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6855206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Švábenice</w:t>
            </w:r>
          </w:p>
        </w:tc>
        <w:tc>
          <w:tcPr>
            <w:tcW w:w="643" w:type="dxa"/>
            <w:noWrap/>
            <w:hideMark/>
          </w:tcPr>
          <w:p w14:paraId="24C8DBFF" w14:textId="5C7693F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48AC918A" w14:textId="0E58B4B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F58350D" w14:textId="065BF0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5F7E601" w14:textId="3A4D882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23F6344" w14:textId="09B532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3,2</w:t>
            </w:r>
          </w:p>
        </w:tc>
        <w:tc>
          <w:tcPr>
            <w:tcW w:w="620" w:type="dxa"/>
            <w:noWrap/>
            <w:hideMark/>
          </w:tcPr>
          <w:p w14:paraId="34D01CAB" w14:textId="128EFA2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2EE8945A" w14:textId="3F70B37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901E6F" w14:textId="09C3161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EC44B7" w14:textId="7251244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1509C1" w14:textId="6E188F9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B2412D2" w14:textId="65CCD9D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F2D6BB" w14:textId="2256ECA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8C081D" w:rsidRPr="00CA6B94" w14:paraId="03CAA2B0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77D8F7C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59A78163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Topolany</w:t>
            </w:r>
          </w:p>
        </w:tc>
        <w:tc>
          <w:tcPr>
            <w:tcW w:w="643" w:type="dxa"/>
            <w:noWrap/>
          </w:tcPr>
          <w:p w14:paraId="0A1B8E02" w14:textId="465D0C7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</w:tcPr>
          <w:p w14:paraId="5E238A70" w14:textId="47CE772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</w:tcPr>
          <w:p w14:paraId="1482CEDF" w14:textId="4EDE3B8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7946EEDD" w14:textId="7028662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1469AC8" w14:textId="31D17AE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</w:tcPr>
          <w:p w14:paraId="7CACC64A" w14:textId="72F908E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0B400AB5" w14:textId="3B5186C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2E7851E" w14:textId="397BB0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6EA8EAF" w14:textId="4A6372D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F70D805" w14:textId="29D410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471C08D0" w14:textId="0CB2BBF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98AFAF7" w14:textId="7F75FF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123CC26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0FCFDBF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34360B50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Tučapy</w:t>
            </w:r>
          </w:p>
        </w:tc>
        <w:tc>
          <w:tcPr>
            <w:tcW w:w="643" w:type="dxa"/>
            <w:noWrap/>
          </w:tcPr>
          <w:p w14:paraId="185CD694" w14:textId="4CC2834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</w:tcPr>
          <w:p w14:paraId="3CA0AF6D" w14:textId="6333AE9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7B76C342" w14:textId="3B7817F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162DB2F1" w14:textId="11431C2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23673AE" w14:textId="4CD06DD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</w:tcPr>
          <w:p w14:paraId="2E00D9E4" w14:textId="206AF66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1B3C715" w14:textId="1682A91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8E966DE" w14:textId="79B99E5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D1C1E67" w14:textId="49D3E9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AC72165" w14:textId="65AE68C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54590093" w14:textId="78F5BD0A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577DBEB" w14:textId="7C9D845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766DCB5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3FF9CE64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6D6FB348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Uhřice (VY)</w:t>
            </w:r>
          </w:p>
        </w:tc>
        <w:tc>
          <w:tcPr>
            <w:tcW w:w="643" w:type="dxa"/>
            <w:noWrap/>
          </w:tcPr>
          <w:p w14:paraId="713DD301" w14:textId="4B6B7AE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</w:tcPr>
          <w:p w14:paraId="6BD4C552" w14:textId="0A28683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5CA2D3A6" w14:textId="182F2E7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6D9E60B1" w14:textId="48F6B03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FF05AE3" w14:textId="3517A6E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</w:tcPr>
          <w:p w14:paraId="72DBA894" w14:textId="5B1EE53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6FDF282E" w14:textId="7126DE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F1554A3" w14:textId="53F8F49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05CC8A8" w14:textId="6B1F690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28AADE6" w14:textId="4DE34C6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6D3E145D" w14:textId="28D29E4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1A01C64" w14:textId="7E56B26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66A5F2D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D1DDBF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2D8C4336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Vážany nad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Litavou</w:t>
            </w:r>
            <w:proofErr w:type="spellEnd"/>
          </w:p>
        </w:tc>
        <w:tc>
          <w:tcPr>
            <w:tcW w:w="643" w:type="dxa"/>
            <w:noWrap/>
            <w:hideMark/>
          </w:tcPr>
          <w:p w14:paraId="78FB362C" w14:textId="2553835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85A21BB" w14:textId="5C9FDF4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4CCE491" w14:textId="7ADB7C1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3695C28" w14:textId="524767C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C0116F7" w14:textId="5C2333D9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0DAD08E" w14:textId="1878224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57FB4B9" w14:textId="58D8B2B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44EE94" w14:textId="71D6BF4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8187A6" w14:textId="6149E5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3DA3A6" w14:textId="06C6C2A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DBC07EB" w14:textId="4FB0ADA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88C2CD" w14:textId="107E39D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0A4CA34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761D6B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4F76A4DC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Velešovice</w:t>
            </w:r>
          </w:p>
        </w:tc>
        <w:tc>
          <w:tcPr>
            <w:tcW w:w="643" w:type="dxa"/>
            <w:noWrap/>
            <w:hideMark/>
          </w:tcPr>
          <w:p w14:paraId="159F743A" w14:textId="4A4AC21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13A828E" w14:textId="7CFAC80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CAF3EE0" w14:textId="74B7409E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A0C078B" w14:textId="1509F85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A8A361D" w14:textId="477BD74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334ACF7A" w14:textId="48E1023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064619" w14:textId="4897A53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BC1191" w14:textId="1D97E63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FA8B0A" w14:textId="0510A58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B4F4A6" w14:textId="3B33619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671A3B00" w14:textId="33AB558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4565FC4" w14:textId="4227FCF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5B87A7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CEE0B3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3317DD9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Zbýšov (VY)</w:t>
            </w:r>
          </w:p>
        </w:tc>
        <w:tc>
          <w:tcPr>
            <w:tcW w:w="643" w:type="dxa"/>
            <w:noWrap/>
            <w:hideMark/>
          </w:tcPr>
          <w:p w14:paraId="6CB5B623" w14:textId="0A3AD47B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219416C" w14:textId="373F834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EF8481" w14:textId="6A92246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8BB3284" w14:textId="3B20020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08DA9EC" w14:textId="0904B70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5BCB6E0" w14:textId="70104B72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C077AF" w14:textId="65AA7F8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BC32EB" w14:textId="4DFA8241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3FA19A5" w14:textId="76D17C0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B6923B" w14:textId="76668A8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3149942" w14:textId="71C28CDD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4838D0" w14:textId="36D5A8B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CA6B94" w14:paraId="38D7C13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13F57E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761C6B52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Zelená Hora</w:t>
            </w:r>
          </w:p>
        </w:tc>
        <w:tc>
          <w:tcPr>
            <w:tcW w:w="643" w:type="dxa"/>
            <w:noWrap/>
            <w:hideMark/>
          </w:tcPr>
          <w:p w14:paraId="3B4E1549" w14:textId="42F10AB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D93777F" w14:textId="0A2F7080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D5C2524" w14:textId="489CF8A7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309C666" w14:textId="05AA42B4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90CF53F" w14:textId="4075F99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21294296" w14:textId="3249CEA3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EC4005" w14:textId="2AA279F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60DD40" w14:textId="17C8B325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14CD7F" w14:textId="0BF99776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1C54AE" w14:textId="4B36753F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5E9855C" w14:textId="4D358928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ADCE7F" w14:textId="18E9516C" w:rsidR="008C081D" w:rsidRPr="00CA6B94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316A12" w14:paraId="22E176F4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shd w:val="clear" w:color="auto" w:fill="190D55"/>
            <w:noWrap/>
            <w:hideMark/>
          </w:tcPr>
          <w:p w14:paraId="481B5396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VI</w:t>
            </w:r>
          </w:p>
        </w:tc>
        <w:tc>
          <w:tcPr>
            <w:tcW w:w="1814" w:type="dxa"/>
            <w:noWrap/>
            <w:hideMark/>
          </w:tcPr>
          <w:p w14:paraId="5B6272B7" w14:textId="77777777" w:rsidR="008C081D" w:rsidRPr="00316A12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Vyškov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SDHp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ROSTEX</w:t>
            </w:r>
          </w:p>
        </w:tc>
        <w:tc>
          <w:tcPr>
            <w:tcW w:w="643" w:type="dxa"/>
            <w:noWrap/>
            <w:hideMark/>
          </w:tcPr>
          <w:p w14:paraId="6AD7AC6C" w14:textId="7FB3ADD1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EFE922F" w14:textId="0BB627A7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73B0518" w14:textId="2F739AD6" w:rsidR="008C081D" w:rsidRPr="00316A12" w:rsidRDefault="00FF175C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E3F3279" w14:textId="62B1077A" w:rsidR="008C081D" w:rsidRPr="00CB2A2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0980341C" w14:textId="0123FB32" w:rsidR="008C081D" w:rsidRPr="008D071F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5BDC3C" w14:textId="28568786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1C96E7" w14:textId="1E9C0549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D60319" w14:textId="6B2E89A6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418E21" w14:textId="4C36B2FF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F65CBB" w14:textId="18A3DDC5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0505C7B" w14:textId="74A9A649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F8BFC3" w14:textId="308FEFBC" w:rsidR="008C081D" w:rsidRPr="00316A12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9F4D6B" w14:paraId="5F59F5B4" w14:textId="77777777" w:rsidTr="008637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850" w:type="dxa"/>
            <w:noWrap/>
          </w:tcPr>
          <w:p w14:paraId="3E9D43AF" w14:textId="77777777" w:rsidR="008C081D" w:rsidRPr="009F4D6B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</w:tcPr>
          <w:p w14:paraId="323A70A2" w14:textId="77777777" w:rsidR="008C081D" w:rsidRPr="009F4D6B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9F4D6B">
              <w:rPr>
                <w:rFonts w:ascii="Calibri" w:hAnsi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643" w:type="dxa"/>
            <w:noWrap/>
          </w:tcPr>
          <w:p w14:paraId="06FFCB73" w14:textId="43CED6D9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393</w:t>
            </w:r>
          </w:p>
        </w:tc>
        <w:tc>
          <w:tcPr>
            <w:tcW w:w="643" w:type="dxa"/>
            <w:noWrap/>
          </w:tcPr>
          <w:p w14:paraId="1E2CB107" w14:textId="4F0B85E9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</w:t>
            </w:r>
          </w:p>
        </w:tc>
        <w:tc>
          <w:tcPr>
            <w:tcW w:w="642" w:type="dxa"/>
            <w:noWrap/>
          </w:tcPr>
          <w:p w14:paraId="33902080" w14:textId="3C8F0CBF" w:rsidR="008C081D" w:rsidRPr="009F4D6B" w:rsidRDefault="00FF175C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57</w:t>
            </w:r>
          </w:p>
        </w:tc>
        <w:tc>
          <w:tcPr>
            <w:tcW w:w="620" w:type="dxa"/>
            <w:tcBorders>
              <w:right w:val="nil"/>
            </w:tcBorders>
            <w:shd w:val="clear" w:color="auto" w:fill="190D55" w:themeFill="text1"/>
            <w:noWrap/>
          </w:tcPr>
          <w:p w14:paraId="3B3BA8DD" w14:textId="6AE7E9DC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382</w:t>
            </w:r>
          </w:p>
        </w:tc>
        <w:tc>
          <w:tcPr>
            <w:tcW w:w="620" w:type="dxa"/>
            <w:tcBorders>
              <w:left w:val="nil"/>
            </w:tcBorders>
          </w:tcPr>
          <w:p w14:paraId="7ACA025E" w14:textId="47EF9191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-</w:t>
            </w:r>
          </w:p>
        </w:tc>
        <w:tc>
          <w:tcPr>
            <w:tcW w:w="620" w:type="dxa"/>
            <w:noWrap/>
          </w:tcPr>
          <w:p w14:paraId="32C9D96B" w14:textId="21161365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237</w:t>
            </w:r>
          </w:p>
        </w:tc>
        <w:tc>
          <w:tcPr>
            <w:tcW w:w="620" w:type="dxa"/>
            <w:noWrap/>
          </w:tcPr>
          <w:p w14:paraId="04A6AEB9" w14:textId="0B0D7840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</w:tcPr>
          <w:p w14:paraId="0989A250" w14:textId="6A5A14DE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noWrap/>
          </w:tcPr>
          <w:p w14:paraId="002485E6" w14:textId="43252C50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</w:tcPr>
          <w:p w14:paraId="143169D3" w14:textId="1F37AA04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78</w:t>
            </w:r>
          </w:p>
        </w:tc>
        <w:tc>
          <w:tcPr>
            <w:tcW w:w="685" w:type="dxa"/>
            <w:noWrap/>
          </w:tcPr>
          <w:p w14:paraId="46B59001" w14:textId="5D24085C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34</w:t>
            </w:r>
          </w:p>
        </w:tc>
        <w:tc>
          <w:tcPr>
            <w:tcW w:w="620" w:type="dxa"/>
            <w:noWrap/>
          </w:tcPr>
          <w:p w14:paraId="3E626218" w14:textId="1CD4A7BF" w:rsidR="008C081D" w:rsidRPr="009F4D6B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55</w:t>
            </w:r>
          </w:p>
        </w:tc>
      </w:tr>
    </w:tbl>
    <w:p w14:paraId="6CFB5443" w14:textId="77777777" w:rsidR="00FF63F8" w:rsidRDefault="00FF63F8" w:rsidP="00531634">
      <w:pPr>
        <w:pStyle w:val="Titulek"/>
      </w:pPr>
    </w:p>
    <w:p w14:paraId="32C1AA72" w14:textId="6EBDC190" w:rsidR="00531634" w:rsidRPr="0096499D" w:rsidRDefault="00F727E0" w:rsidP="00531634">
      <w:pPr>
        <w:pStyle w:val="Titulek"/>
        <w:rPr>
          <w:rFonts w:cs="Times New Roman"/>
          <w:szCs w:val="20"/>
        </w:rPr>
        <w:sectPr w:rsidR="00531634" w:rsidRPr="0096499D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 wp14:anchorId="78C57373" wp14:editId="75C09C5E">
            <wp:simplePos x="0" y="0"/>
            <wp:positionH relativeFrom="margin">
              <wp:align>right</wp:align>
            </wp:positionH>
            <wp:positionV relativeFrom="paragraph">
              <wp:posOffset>205105</wp:posOffset>
            </wp:positionV>
            <wp:extent cx="3082925" cy="2406650"/>
            <wp:effectExtent l="0" t="0" r="3175" b="0"/>
            <wp:wrapSquare wrapText="bothSides"/>
            <wp:docPr id="648" name="Obrázek 648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3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4" r="23724"/>
                    <a:stretch/>
                  </pic:blipFill>
                  <pic:spPr bwMode="auto">
                    <a:xfrm>
                      <a:off x="0" y="0"/>
                      <a:ext cx="3082925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99D" w:rsidRPr="0096499D">
        <w:t>21</w:t>
      </w:r>
      <w:r w:rsidR="00531634" w:rsidRPr="0096499D">
        <w:t>. 9. 201</w:t>
      </w:r>
      <w:r w:rsidR="0096499D" w:rsidRPr="0096499D">
        <w:t>8, Drnovice</w:t>
      </w:r>
    </w:p>
    <w:p w14:paraId="7C608E03" w14:textId="5563BFB1" w:rsidR="00B10D47" w:rsidRDefault="003324BF" w:rsidP="00B10D47">
      <w:r>
        <w:rPr>
          <w:noProof/>
          <w:lang w:eastAsia="cs-CZ"/>
        </w:rPr>
        <w:drawing>
          <wp:anchor distT="0" distB="0" distL="114300" distR="114300" simplePos="0" relativeHeight="251655680" behindDoc="0" locked="0" layoutInCell="1" allowOverlap="1" wp14:anchorId="009A6EE9" wp14:editId="355A2157">
            <wp:simplePos x="0" y="0"/>
            <wp:positionH relativeFrom="column">
              <wp:posOffset>3175</wp:posOffset>
            </wp:positionH>
            <wp:positionV relativeFrom="paragraph">
              <wp:posOffset>16510</wp:posOffset>
            </wp:positionV>
            <wp:extent cx="809625" cy="809625"/>
            <wp:effectExtent l="0" t="0" r="9525" b="9525"/>
            <wp:wrapSquare wrapText="bothSides"/>
            <wp:docPr id="46" name="Obrázek 46" descr="https://www.qikni.cz/assets/components/qrgenerator/cache/14f3d239a138f15c1b87dcbb154258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qikni.cz/assets/components/qrgenerator/cache/14f3d239a138f15c1b87dcbb15425829.pn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499D">
        <w:t xml:space="preserve">K požáru kulturního domu v Drnovicích byly povolány jednotky z 3. stupně požárního poplachu. Celkově jich na místě zasahovalo 21. Oheň hasily ze tří automobilových žebříků po obvodu budovy, nasadily také speciální hasicí zařízení </w:t>
      </w:r>
      <w:proofErr w:type="spellStart"/>
      <w:r w:rsidR="0096499D">
        <w:t>Cobra</w:t>
      </w:r>
      <w:proofErr w:type="spellEnd"/>
      <w:r w:rsidR="0096499D">
        <w:t>. Oheň stihl zničit velkou část střechy komplexu a ve středu objektu došlo k propadnutí střechy do vnitřního sálu. Hasiči dostali plameny pod kontrolu po 3 hodinách, v dohašování menších ohnisek však pokračovali ještě celou noc a následující den. Místo monitorovala také mobilní chemická laboratoř a stav budovy kontroloval přivolaný statik. U požáru se nikdo nezranil</w:t>
      </w:r>
      <w:r w:rsidR="00AC6301">
        <w:t>, š</w:t>
      </w:r>
      <w:r w:rsidR="009C0CE3">
        <w:t>koda byla vyčíslena na 25 000 000 korun</w:t>
      </w:r>
      <w:r w:rsidR="0096499D">
        <w:t>.</w:t>
      </w:r>
      <w:r w:rsidR="0099399C">
        <w:t xml:space="preserve"> </w:t>
      </w:r>
    </w:p>
    <w:p w14:paraId="4319E1B3" w14:textId="77777777" w:rsidR="00B10D47" w:rsidRDefault="00B10D47" w:rsidP="00B10D47">
      <w:pPr>
        <w:pStyle w:val="Titulek"/>
        <w:sectPr w:rsidR="00B10D47" w:rsidSect="00B10D47">
          <w:type w:val="continuous"/>
          <w:pgSz w:w="11906" w:h="16838"/>
          <w:pgMar w:top="720" w:right="720" w:bottom="720" w:left="720" w:header="1020" w:footer="283" w:gutter="0"/>
          <w:cols w:num="2" w:space="708"/>
          <w:docGrid w:linePitch="360"/>
        </w:sectPr>
      </w:pPr>
    </w:p>
    <w:p w14:paraId="71CD7356" w14:textId="77777777" w:rsidR="00B10D47" w:rsidRDefault="00B10D47" w:rsidP="00B10D47">
      <w:pPr>
        <w:pStyle w:val="Titulek"/>
      </w:pPr>
    </w:p>
    <w:p w14:paraId="0830F6A6" w14:textId="138C6C3C" w:rsidR="00B10D47" w:rsidRPr="0096499D" w:rsidRDefault="00B10D47" w:rsidP="00B10D47">
      <w:pPr>
        <w:pStyle w:val="Titulek"/>
        <w:rPr>
          <w:rFonts w:cs="Times New Roman"/>
          <w:szCs w:val="20"/>
        </w:rPr>
        <w:sectPr w:rsidR="00B10D47" w:rsidRPr="0096499D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64896" behindDoc="0" locked="0" layoutInCell="1" allowOverlap="1" wp14:anchorId="0A4F05BB" wp14:editId="307060E9">
            <wp:simplePos x="0" y="0"/>
            <wp:positionH relativeFrom="margin">
              <wp:align>right</wp:align>
            </wp:positionH>
            <wp:positionV relativeFrom="paragraph">
              <wp:posOffset>227720</wp:posOffset>
            </wp:positionV>
            <wp:extent cx="3098165" cy="2324735"/>
            <wp:effectExtent l="0" t="0" r="6985" b="0"/>
            <wp:wrapSquare wrapText="bothSides"/>
            <wp:docPr id="196" name="Obrázek 196" descr="20180605_230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180605_230050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5. - 6. 6</w:t>
      </w:r>
      <w:r w:rsidRPr="0096499D">
        <w:t xml:space="preserve">. 2018, </w:t>
      </w:r>
      <w:r>
        <w:t>Kozlany</w:t>
      </w:r>
    </w:p>
    <w:p w14:paraId="593A7949" w14:textId="7D06FAE4" w:rsidR="0096499D" w:rsidRDefault="00751DEB" w:rsidP="00B10D47">
      <w:pPr>
        <w:spacing w:after="0"/>
        <w:rPr>
          <w:i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0" locked="0" layoutInCell="1" allowOverlap="1" wp14:anchorId="3B238BF0" wp14:editId="552B6405">
            <wp:simplePos x="0" y="0"/>
            <wp:positionH relativeFrom="column">
              <wp:posOffset>6350</wp:posOffset>
            </wp:positionH>
            <wp:positionV relativeFrom="paragraph">
              <wp:posOffset>41275</wp:posOffset>
            </wp:positionV>
            <wp:extent cx="809625" cy="809625"/>
            <wp:effectExtent l="0" t="0" r="9525" b="9525"/>
            <wp:wrapSquare wrapText="bothSides"/>
            <wp:docPr id="192" name="Obrázek 192" descr="https://www.qikni.cz/assets/components/qrgenerator/cache/081454107feb104a6ce9c26d3be208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qikni.cz/assets/components/qrgenerator/cache/081454107feb104a6ce9c26d3be208b4.pn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D47" w:rsidRPr="00B10D47">
        <w:t xml:space="preserve">Požár skládky komunálního odpadu u Kozlan na Vyškovsku muselo hasit </w:t>
      </w:r>
      <w:r>
        <w:t xml:space="preserve">33 </w:t>
      </w:r>
      <w:r w:rsidR="00B10D47" w:rsidRPr="00B10D47">
        <w:t>jednotek hasičů. Požár zasáhl plochu o</w:t>
      </w:r>
      <w:r w:rsidR="00AC6301">
        <w:t> </w:t>
      </w:r>
      <w:r w:rsidR="00B10D47" w:rsidRPr="00B10D47">
        <w:t>rozsahu 80x80 m a rychle se šířil. Kvůli potřebě velkého množství vody byly zřízeny v okolních obcích 3 čerpací stanoviště. Jednotky nasadily kromě vody také smáčedlo a pěnu. Po několika hodinách byl vyhlášen zvláštn</w:t>
      </w:r>
      <w:r w:rsidR="00AC6301">
        <w:t>í stupeň požárního poplachu. Na </w:t>
      </w:r>
      <w:r w:rsidR="00B10D47" w:rsidRPr="00B10D47">
        <w:t>místo přijelo mobilní operační pracov</w:t>
      </w:r>
      <w:r w:rsidR="00AC6301">
        <w:t>iště a byl zřízen š</w:t>
      </w:r>
      <w:r w:rsidR="00B10D47" w:rsidRPr="00B10D47">
        <w:t xml:space="preserve">táb velitele zásahu. Okolí požářiště monitorovala mobilní chemická laboratoř. Bylo nasazeno také hasičské pásové rypadlo Záchranného útvaru HZS ČR. </w:t>
      </w:r>
    </w:p>
    <w:p w14:paraId="7097DD7E" w14:textId="77777777" w:rsidR="00751DEB" w:rsidRDefault="00751DEB" w:rsidP="0096499D">
      <w:pPr>
        <w:spacing w:after="0"/>
        <w:rPr>
          <w:i/>
        </w:rPr>
        <w:sectPr w:rsidR="00751DEB" w:rsidSect="00751DEB">
          <w:type w:val="continuous"/>
          <w:pgSz w:w="11906" w:h="16838"/>
          <w:pgMar w:top="720" w:right="720" w:bottom="720" w:left="720" w:header="1020" w:footer="283" w:gutter="0"/>
          <w:cols w:num="2" w:space="708"/>
          <w:docGrid w:linePitch="360"/>
        </w:sectPr>
      </w:pPr>
    </w:p>
    <w:p w14:paraId="429A6607" w14:textId="2DC4C3CA" w:rsidR="0096499D" w:rsidRDefault="0096499D" w:rsidP="0096499D">
      <w:pPr>
        <w:spacing w:after="0"/>
        <w:rPr>
          <w:i/>
        </w:rPr>
      </w:pPr>
    </w:p>
    <w:p w14:paraId="21A40C72" w14:textId="5C5C2404" w:rsidR="00264CF0" w:rsidRPr="005F4D1E" w:rsidRDefault="00264CF0" w:rsidP="000B2CAB">
      <w:pPr>
        <w:pStyle w:val="Nadpis2"/>
        <w:tabs>
          <w:tab w:val="left" w:pos="993"/>
        </w:tabs>
      </w:pPr>
      <w:bookmarkStart w:id="170" w:name="_Toc443584123"/>
      <w:bookmarkStart w:id="171" w:name="_Toc412389682"/>
      <w:bookmarkStart w:id="172" w:name="_Toc412390420"/>
      <w:bookmarkStart w:id="173" w:name="_Toc412390507"/>
      <w:bookmarkStart w:id="174" w:name="_Toc470514534"/>
      <w:bookmarkStart w:id="175" w:name="_Toc473281882"/>
      <w:bookmarkStart w:id="176" w:name="_Toc473899258"/>
      <w:bookmarkStart w:id="177" w:name="_Toc474189668"/>
      <w:bookmarkStart w:id="178" w:name="_Toc507063155"/>
      <w:bookmarkStart w:id="179" w:name="_Toc536185155"/>
      <w:bookmarkEnd w:id="167"/>
      <w:bookmarkEnd w:id="168"/>
      <w:bookmarkEnd w:id="169"/>
      <w:r w:rsidRPr="005F4D1E">
        <w:t>Zásahy jednotek PO</w:t>
      </w:r>
      <w:r w:rsidRPr="005F4D1E">
        <w:fldChar w:fldCharType="begin"/>
      </w:r>
      <w:r w:rsidRPr="005F4D1E">
        <w:instrText xml:space="preserve"> XE "JPO:Jednotka požární ochrany" </w:instrText>
      </w:r>
      <w:r w:rsidRPr="005F4D1E">
        <w:fldChar w:fldCharType="end"/>
      </w:r>
      <w:r w:rsidRPr="005F4D1E">
        <w:t xml:space="preserve"> okresu Znojmo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tbl>
      <w:tblPr>
        <w:tblStyle w:val="Styl11"/>
        <w:tblW w:w="10237" w:type="dxa"/>
        <w:tblLayout w:type="fixed"/>
        <w:tblLook w:val="04E0" w:firstRow="1" w:lastRow="1" w:firstColumn="1" w:lastColumn="0" w:noHBand="0" w:noVBand="1"/>
      </w:tblPr>
      <w:tblGrid>
        <w:gridCol w:w="850"/>
        <w:gridCol w:w="1814"/>
        <w:gridCol w:w="643"/>
        <w:gridCol w:w="643"/>
        <w:gridCol w:w="642"/>
        <w:gridCol w:w="620"/>
        <w:gridCol w:w="620"/>
        <w:gridCol w:w="620"/>
        <w:gridCol w:w="620"/>
        <w:gridCol w:w="620"/>
        <w:gridCol w:w="620"/>
        <w:gridCol w:w="620"/>
        <w:gridCol w:w="685"/>
        <w:gridCol w:w="620"/>
      </w:tblGrid>
      <w:tr w:rsidR="00FF63F8" w:rsidRPr="00CD75D6" w14:paraId="1CE0CF4D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134"/>
          <w:tblHeader/>
        </w:trPr>
        <w:tc>
          <w:tcPr>
            <w:tcW w:w="850" w:type="dxa"/>
            <w:textDirection w:val="btLr"/>
            <w:hideMark/>
          </w:tcPr>
          <w:p w14:paraId="69413D4C" w14:textId="77777777" w:rsidR="00FF63F8" w:rsidRPr="00F203FE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Kategorie JPO</w:t>
            </w:r>
          </w:p>
        </w:tc>
        <w:tc>
          <w:tcPr>
            <w:tcW w:w="1814" w:type="dxa"/>
          </w:tcPr>
          <w:p w14:paraId="06D96D32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Jednotka PO</w:t>
            </w:r>
          </w:p>
        </w:tc>
        <w:tc>
          <w:tcPr>
            <w:tcW w:w="643" w:type="dxa"/>
            <w:textDirection w:val="btLr"/>
          </w:tcPr>
          <w:p w14:paraId="5E3ECFCF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Povolána</w:t>
            </w:r>
          </w:p>
        </w:tc>
        <w:tc>
          <w:tcPr>
            <w:tcW w:w="643" w:type="dxa"/>
            <w:textDirection w:val="btLr"/>
          </w:tcPr>
          <w:p w14:paraId="2AB71E54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Nevyjela/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OpV</w:t>
            </w:r>
            <w:proofErr w:type="spellEnd"/>
          </w:p>
        </w:tc>
        <w:tc>
          <w:tcPr>
            <w:tcW w:w="642" w:type="dxa"/>
            <w:textDirection w:val="btLr"/>
          </w:tcPr>
          <w:p w14:paraId="4E134618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Nevyjela v limitu</w:t>
            </w:r>
          </w:p>
        </w:tc>
        <w:tc>
          <w:tcPr>
            <w:tcW w:w="620" w:type="dxa"/>
            <w:tcBorders>
              <w:right w:val="nil"/>
            </w:tcBorders>
            <w:textDirection w:val="btLr"/>
            <w:hideMark/>
          </w:tcPr>
          <w:p w14:paraId="5474EECB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Zasahovala</w: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begin"/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instrText xml:space="preserve"> XE "P:Požár" </w:instrText>
            </w: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fldChar w:fldCharType="end"/>
            </w:r>
          </w:p>
        </w:tc>
        <w:tc>
          <w:tcPr>
            <w:tcW w:w="620" w:type="dxa"/>
            <w:tcBorders>
              <w:left w:val="nil"/>
            </w:tcBorders>
            <w:textDirection w:val="btLr"/>
          </w:tcPr>
          <w:p w14:paraId="24F9C70D" w14:textId="77777777" w:rsidR="00FF63F8" w:rsidRPr="00CB2A23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CB2A23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Průměr za 5 let</w:t>
            </w:r>
          </w:p>
        </w:tc>
        <w:tc>
          <w:tcPr>
            <w:tcW w:w="620" w:type="dxa"/>
          </w:tcPr>
          <w:p w14:paraId="1D560761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P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"DN:Dopravní nehoda"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0865DCEC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DN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"UNL:Únik nebezpečné látky"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46D9048E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ZOZ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"TP:Technická pomoc"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0E90859E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UNL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035123">
              <w:rPr>
                <w:rFonts w:ascii="Calibri" w:eastAsia="Times New Roman" w:hAnsi="Calibri" w:cs="Times New Roman"/>
                <w:color w:val="FFFFFF"/>
                <w:lang w:eastAsia="cs-CZ"/>
              </w:rPr>
              <w:instrText xml:space="preserve"> XE "PP:Planý poplach"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620" w:type="dxa"/>
          </w:tcPr>
          <w:p w14:paraId="5962C38E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TP</w:t>
            </w:r>
          </w:p>
        </w:tc>
        <w:tc>
          <w:tcPr>
            <w:tcW w:w="685" w:type="dxa"/>
          </w:tcPr>
          <w:p w14:paraId="3CF51187" w14:textId="77777777" w:rsidR="00FF63F8" w:rsidRPr="00B524CE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PP</w:t>
            </w:r>
          </w:p>
          <w:p w14:paraId="20AE33F3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</w:pPr>
            <w:r w:rsidRPr="00B524CE"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+</w:t>
            </w:r>
          </w:p>
          <w:p w14:paraId="560BA4D4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 w:themeColor="background1"/>
                <w:lang w:eastAsia="cs-CZ"/>
              </w:rPr>
              <w:t>OMU</w:t>
            </w:r>
          </w:p>
        </w:tc>
        <w:tc>
          <w:tcPr>
            <w:tcW w:w="620" w:type="dxa"/>
            <w:hideMark/>
          </w:tcPr>
          <w:p w14:paraId="17BF31A9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OČ</w:t>
            </w:r>
          </w:p>
        </w:tc>
      </w:tr>
      <w:tr w:rsidR="008C081D" w:rsidRPr="00B11F33" w14:paraId="4746B99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777D8B9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</w:t>
            </w:r>
          </w:p>
        </w:tc>
        <w:tc>
          <w:tcPr>
            <w:tcW w:w="1814" w:type="dxa"/>
            <w:noWrap/>
            <w:vAlign w:val="bottom"/>
            <w:hideMark/>
          </w:tcPr>
          <w:p w14:paraId="26604EA3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Slup</w:t>
            </w:r>
          </w:p>
        </w:tc>
        <w:tc>
          <w:tcPr>
            <w:tcW w:w="643" w:type="dxa"/>
            <w:noWrap/>
            <w:hideMark/>
          </w:tcPr>
          <w:p w14:paraId="57B57A96" w14:textId="532D40F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643" w:type="dxa"/>
            <w:noWrap/>
            <w:hideMark/>
          </w:tcPr>
          <w:p w14:paraId="682CAF3F" w14:textId="0A0F304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54BED2A" w14:textId="3C9D765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CD61F9A" w14:textId="2391105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D872B63" w14:textId="34DDB8F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39</w:t>
            </w:r>
          </w:p>
        </w:tc>
        <w:tc>
          <w:tcPr>
            <w:tcW w:w="620" w:type="dxa"/>
            <w:noWrap/>
            <w:hideMark/>
          </w:tcPr>
          <w:p w14:paraId="25986A01" w14:textId="770B530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22</w:t>
            </w:r>
          </w:p>
        </w:tc>
        <w:tc>
          <w:tcPr>
            <w:tcW w:w="620" w:type="dxa"/>
            <w:noWrap/>
            <w:hideMark/>
          </w:tcPr>
          <w:p w14:paraId="63277790" w14:textId="69FD1C1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22A8EC" w14:textId="657E063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8B76F3A" w14:textId="6564A41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032E9E7" w14:textId="49D8323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85" w:type="dxa"/>
            <w:noWrap/>
            <w:hideMark/>
          </w:tcPr>
          <w:p w14:paraId="0C43F0A1" w14:textId="1742A96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2572FC53" w14:textId="2AAA68C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2A2FB1BC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F4AD3F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4B252BD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Višňové</w:t>
            </w:r>
          </w:p>
        </w:tc>
        <w:tc>
          <w:tcPr>
            <w:tcW w:w="643" w:type="dxa"/>
            <w:noWrap/>
            <w:hideMark/>
          </w:tcPr>
          <w:p w14:paraId="781D1CDC" w14:textId="38996C6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37</w:t>
            </w:r>
          </w:p>
        </w:tc>
        <w:tc>
          <w:tcPr>
            <w:tcW w:w="643" w:type="dxa"/>
            <w:noWrap/>
            <w:hideMark/>
          </w:tcPr>
          <w:p w14:paraId="0FE91C09" w14:textId="6AFB84F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CE53F56" w14:textId="2A62643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1BBBDAF" w14:textId="31AC3C1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A68845F" w14:textId="4B97BC4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24,8</w:t>
            </w:r>
          </w:p>
        </w:tc>
        <w:tc>
          <w:tcPr>
            <w:tcW w:w="620" w:type="dxa"/>
            <w:noWrap/>
            <w:hideMark/>
          </w:tcPr>
          <w:p w14:paraId="36AAE0EB" w14:textId="6F7258E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54836EE3" w14:textId="249326C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5141DA4C" w14:textId="705E3A9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66607BA9" w14:textId="50E8014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74EB5F" w14:textId="2329348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85" w:type="dxa"/>
            <w:noWrap/>
            <w:hideMark/>
          </w:tcPr>
          <w:p w14:paraId="06766159" w14:textId="04CB0F6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068151E7" w14:textId="0935D94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5028730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02C2303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814" w:type="dxa"/>
            <w:noWrap/>
            <w:vAlign w:val="bottom"/>
            <w:hideMark/>
          </w:tcPr>
          <w:p w14:paraId="6EC0B3A6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Běhařovice</w:t>
            </w:r>
          </w:p>
        </w:tc>
        <w:tc>
          <w:tcPr>
            <w:tcW w:w="643" w:type="dxa"/>
            <w:noWrap/>
            <w:hideMark/>
          </w:tcPr>
          <w:p w14:paraId="71B8E94E" w14:textId="7233F7E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  <w:hideMark/>
          </w:tcPr>
          <w:p w14:paraId="5DDB4BCC" w14:textId="4B78A12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40F7B1B1" w14:textId="11004CF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968B24F" w14:textId="7FBA3C2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8D66D4" w14:textId="20B1ED1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7,8</w:t>
            </w:r>
          </w:p>
        </w:tc>
        <w:tc>
          <w:tcPr>
            <w:tcW w:w="620" w:type="dxa"/>
            <w:noWrap/>
            <w:hideMark/>
          </w:tcPr>
          <w:p w14:paraId="0BAE9CAC" w14:textId="4EB083E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noWrap/>
            <w:hideMark/>
          </w:tcPr>
          <w:p w14:paraId="44BD3B2A" w14:textId="078F744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939B71" w14:textId="4A551F2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BF0814" w14:textId="398CFE1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A5D2C9" w14:textId="3961096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76945C08" w14:textId="27B66F6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49B9824" w14:textId="446C309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4AC2BC8C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AD16DC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F6CE813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Bítov</w:t>
            </w:r>
          </w:p>
        </w:tc>
        <w:tc>
          <w:tcPr>
            <w:tcW w:w="643" w:type="dxa"/>
            <w:noWrap/>
            <w:hideMark/>
          </w:tcPr>
          <w:p w14:paraId="600FDBA5" w14:textId="0600947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3" w:type="dxa"/>
            <w:noWrap/>
            <w:hideMark/>
          </w:tcPr>
          <w:p w14:paraId="5B6A325D" w14:textId="1012EBC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41B096E" w14:textId="5D4897D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C458D29" w14:textId="3F35D83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34553AF" w14:textId="4A49F34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10,2</w:t>
            </w:r>
          </w:p>
        </w:tc>
        <w:tc>
          <w:tcPr>
            <w:tcW w:w="620" w:type="dxa"/>
            <w:noWrap/>
            <w:hideMark/>
          </w:tcPr>
          <w:p w14:paraId="55A828BB" w14:textId="0FADECA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F2F64B4" w14:textId="6F499F0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370DE7" w14:textId="3424AB8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1D3FD2" w14:textId="58089DC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261A28" w14:textId="73A5DBE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14C63339" w14:textId="0526117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A7CF27" w14:textId="2787FA1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30A3D7C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BC8153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5E3787D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Blížkovice</w:t>
            </w:r>
          </w:p>
        </w:tc>
        <w:tc>
          <w:tcPr>
            <w:tcW w:w="643" w:type="dxa"/>
            <w:noWrap/>
            <w:hideMark/>
          </w:tcPr>
          <w:p w14:paraId="72921724" w14:textId="718BC38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43" w:type="dxa"/>
            <w:noWrap/>
            <w:hideMark/>
          </w:tcPr>
          <w:p w14:paraId="698EC812" w14:textId="0E37896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59E4E74" w14:textId="6B81B33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53491E8" w14:textId="61BC814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CCE3BFD" w14:textId="1D1C9E1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18,8</w:t>
            </w:r>
          </w:p>
        </w:tc>
        <w:tc>
          <w:tcPr>
            <w:tcW w:w="620" w:type="dxa"/>
            <w:noWrap/>
            <w:hideMark/>
          </w:tcPr>
          <w:p w14:paraId="5EE0100E" w14:textId="3C48B89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54D4DD4C" w14:textId="15CA2A9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53AA240" w14:textId="3F84207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6F2B78" w14:textId="3A3C15A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E3799B" w14:textId="5565FA3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5" w:type="dxa"/>
            <w:noWrap/>
            <w:hideMark/>
          </w:tcPr>
          <w:p w14:paraId="25BCEF13" w14:textId="5066D99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2C757B" w14:textId="3241642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8C081D" w:rsidRPr="00B11F33" w14:paraId="2A9BADC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89912C8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3724C50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Božice</w:t>
            </w:r>
          </w:p>
        </w:tc>
        <w:tc>
          <w:tcPr>
            <w:tcW w:w="643" w:type="dxa"/>
            <w:noWrap/>
            <w:hideMark/>
          </w:tcPr>
          <w:p w14:paraId="12E661BF" w14:textId="041DCEC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643" w:type="dxa"/>
            <w:noWrap/>
            <w:hideMark/>
          </w:tcPr>
          <w:p w14:paraId="2B409735" w14:textId="22651D4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7F59648" w14:textId="12BB8B2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9333AD" w14:textId="282E671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13266C9" w14:textId="76CF547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15,4</w:t>
            </w:r>
          </w:p>
        </w:tc>
        <w:tc>
          <w:tcPr>
            <w:tcW w:w="620" w:type="dxa"/>
            <w:noWrap/>
            <w:hideMark/>
          </w:tcPr>
          <w:p w14:paraId="159E1F4A" w14:textId="626187E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6E230D6E" w14:textId="07DB9BB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C733F7" w14:textId="7D5AC3B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2216012" w14:textId="404F5E6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6F8E79" w14:textId="67A0CFC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3B97C12" w14:textId="79C5333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DD97649" w14:textId="2DC1F9F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570F8D2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16599C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1C9713D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Čermákovice</w:t>
            </w:r>
          </w:p>
        </w:tc>
        <w:tc>
          <w:tcPr>
            <w:tcW w:w="643" w:type="dxa"/>
            <w:noWrap/>
            <w:hideMark/>
          </w:tcPr>
          <w:p w14:paraId="4809F3FF" w14:textId="63B58DC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40E25860" w14:textId="4EA6413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46653371" w14:textId="4098272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373445A" w14:textId="6AC5234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812036A" w14:textId="7574AE1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3,8</w:t>
            </w:r>
          </w:p>
        </w:tc>
        <w:tc>
          <w:tcPr>
            <w:tcW w:w="620" w:type="dxa"/>
            <w:noWrap/>
            <w:hideMark/>
          </w:tcPr>
          <w:p w14:paraId="1619E7BB" w14:textId="18C2841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ADBABD3" w14:textId="38829E8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5BB503" w14:textId="70EE14D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3C1B91" w14:textId="2D00BE7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FA5D99" w14:textId="7BF7B54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4E57AD7" w14:textId="58EE0B3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A67627" w14:textId="58F7AB7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29A6B68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0AA73351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</w:tcPr>
          <w:p w14:paraId="4B686099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Hostěradice</w:t>
            </w:r>
          </w:p>
        </w:tc>
        <w:tc>
          <w:tcPr>
            <w:tcW w:w="643" w:type="dxa"/>
            <w:noWrap/>
          </w:tcPr>
          <w:p w14:paraId="7E4EB3EE" w14:textId="3A00483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643" w:type="dxa"/>
            <w:noWrap/>
          </w:tcPr>
          <w:p w14:paraId="2C59B64F" w14:textId="1C833EF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08B3D07D" w14:textId="4F5A9DB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75521270" w14:textId="40FD784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89A5A61" w14:textId="76C9925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</w:tcPr>
          <w:p w14:paraId="048A39A5" w14:textId="4CACD28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20" w:type="dxa"/>
            <w:noWrap/>
          </w:tcPr>
          <w:p w14:paraId="45D232D4" w14:textId="5495DBE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2BF4B839" w14:textId="190E3A3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64C27F0" w14:textId="6D97AAD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2A51C19" w14:textId="78E86FC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5" w:type="dxa"/>
            <w:noWrap/>
          </w:tcPr>
          <w:p w14:paraId="6333B2DD" w14:textId="2B60EC8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</w:tcPr>
          <w:p w14:paraId="5161A293" w14:textId="7454244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B11F33" w14:paraId="3187F65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7BB4F35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</w:tcPr>
          <w:p w14:paraId="67E84771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Chvalovice</w:t>
            </w:r>
          </w:p>
        </w:tc>
        <w:tc>
          <w:tcPr>
            <w:tcW w:w="643" w:type="dxa"/>
            <w:noWrap/>
          </w:tcPr>
          <w:p w14:paraId="55099730" w14:textId="1A8FD34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29</w:t>
            </w:r>
          </w:p>
        </w:tc>
        <w:tc>
          <w:tcPr>
            <w:tcW w:w="643" w:type="dxa"/>
            <w:noWrap/>
          </w:tcPr>
          <w:p w14:paraId="6BF9DDCF" w14:textId="5FE791F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6BBF3214" w14:textId="5E8B45E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20F1080D" w14:textId="6C737E3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9CEAC05" w14:textId="0B3C70F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14,8</w:t>
            </w:r>
          </w:p>
        </w:tc>
        <w:tc>
          <w:tcPr>
            <w:tcW w:w="620" w:type="dxa"/>
            <w:noWrap/>
          </w:tcPr>
          <w:p w14:paraId="68AA18BA" w14:textId="06DB7C7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620" w:type="dxa"/>
            <w:noWrap/>
          </w:tcPr>
          <w:p w14:paraId="60837A66" w14:textId="0D39316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2EFB8B4C" w14:textId="4181095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31BC033" w14:textId="44F00E0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5AA912FB" w14:textId="275CD48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</w:tcPr>
          <w:p w14:paraId="234A18B4" w14:textId="272551D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6CA282FC" w14:textId="006A2AF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8C081D" w:rsidRPr="00B11F33" w14:paraId="70F4216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4801ED3A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</w:tcPr>
          <w:p w14:paraId="0CF69574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Jevišovice</w:t>
            </w:r>
          </w:p>
        </w:tc>
        <w:tc>
          <w:tcPr>
            <w:tcW w:w="643" w:type="dxa"/>
            <w:noWrap/>
          </w:tcPr>
          <w:p w14:paraId="6AD02C46" w14:textId="588B462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43" w:type="dxa"/>
            <w:noWrap/>
          </w:tcPr>
          <w:p w14:paraId="4F3F6EEB" w14:textId="26B78EB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4F8F0004" w14:textId="28E5BF2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3C0080B4" w14:textId="0AF6278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A565EC4" w14:textId="5CC22B6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</w:tcPr>
          <w:p w14:paraId="5E7E7C30" w14:textId="0CCD716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</w:tcPr>
          <w:p w14:paraId="356F285C" w14:textId="238E422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46C32FC" w14:textId="7A0B3B7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5EC8DB1" w14:textId="01E0454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F049638" w14:textId="7F35A77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</w:tcPr>
          <w:p w14:paraId="0E03B0CC" w14:textId="0832BEB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</w:tcPr>
          <w:p w14:paraId="3EA23C67" w14:textId="4199DD8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3E07E87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60B201B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</w:tcPr>
          <w:p w14:paraId="27F7F9FC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 xml:space="preserve">Jiřice u </w:t>
            </w:r>
            <w:proofErr w:type="spellStart"/>
            <w:r w:rsidRPr="00B11F33">
              <w:rPr>
                <w:rFonts w:ascii="Calibri" w:hAnsi="Calibri" w:cs="Calibri"/>
                <w:sz w:val="16"/>
                <w:szCs w:val="16"/>
              </w:rPr>
              <w:t>Miroslavi</w:t>
            </w:r>
            <w:proofErr w:type="spellEnd"/>
          </w:p>
        </w:tc>
        <w:tc>
          <w:tcPr>
            <w:tcW w:w="643" w:type="dxa"/>
            <w:noWrap/>
          </w:tcPr>
          <w:p w14:paraId="6F3DF6BC" w14:textId="03F64E0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43" w:type="dxa"/>
            <w:noWrap/>
          </w:tcPr>
          <w:p w14:paraId="372F815C" w14:textId="4D4CE03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34827207" w14:textId="3765DC6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B5D3496" w14:textId="57858D3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1B72142" w14:textId="762E764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11,8</w:t>
            </w:r>
          </w:p>
        </w:tc>
        <w:tc>
          <w:tcPr>
            <w:tcW w:w="620" w:type="dxa"/>
            <w:noWrap/>
          </w:tcPr>
          <w:p w14:paraId="39838E62" w14:textId="3E567B5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</w:tcPr>
          <w:p w14:paraId="06FA224B" w14:textId="00EC3B7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5023ECF" w14:textId="0F3155F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2306172" w14:textId="4BB6D11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15170884" w14:textId="2D769D0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</w:tcPr>
          <w:p w14:paraId="2FAE68FA" w14:textId="7345BF4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50FE1211" w14:textId="029F622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2890610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506D483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</w:tcPr>
          <w:p w14:paraId="0B772D10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Lesná</w:t>
            </w:r>
          </w:p>
        </w:tc>
        <w:tc>
          <w:tcPr>
            <w:tcW w:w="643" w:type="dxa"/>
            <w:noWrap/>
          </w:tcPr>
          <w:p w14:paraId="76086732" w14:textId="329F08D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25</w:t>
            </w:r>
          </w:p>
        </w:tc>
        <w:tc>
          <w:tcPr>
            <w:tcW w:w="643" w:type="dxa"/>
            <w:noWrap/>
          </w:tcPr>
          <w:p w14:paraId="3B6BE5B2" w14:textId="50DA858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3557B34F" w14:textId="67C6799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0086A8C8" w14:textId="1916A21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905B448" w14:textId="17A3113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15,8</w:t>
            </w:r>
          </w:p>
        </w:tc>
        <w:tc>
          <w:tcPr>
            <w:tcW w:w="620" w:type="dxa"/>
            <w:noWrap/>
          </w:tcPr>
          <w:p w14:paraId="7AE20DC3" w14:textId="16FC95B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18</w:t>
            </w:r>
          </w:p>
        </w:tc>
        <w:tc>
          <w:tcPr>
            <w:tcW w:w="620" w:type="dxa"/>
            <w:noWrap/>
          </w:tcPr>
          <w:p w14:paraId="4D36F4D0" w14:textId="1BE7E8C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505ABCE2" w14:textId="5C1CF5D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440D0477" w14:textId="2AC1D36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42712551" w14:textId="66C61D6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</w:tcPr>
          <w:p w14:paraId="09B17756" w14:textId="282FC84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83BC8B9" w14:textId="51DBE80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252C7DF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45E76B9D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</w:tcPr>
          <w:p w14:paraId="5A183B9A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Medlice</w:t>
            </w:r>
          </w:p>
        </w:tc>
        <w:tc>
          <w:tcPr>
            <w:tcW w:w="643" w:type="dxa"/>
            <w:noWrap/>
          </w:tcPr>
          <w:p w14:paraId="6EB36D6A" w14:textId="39D2598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</w:tcPr>
          <w:p w14:paraId="74797FFA" w14:textId="79A5C22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</w:tcPr>
          <w:p w14:paraId="742F9F6A" w14:textId="55DFFA4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6203A09D" w14:textId="4C94FFA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3591A9" w14:textId="74ECB73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4,2</w:t>
            </w:r>
          </w:p>
        </w:tc>
        <w:tc>
          <w:tcPr>
            <w:tcW w:w="620" w:type="dxa"/>
            <w:noWrap/>
          </w:tcPr>
          <w:p w14:paraId="6221C613" w14:textId="535AFCA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</w:tcPr>
          <w:p w14:paraId="44B8C442" w14:textId="28CF6A8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7F4DED64" w14:textId="77E0EA9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B99183A" w14:textId="094DA29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6B434F7F" w14:textId="120ED3F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</w:tcPr>
          <w:p w14:paraId="104DA0AB" w14:textId="7078923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</w:tcPr>
          <w:p w14:paraId="0D197865" w14:textId="438EC10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1BA066B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6E9BE0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02B1291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Mikulovice</w:t>
            </w:r>
          </w:p>
        </w:tc>
        <w:tc>
          <w:tcPr>
            <w:tcW w:w="643" w:type="dxa"/>
            <w:noWrap/>
            <w:hideMark/>
          </w:tcPr>
          <w:p w14:paraId="4F741539" w14:textId="4F11DB0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43" w:type="dxa"/>
            <w:noWrap/>
            <w:hideMark/>
          </w:tcPr>
          <w:p w14:paraId="335F0FAA" w14:textId="14B8805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0E8AC12" w14:textId="32130A3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91E1B09" w14:textId="06222A9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30002B5" w14:textId="0572826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11,8</w:t>
            </w:r>
          </w:p>
        </w:tc>
        <w:tc>
          <w:tcPr>
            <w:tcW w:w="620" w:type="dxa"/>
            <w:noWrap/>
            <w:hideMark/>
          </w:tcPr>
          <w:p w14:paraId="6274BCCF" w14:textId="5979162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noWrap/>
            <w:hideMark/>
          </w:tcPr>
          <w:p w14:paraId="337C3022" w14:textId="6198173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4F6783" w14:textId="4B31037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42DA4B" w14:textId="258C2FC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BD3096" w14:textId="3571708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36FDACF4" w14:textId="4FD6357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CE0EAE7" w14:textId="076B0AF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7209B8C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391B9FF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8994FF7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Miroslav</w:t>
            </w:r>
          </w:p>
        </w:tc>
        <w:tc>
          <w:tcPr>
            <w:tcW w:w="643" w:type="dxa"/>
            <w:noWrap/>
            <w:hideMark/>
          </w:tcPr>
          <w:p w14:paraId="6C9D98F6" w14:textId="53BD16A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643" w:type="dxa"/>
            <w:noWrap/>
            <w:hideMark/>
          </w:tcPr>
          <w:p w14:paraId="7501F439" w14:textId="52F7C20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7032D69" w14:textId="673F680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FF1F4F9" w14:textId="1387789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05000E0" w14:textId="4055272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15,2</w:t>
            </w:r>
          </w:p>
        </w:tc>
        <w:tc>
          <w:tcPr>
            <w:tcW w:w="620" w:type="dxa"/>
            <w:noWrap/>
            <w:hideMark/>
          </w:tcPr>
          <w:p w14:paraId="183E5424" w14:textId="10FB573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2A2E967D" w14:textId="4CAD1BF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84FFE19" w14:textId="12B1BDF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FD3FC72" w14:textId="25B7DB4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886273" w14:textId="1AA4D69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5535C917" w14:textId="7B72685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B70661A" w14:textId="361DC69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65C1EF6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A019EA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B2F4A26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Olbramovice</w:t>
            </w:r>
          </w:p>
        </w:tc>
        <w:tc>
          <w:tcPr>
            <w:tcW w:w="643" w:type="dxa"/>
            <w:noWrap/>
            <w:hideMark/>
          </w:tcPr>
          <w:p w14:paraId="503C6E8B" w14:textId="794BC0D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43" w:type="dxa"/>
            <w:noWrap/>
            <w:hideMark/>
          </w:tcPr>
          <w:p w14:paraId="3969A310" w14:textId="430BA86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4A16B1D" w14:textId="4497BB2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F970A41" w14:textId="7D51A20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714DD5" w14:textId="7ABE2E5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11,4</w:t>
            </w:r>
          </w:p>
        </w:tc>
        <w:tc>
          <w:tcPr>
            <w:tcW w:w="620" w:type="dxa"/>
            <w:noWrap/>
            <w:hideMark/>
          </w:tcPr>
          <w:p w14:paraId="55C3C5A3" w14:textId="0DCEC07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5281CF36" w14:textId="225F987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F73204" w14:textId="6EF33F4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46B6C5" w14:textId="2680CD2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DE6BF3" w14:textId="71AE5CC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04E00E97" w14:textId="79440AE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29C6B02" w14:textId="006CCF2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53BFEDFF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C0983A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40B8915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Prosiměřice</w:t>
            </w:r>
          </w:p>
        </w:tc>
        <w:tc>
          <w:tcPr>
            <w:tcW w:w="643" w:type="dxa"/>
            <w:noWrap/>
            <w:hideMark/>
          </w:tcPr>
          <w:p w14:paraId="7996E369" w14:textId="609CCD1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27</w:t>
            </w:r>
          </w:p>
        </w:tc>
        <w:tc>
          <w:tcPr>
            <w:tcW w:w="643" w:type="dxa"/>
            <w:noWrap/>
            <w:hideMark/>
          </w:tcPr>
          <w:p w14:paraId="2C9F2BDB" w14:textId="75353F5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71623C02" w14:textId="0B7E5E8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0A5158E" w14:textId="61BAB5A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838DA1A" w14:textId="242AEFE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17,2</w:t>
            </w:r>
          </w:p>
        </w:tc>
        <w:tc>
          <w:tcPr>
            <w:tcW w:w="620" w:type="dxa"/>
            <w:noWrap/>
            <w:hideMark/>
          </w:tcPr>
          <w:p w14:paraId="7813F866" w14:textId="67534CB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20" w:type="dxa"/>
            <w:noWrap/>
            <w:hideMark/>
          </w:tcPr>
          <w:p w14:paraId="312D62E8" w14:textId="3661D09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382FE1" w14:textId="5CB878C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7919D29" w14:textId="785481B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47003E" w14:textId="29BBE6C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85" w:type="dxa"/>
            <w:noWrap/>
            <w:hideMark/>
          </w:tcPr>
          <w:p w14:paraId="16E115E7" w14:textId="4AA59C1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4120E6A" w14:textId="35A8886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506B8D4C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51A2249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6A20B68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Přeskače</w:t>
            </w:r>
          </w:p>
        </w:tc>
        <w:tc>
          <w:tcPr>
            <w:tcW w:w="643" w:type="dxa"/>
            <w:noWrap/>
            <w:hideMark/>
          </w:tcPr>
          <w:p w14:paraId="219C7A29" w14:textId="42F2E50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0B074785" w14:textId="513D9F8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14F7DE1" w14:textId="3482EA8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19CDBEE" w14:textId="38FB043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9AE2656" w14:textId="3212A51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790161CB" w14:textId="09130BF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5119D8F" w14:textId="57B91F9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D657AE" w14:textId="4726A62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EE9B27" w14:textId="65B167A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C32B6B" w14:textId="1FC2502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2657247" w14:textId="31D7C47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DDCF6E" w14:textId="00847EF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337894F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9186A62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8B62045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Rakšice</w:t>
            </w:r>
          </w:p>
        </w:tc>
        <w:tc>
          <w:tcPr>
            <w:tcW w:w="643" w:type="dxa"/>
            <w:noWrap/>
            <w:hideMark/>
          </w:tcPr>
          <w:p w14:paraId="0E00DBC6" w14:textId="1A94525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16</w:t>
            </w:r>
          </w:p>
        </w:tc>
        <w:tc>
          <w:tcPr>
            <w:tcW w:w="643" w:type="dxa"/>
            <w:noWrap/>
            <w:hideMark/>
          </w:tcPr>
          <w:p w14:paraId="51FBF333" w14:textId="3B93C9D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49ADD52D" w14:textId="2C43C9C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CD7FD89" w14:textId="0B54CC2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526309B" w14:textId="3B931BD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19</w:t>
            </w:r>
          </w:p>
        </w:tc>
        <w:tc>
          <w:tcPr>
            <w:tcW w:w="620" w:type="dxa"/>
            <w:noWrap/>
            <w:hideMark/>
          </w:tcPr>
          <w:p w14:paraId="5523A138" w14:textId="3778F10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52ECC55F" w14:textId="3D7DBBC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05CBA28" w14:textId="05C3717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5E78E8" w14:textId="17EC508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513719" w14:textId="29B22EC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DBB7340" w14:textId="1634067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1B414ECB" w14:textId="69FF152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</w:tr>
      <w:tr w:rsidR="008C081D" w:rsidRPr="00B11F33" w14:paraId="7E3B37F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3F8A68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51A0D44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Starý Petřín</w:t>
            </w:r>
          </w:p>
        </w:tc>
        <w:tc>
          <w:tcPr>
            <w:tcW w:w="643" w:type="dxa"/>
            <w:noWrap/>
            <w:hideMark/>
          </w:tcPr>
          <w:p w14:paraId="337BE3B0" w14:textId="7F0681D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643" w:type="dxa"/>
            <w:noWrap/>
            <w:hideMark/>
          </w:tcPr>
          <w:p w14:paraId="32DAA5B0" w14:textId="0DB4DD0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913271C" w14:textId="3C937AB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ED00C4D" w14:textId="46912B5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E74C97A" w14:textId="0AC5312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9,8</w:t>
            </w:r>
          </w:p>
        </w:tc>
        <w:tc>
          <w:tcPr>
            <w:tcW w:w="620" w:type="dxa"/>
            <w:noWrap/>
            <w:hideMark/>
          </w:tcPr>
          <w:p w14:paraId="71622F8C" w14:textId="3EBD2B4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5EC71315" w14:textId="6DA13A1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33E4F9" w14:textId="6A46E8D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FE3DDDA" w14:textId="19C083B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C2D348" w14:textId="71AFD0C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85" w:type="dxa"/>
            <w:noWrap/>
            <w:hideMark/>
          </w:tcPr>
          <w:p w14:paraId="243037E4" w14:textId="41CE899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8DCEB49" w14:textId="37EEA24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012D114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0DF06E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7179ADD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Suchohrdly</w:t>
            </w:r>
          </w:p>
        </w:tc>
        <w:tc>
          <w:tcPr>
            <w:tcW w:w="643" w:type="dxa"/>
            <w:noWrap/>
            <w:hideMark/>
          </w:tcPr>
          <w:p w14:paraId="6F9CE1CE" w14:textId="05D3FBB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103</w:t>
            </w:r>
          </w:p>
        </w:tc>
        <w:tc>
          <w:tcPr>
            <w:tcW w:w="643" w:type="dxa"/>
            <w:noWrap/>
            <w:hideMark/>
          </w:tcPr>
          <w:p w14:paraId="708F8DA6" w14:textId="3995EF0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4E3A1636" w14:textId="153B8C1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572E7AA" w14:textId="7D574E3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2E3AA0" w14:textId="3E5A6C6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51</w:t>
            </w:r>
          </w:p>
        </w:tc>
        <w:tc>
          <w:tcPr>
            <w:tcW w:w="620" w:type="dxa"/>
            <w:noWrap/>
            <w:hideMark/>
          </w:tcPr>
          <w:p w14:paraId="3C8BEC1C" w14:textId="674061A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87</w:t>
            </w:r>
          </w:p>
        </w:tc>
        <w:tc>
          <w:tcPr>
            <w:tcW w:w="620" w:type="dxa"/>
            <w:noWrap/>
            <w:hideMark/>
          </w:tcPr>
          <w:p w14:paraId="5EEDBBCC" w14:textId="7924750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14A61D7" w14:textId="7FE63F1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D98620C" w14:textId="37A0181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F66A9B" w14:textId="2E65D19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85" w:type="dxa"/>
            <w:noWrap/>
            <w:hideMark/>
          </w:tcPr>
          <w:p w14:paraId="5D64AD13" w14:textId="23BDB5E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9</w:t>
            </w:r>
          </w:p>
        </w:tc>
        <w:tc>
          <w:tcPr>
            <w:tcW w:w="620" w:type="dxa"/>
            <w:noWrap/>
            <w:hideMark/>
          </w:tcPr>
          <w:p w14:paraId="7A5099E6" w14:textId="354F267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5382A73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8FBB87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BE07C82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Šatov</w:t>
            </w:r>
          </w:p>
        </w:tc>
        <w:tc>
          <w:tcPr>
            <w:tcW w:w="643" w:type="dxa"/>
            <w:noWrap/>
            <w:hideMark/>
          </w:tcPr>
          <w:p w14:paraId="5E154CE9" w14:textId="3AF9EB8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43" w:type="dxa"/>
            <w:noWrap/>
            <w:hideMark/>
          </w:tcPr>
          <w:p w14:paraId="72345DA2" w14:textId="13796EC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DF90BA2" w14:textId="543A066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402264" w14:textId="212BB4B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5741651" w14:textId="7517E00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11,8</w:t>
            </w:r>
          </w:p>
        </w:tc>
        <w:tc>
          <w:tcPr>
            <w:tcW w:w="620" w:type="dxa"/>
            <w:noWrap/>
            <w:hideMark/>
          </w:tcPr>
          <w:p w14:paraId="6188FFE9" w14:textId="59C2A7B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5FCE695B" w14:textId="59816BE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ACAE7D" w14:textId="53F854A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7AEB080" w14:textId="0E41EEC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3B5F617" w14:textId="3E4C92C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6AEB728" w14:textId="1F1CBF2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B55B77" w14:textId="59A8BB2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53A5A97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655D1A7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558EA5B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Šumná</w:t>
            </w:r>
          </w:p>
        </w:tc>
        <w:tc>
          <w:tcPr>
            <w:tcW w:w="643" w:type="dxa"/>
            <w:noWrap/>
            <w:hideMark/>
          </w:tcPr>
          <w:p w14:paraId="2F23741C" w14:textId="2BDA76F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643" w:type="dxa"/>
            <w:noWrap/>
            <w:hideMark/>
          </w:tcPr>
          <w:p w14:paraId="7E2A21D9" w14:textId="1F32211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31616D35" w14:textId="6D59721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1A748F9" w14:textId="56F2C31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9A72D36" w14:textId="53A10BF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620" w:type="dxa"/>
            <w:noWrap/>
            <w:hideMark/>
          </w:tcPr>
          <w:p w14:paraId="6D7E1F4C" w14:textId="1454116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1A83922C" w14:textId="3FE3402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8B5EE7" w14:textId="5C6E817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C4913F" w14:textId="508447D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04E2BF" w14:textId="130CD86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1F7B9075" w14:textId="6508254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618E87" w14:textId="6E7672D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8C081D" w:rsidRPr="00B11F33" w14:paraId="15769BE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562D43C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B74B666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Tavíkovice</w:t>
            </w:r>
          </w:p>
        </w:tc>
        <w:tc>
          <w:tcPr>
            <w:tcW w:w="643" w:type="dxa"/>
            <w:noWrap/>
            <w:hideMark/>
          </w:tcPr>
          <w:p w14:paraId="17862E2A" w14:textId="41C1A8F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11A5C333" w14:textId="5C8EEE3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F3E2903" w14:textId="6853DD7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EB81562" w14:textId="50F0563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191A67" w14:textId="1EB7DEC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4916DE66" w14:textId="2F9F561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D5EC7FF" w14:textId="34BF9B1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2B4C6B" w14:textId="5FFF60A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01F62FE" w14:textId="17D9F0B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254DA4" w14:textId="4571B19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65205C3A" w14:textId="5436E19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57F0885" w14:textId="34A99D6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350DEB2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248A320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7A6B5CD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Trstěnice</w:t>
            </w:r>
          </w:p>
        </w:tc>
        <w:tc>
          <w:tcPr>
            <w:tcW w:w="643" w:type="dxa"/>
            <w:noWrap/>
            <w:hideMark/>
          </w:tcPr>
          <w:p w14:paraId="119955A4" w14:textId="0B09E52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643" w:type="dxa"/>
            <w:noWrap/>
            <w:hideMark/>
          </w:tcPr>
          <w:p w14:paraId="427728BA" w14:textId="7248F33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70625197" w14:textId="6DACDA9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6E10EE3" w14:textId="2A43487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304C5DA" w14:textId="0CB92BF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11,4</w:t>
            </w:r>
          </w:p>
        </w:tc>
        <w:tc>
          <w:tcPr>
            <w:tcW w:w="620" w:type="dxa"/>
            <w:noWrap/>
            <w:hideMark/>
          </w:tcPr>
          <w:p w14:paraId="6926F630" w14:textId="3797E44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16BF7FE9" w14:textId="6FFDCC8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9ACA69" w14:textId="09728E8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5403E7" w14:textId="5889435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265BA9" w14:textId="12A4AF2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  <w:hideMark/>
          </w:tcPr>
          <w:p w14:paraId="70971259" w14:textId="24A1525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6EA7C3C2" w14:textId="493ECC4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32A5081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204075E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F9BA22D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Uherčice (ZN)</w:t>
            </w:r>
          </w:p>
        </w:tc>
        <w:tc>
          <w:tcPr>
            <w:tcW w:w="643" w:type="dxa"/>
            <w:noWrap/>
            <w:hideMark/>
          </w:tcPr>
          <w:p w14:paraId="30A96A18" w14:textId="7EE4130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3" w:type="dxa"/>
            <w:noWrap/>
            <w:hideMark/>
          </w:tcPr>
          <w:p w14:paraId="6E57FB13" w14:textId="3034F10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047F85F" w14:textId="4BCAC701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41020B7" w14:textId="0D22993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9C3DBE8" w14:textId="326DF74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  <w:hideMark/>
          </w:tcPr>
          <w:p w14:paraId="09D81B71" w14:textId="6E91787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42A16E74" w14:textId="3B9A8D5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173F04" w14:textId="059DB78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04D9655B" w14:textId="2E295CF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31212ED" w14:textId="32E814F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85" w:type="dxa"/>
            <w:noWrap/>
            <w:hideMark/>
          </w:tcPr>
          <w:p w14:paraId="076CD0CA" w14:textId="04223A1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927BD1" w14:textId="01642FA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14:paraId="4AAB972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</w:tcPr>
          <w:p w14:paraId="003474A3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</w:tcPr>
          <w:p w14:paraId="776B449D" w14:textId="77777777" w:rsidR="008C081D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Únanov</w:t>
            </w:r>
          </w:p>
        </w:tc>
        <w:tc>
          <w:tcPr>
            <w:tcW w:w="643" w:type="dxa"/>
            <w:noWrap/>
          </w:tcPr>
          <w:p w14:paraId="69342C1A" w14:textId="4FD65003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89</w:t>
            </w:r>
          </w:p>
        </w:tc>
        <w:tc>
          <w:tcPr>
            <w:tcW w:w="643" w:type="dxa"/>
            <w:noWrap/>
          </w:tcPr>
          <w:p w14:paraId="118CCD6C" w14:textId="7FB632BC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</w:tcPr>
          <w:p w14:paraId="61B151E5" w14:textId="2B694BB3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</w:tcPr>
          <w:p w14:paraId="6A9F97BA" w14:textId="1F61C0E8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89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78CBD19" w14:textId="16A8BE1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25,8</w:t>
            </w:r>
          </w:p>
        </w:tc>
        <w:tc>
          <w:tcPr>
            <w:tcW w:w="620" w:type="dxa"/>
            <w:noWrap/>
          </w:tcPr>
          <w:p w14:paraId="3D3F2B98" w14:textId="12C0C447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72</w:t>
            </w:r>
          </w:p>
        </w:tc>
        <w:tc>
          <w:tcPr>
            <w:tcW w:w="620" w:type="dxa"/>
            <w:noWrap/>
          </w:tcPr>
          <w:p w14:paraId="3B7832F2" w14:textId="30D9F89C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D4747C2" w14:textId="23CB83AC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029888CA" w14:textId="4AC423F0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</w:tcPr>
          <w:p w14:paraId="30C46069" w14:textId="590DED11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85" w:type="dxa"/>
            <w:noWrap/>
          </w:tcPr>
          <w:p w14:paraId="78B36A5E" w14:textId="439CC0FE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20" w:type="dxa"/>
            <w:noWrap/>
          </w:tcPr>
          <w:p w14:paraId="1604A145" w14:textId="183C2D72" w:rsidR="008C081D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8C081D" w:rsidRPr="00B11F33" w14:paraId="1AA7D48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3D19645" w14:textId="77777777" w:rsidR="008C081D" w:rsidRPr="00F203FE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A7EA146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Vranov nad Dyjí</w:t>
            </w:r>
          </w:p>
        </w:tc>
        <w:tc>
          <w:tcPr>
            <w:tcW w:w="643" w:type="dxa"/>
            <w:noWrap/>
            <w:hideMark/>
          </w:tcPr>
          <w:p w14:paraId="36FDA37E" w14:textId="6B9891E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20</w:t>
            </w:r>
          </w:p>
        </w:tc>
        <w:tc>
          <w:tcPr>
            <w:tcW w:w="643" w:type="dxa"/>
            <w:noWrap/>
            <w:hideMark/>
          </w:tcPr>
          <w:p w14:paraId="3B75E0EE" w14:textId="7713E32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442E13B" w14:textId="6261287E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4C754F3" w14:textId="7F1AAEBA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E12B0D0" w14:textId="5833195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15</w:t>
            </w:r>
          </w:p>
        </w:tc>
        <w:tc>
          <w:tcPr>
            <w:tcW w:w="620" w:type="dxa"/>
            <w:noWrap/>
            <w:hideMark/>
          </w:tcPr>
          <w:p w14:paraId="5E1600CA" w14:textId="1B137E7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20" w:type="dxa"/>
            <w:noWrap/>
            <w:hideMark/>
          </w:tcPr>
          <w:p w14:paraId="0D292E83" w14:textId="57676BAD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EA04FE" w14:textId="09433D9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FCE8753" w14:textId="04542FF3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2A4927" w14:textId="646BAA2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85" w:type="dxa"/>
            <w:noWrap/>
            <w:hideMark/>
          </w:tcPr>
          <w:p w14:paraId="0E453A62" w14:textId="7370BD0B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0DD7395" w14:textId="7E74252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F49410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shd w:val="clear" w:color="auto" w:fill="190D55"/>
            <w:noWrap/>
            <w:hideMark/>
          </w:tcPr>
          <w:p w14:paraId="3390F7C4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F203FE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vAlign w:val="bottom"/>
            <w:hideMark/>
          </w:tcPr>
          <w:p w14:paraId="5B7DE0E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Bezkov</w:t>
            </w:r>
          </w:p>
        </w:tc>
        <w:tc>
          <w:tcPr>
            <w:tcW w:w="643" w:type="dxa"/>
            <w:noWrap/>
            <w:hideMark/>
          </w:tcPr>
          <w:p w14:paraId="072B1CA6" w14:textId="423D102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BF6CE65" w14:textId="162BC3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658B41C" w14:textId="349876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027195" w14:textId="5B093DE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CC520C" w14:textId="4FFE2D7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65746602" w14:textId="1CA04C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7A37CA" w14:textId="481510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BB0ACA" w14:textId="2F593BE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99A905" w14:textId="341F01B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F60327" w14:textId="02DFCAB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BE3BCF2" w14:textId="0F16486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D45838" w14:textId="7B46869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1D4A153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85147F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143C500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Blanné</w:t>
            </w:r>
          </w:p>
        </w:tc>
        <w:tc>
          <w:tcPr>
            <w:tcW w:w="643" w:type="dxa"/>
            <w:noWrap/>
            <w:hideMark/>
          </w:tcPr>
          <w:p w14:paraId="3FE94FCA" w14:textId="227996C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4A6DA76" w14:textId="005FEC8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017D827" w14:textId="002FD2A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DCC3099" w14:textId="1B925EA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D715504" w14:textId="4D4938E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FD768FA" w14:textId="303175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E2EF39" w14:textId="725369B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004495" w14:textId="38CF754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B53F107" w14:textId="1C43A7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527EC6" w14:textId="7D034E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DD634B2" w14:textId="57C3821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B03E11" w14:textId="2FB3AC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E32600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E1D2012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E642FB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Bohutice</w:t>
            </w:r>
          </w:p>
        </w:tc>
        <w:tc>
          <w:tcPr>
            <w:tcW w:w="643" w:type="dxa"/>
            <w:noWrap/>
            <w:hideMark/>
          </w:tcPr>
          <w:p w14:paraId="6488B117" w14:textId="5E9C0C4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AFE9F30" w14:textId="4E861DD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52DDA7D" w14:textId="214C551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23D68A" w14:textId="5FF05DB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8EA1989" w14:textId="1040D29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47E29FD2" w14:textId="71DA06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1A094A" w14:textId="4B24B3C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E33917" w14:textId="0E6C618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12260F" w14:textId="6621972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4AED48" w14:textId="63F208C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57DC936" w14:textId="62AE07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9CDF61" w14:textId="5196DEF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15F863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D9A0969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967F56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Bojanovice</w:t>
            </w:r>
          </w:p>
        </w:tc>
        <w:tc>
          <w:tcPr>
            <w:tcW w:w="643" w:type="dxa"/>
            <w:noWrap/>
            <w:hideMark/>
          </w:tcPr>
          <w:p w14:paraId="243F7992" w14:textId="012A0DD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2278C37" w14:textId="31A7FFB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323AD9F8" w14:textId="26FB27C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6C8DD95" w14:textId="49DE11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2E9527B" w14:textId="370C6F1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3C0DF8BF" w14:textId="1864B4A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0C9CD6" w14:textId="4270F8F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E9BBB3" w14:textId="103A147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D2828B" w14:textId="391DEC6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E6D109" w14:textId="52E99A1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DEE0523" w14:textId="7C4587F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47D266" w14:textId="5F58F8F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8AAE4F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8ACF33A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DFBCC98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Borotice</w:t>
            </w:r>
          </w:p>
        </w:tc>
        <w:tc>
          <w:tcPr>
            <w:tcW w:w="643" w:type="dxa"/>
            <w:noWrap/>
            <w:hideMark/>
          </w:tcPr>
          <w:p w14:paraId="2FE49DF7" w14:textId="54DB5CF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08CCFCA" w14:textId="407F3E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50C6806" w14:textId="42350E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7FFA0E6" w14:textId="06D23FE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4CC4E8E" w14:textId="7062489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7CEE5D7F" w14:textId="22AF240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85CF04" w14:textId="3F979B1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63AC4A" w14:textId="44CF07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D55293" w14:textId="365A455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CD9403" w14:textId="020968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4B4234A" w14:textId="7AD1549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BA8C73" w14:textId="7DA0753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C19D6CF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F1E41EC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6D40068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Boskovštejn</w:t>
            </w:r>
          </w:p>
        </w:tc>
        <w:tc>
          <w:tcPr>
            <w:tcW w:w="643" w:type="dxa"/>
            <w:noWrap/>
            <w:hideMark/>
          </w:tcPr>
          <w:p w14:paraId="4E20716B" w14:textId="5F13BCB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4DABF554" w14:textId="478F90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8EF8117" w14:textId="7949479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382692" w14:textId="7F05181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2C995D" w14:textId="5F3707F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0A045509" w14:textId="05C8517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33F0259" w14:textId="62AAD48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4A067F" w14:textId="2D4EE35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E7FAC5" w14:textId="7E6D17A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38C4018" w14:textId="05E8968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683B21C" w14:textId="7D62111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54AA65" w14:textId="6801693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13B9C4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6528F2C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84B923B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Břežany</w:t>
            </w:r>
          </w:p>
        </w:tc>
        <w:tc>
          <w:tcPr>
            <w:tcW w:w="643" w:type="dxa"/>
            <w:noWrap/>
            <w:hideMark/>
          </w:tcPr>
          <w:p w14:paraId="6635B607" w14:textId="208F17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5950728" w14:textId="00ED5C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140507D" w14:textId="6208F2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5CA5C7" w14:textId="4FDBA55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C507903" w14:textId="67A77F0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363F715C" w14:textId="3CBF70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AECA745" w14:textId="168F6ED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D9DB88" w14:textId="7948A03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C7C599" w14:textId="60D78E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F46C94" w14:textId="189B0FC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CF6361E" w14:textId="1F1931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86FA43" w14:textId="1820BDD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49352197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6E6412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A5D6ED3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Citonice</w:t>
            </w:r>
          </w:p>
        </w:tc>
        <w:tc>
          <w:tcPr>
            <w:tcW w:w="643" w:type="dxa"/>
            <w:noWrap/>
            <w:hideMark/>
          </w:tcPr>
          <w:p w14:paraId="5D715FCE" w14:textId="2F136CF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617542CB" w14:textId="4B4AB4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2" w:type="dxa"/>
            <w:noWrap/>
            <w:hideMark/>
          </w:tcPr>
          <w:p w14:paraId="6A90413B" w14:textId="5C782E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B236C52" w14:textId="032BAEB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8FF513E" w14:textId="174CB0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620" w:type="dxa"/>
            <w:noWrap/>
            <w:hideMark/>
          </w:tcPr>
          <w:p w14:paraId="55DC8DFD" w14:textId="245FF4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9401448" w14:textId="745AFC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A56BACF" w14:textId="6AFD0BF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49A14A" w14:textId="6F4CBF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BD8B18" w14:textId="122D8CF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58DF143" w14:textId="1D6BD5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6D4D24" w14:textId="0619ADC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2D8492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6566A96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C43AFF9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Ctidružice</w:t>
            </w:r>
          </w:p>
        </w:tc>
        <w:tc>
          <w:tcPr>
            <w:tcW w:w="643" w:type="dxa"/>
            <w:noWrap/>
            <w:hideMark/>
          </w:tcPr>
          <w:p w14:paraId="1BC28EC5" w14:textId="15997E2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11EBCE99" w14:textId="0BCEB7A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E616B72" w14:textId="0C672A5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A63C02B" w14:textId="1795A72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FCFFD98" w14:textId="68475B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6940B776" w14:textId="44187FF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2CB24D2" w14:textId="2A2202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508F43" w14:textId="2E14114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94EAAA" w14:textId="2D9B15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FB2FD5" w14:textId="42A454F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166E16F" w14:textId="3A6D26C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E33E43" w14:textId="14ABE5D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7C0A8C6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E7A916A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F297735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Černín</w:t>
            </w:r>
          </w:p>
        </w:tc>
        <w:tc>
          <w:tcPr>
            <w:tcW w:w="643" w:type="dxa"/>
            <w:noWrap/>
            <w:hideMark/>
          </w:tcPr>
          <w:p w14:paraId="74CF2C14" w14:textId="0010E86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4ADAF6F9" w14:textId="4629350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D418419" w14:textId="79384D8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575A486" w14:textId="3EE2CF5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D3582AB" w14:textId="3B87937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38E2B9BB" w14:textId="03A7538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FC0C14" w14:textId="4644BEC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68509B" w14:textId="02B7963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E90F2A" w14:textId="1B9207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F7BBB0" w14:textId="1ADC3C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6DE82B52" w14:textId="1DE357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D2E790" w14:textId="02B486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551D677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BB92675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90524A7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Damnice</w:t>
            </w:r>
          </w:p>
        </w:tc>
        <w:tc>
          <w:tcPr>
            <w:tcW w:w="643" w:type="dxa"/>
            <w:noWrap/>
            <w:hideMark/>
          </w:tcPr>
          <w:p w14:paraId="655C05D0" w14:textId="5263AD5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657F307" w14:textId="7F4AE7B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7130DB0" w14:textId="65EF4D5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100F0FA" w14:textId="13DA182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C299111" w14:textId="461C8B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AF28BF" w14:textId="072F866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BAEC9E" w14:textId="6E20997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14634E" w14:textId="1D1BF15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32958D" w14:textId="3EB4832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A049D7" w14:textId="24A1FB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13DB49E" w14:textId="769F5A0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46E072" w14:textId="09B478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7309EA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16B883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6B15E98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Dobelice</w:t>
            </w:r>
          </w:p>
        </w:tc>
        <w:tc>
          <w:tcPr>
            <w:tcW w:w="643" w:type="dxa"/>
            <w:noWrap/>
            <w:hideMark/>
          </w:tcPr>
          <w:p w14:paraId="6D86C15C" w14:textId="4B13264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5B4E5F3" w14:textId="4D01DEF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7E67B1C" w14:textId="3D902D1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00DC73A" w14:textId="4241F04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BA0BEAE" w14:textId="0A51C84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60C00568" w14:textId="16A58D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9C4BB6" w14:textId="0C81B8B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11524C" w14:textId="241CCFD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8EE488" w14:textId="1A28C9F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E214B7" w14:textId="5F64981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F418C1E" w14:textId="53CD4B9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0A93A5C" w14:textId="21C360D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04C616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F428412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5D17609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Dobronice</w:t>
            </w:r>
          </w:p>
        </w:tc>
        <w:tc>
          <w:tcPr>
            <w:tcW w:w="643" w:type="dxa"/>
            <w:noWrap/>
            <w:hideMark/>
          </w:tcPr>
          <w:p w14:paraId="5FAA2CC1" w14:textId="1A26584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E83E120" w14:textId="5A43A0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4604983" w14:textId="23E9DDD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CF10BF8" w14:textId="54B32FD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664F9B8" w14:textId="1CFF662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CCCC67" w14:textId="2CB87B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CA6CF9" w14:textId="5BBF275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C3797A" w14:textId="3059E70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18222D" w14:textId="0A1D508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E3DE8E" w14:textId="0F7EB2C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BDDCEFE" w14:textId="42A48D4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5AC535" w14:textId="1598172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61628E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D41ED36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535F1F5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Dobřínsko</w:t>
            </w:r>
          </w:p>
        </w:tc>
        <w:tc>
          <w:tcPr>
            <w:tcW w:w="643" w:type="dxa"/>
            <w:noWrap/>
            <w:hideMark/>
          </w:tcPr>
          <w:p w14:paraId="719014D7" w14:textId="7ADFA8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F7C6CB0" w14:textId="112B788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3625F73" w14:textId="120E157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FF48B82" w14:textId="3FB060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398ADB4" w14:textId="4C4F68E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034CA411" w14:textId="197A7C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3ED334" w14:textId="76E56E8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B39401E" w14:textId="1D1F8EA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5DA1A8" w14:textId="440703D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0F6CF2" w14:textId="2521443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FD33B42" w14:textId="6AE15C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95276B" w14:textId="653894B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3EA429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B2C41D8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BE6D515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Dobšice</w:t>
            </w:r>
          </w:p>
        </w:tc>
        <w:tc>
          <w:tcPr>
            <w:tcW w:w="643" w:type="dxa"/>
            <w:noWrap/>
            <w:hideMark/>
          </w:tcPr>
          <w:p w14:paraId="418969C2" w14:textId="2E19A1C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3" w:type="dxa"/>
            <w:noWrap/>
            <w:hideMark/>
          </w:tcPr>
          <w:p w14:paraId="4FAB1D3B" w14:textId="3AC4156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2" w:type="dxa"/>
            <w:noWrap/>
            <w:hideMark/>
          </w:tcPr>
          <w:p w14:paraId="728D2D88" w14:textId="4D68F42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D18B717" w14:textId="183F738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834AA6C" w14:textId="3710048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7ACC80" w14:textId="759BEE8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04071F" w14:textId="1563BF1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91E1B6" w14:textId="53278BE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8CFED2" w14:textId="5ED63FD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18BA4B" w14:textId="48C07F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0AFC0C4" w14:textId="41D2E6D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182D9CC" w14:textId="1D264F9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3B2482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D09B91A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90F0C42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Dolenice</w:t>
            </w:r>
          </w:p>
        </w:tc>
        <w:tc>
          <w:tcPr>
            <w:tcW w:w="643" w:type="dxa"/>
            <w:noWrap/>
            <w:hideMark/>
          </w:tcPr>
          <w:p w14:paraId="51563CE2" w14:textId="340130C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46A7C25" w14:textId="5AB74E1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42993AC" w14:textId="4589890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A130D9E" w14:textId="3499487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7FE41F7" w14:textId="2DD98B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3552DC" w14:textId="2F8B599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B88941" w14:textId="6E6BE6A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765975" w14:textId="20B05C4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52A4FC" w14:textId="522C47C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903C54" w14:textId="6B54D3D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26721C2" w14:textId="59912B3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86CEA5" w14:textId="043623D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1F4E77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9864965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FBA89F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Dolní Dubňany</w:t>
            </w:r>
          </w:p>
        </w:tc>
        <w:tc>
          <w:tcPr>
            <w:tcW w:w="643" w:type="dxa"/>
            <w:noWrap/>
            <w:hideMark/>
          </w:tcPr>
          <w:p w14:paraId="724CE176" w14:textId="31A807E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A72664E" w14:textId="38F4046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1CB6A51" w14:textId="0592928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BA972B" w14:textId="01D6530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8461C1F" w14:textId="207FC2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74B1A062" w14:textId="1907E0E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62C89C" w14:textId="13F07A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B6F000" w14:textId="1753C15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21F5FB" w14:textId="07985CA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E6910C" w14:textId="4E72C68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75764A8" w14:textId="616174E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BD5F11" w14:textId="2105BF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C4507E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B5FB2D7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15CC54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Dyjákovice</w:t>
            </w:r>
          </w:p>
        </w:tc>
        <w:tc>
          <w:tcPr>
            <w:tcW w:w="643" w:type="dxa"/>
            <w:noWrap/>
            <w:hideMark/>
          </w:tcPr>
          <w:p w14:paraId="3F0A546C" w14:textId="543260E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0A557C38" w14:textId="717A16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C8B20AD" w14:textId="70A81DF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0714664" w14:textId="1969EA4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4A6575A" w14:textId="33A9197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3,6</w:t>
            </w:r>
          </w:p>
        </w:tc>
        <w:tc>
          <w:tcPr>
            <w:tcW w:w="620" w:type="dxa"/>
            <w:noWrap/>
            <w:hideMark/>
          </w:tcPr>
          <w:p w14:paraId="1C71D630" w14:textId="3CE2C37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632B5A5" w14:textId="32C1F0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6F5C58" w14:textId="0FB147D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36A144" w14:textId="2FCFCCF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D58CF1" w14:textId="76FCCC1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1A8CA7DC" w14:textId="2DDEE5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1106024" w14:textId="4E59164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8CEE59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F4D76B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9D155F3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Dyjákovičky</w:t>
            </w:r>
          </w:p>
        </w:tc>
        <w:tc>
          <w:tcPr>
            <w:tcW w:w="643" w:type="dxa"/>
            <w:noWrap/>
            <w:hideMark/>
          </w:tcPr>
          <w:p w14:paraId="1EDB3FF1" w14:textId="2DB4A58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C30D345" w14:textId="5D7B118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825EC49" w14:textId="68820AF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1E68DC7" w14:textId="58C32B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D9DC4A" w14:textId="14F29C9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E4EA48" w14:textId="0A0F13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FCBF79" w14:textId="1A97A5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4A4D69" w14:textId="3551F6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88A7C9" w14:textId="55CCBEE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99A06A" w14:textId="4143EC7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9ABC68B" w14:textId="0DE746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EC99A4" w14:textId="1158DCE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0A167D0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49E655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21631FC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Dyje</w:t>
            </w:r>
          </w:p>
        </w:tc>
        <w:tc>
          <w:tcPr>
            <w:tcW w:w="643" w:type="dxa"/>
            <w:noWrap/>
            <w:hideMark/>
          </w:tcPr>
          <w:p w14:paraId="288841A0" w14:textId="3672EAC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643" w:type="dxa"/>
            <w:noWrap/>
            <w:hideMark/>
          </w:tcPr>
          <w:p w14:paraId="0E4A6FFF" w14:textId="1A61831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10</w:t>
            </w:r>
          </w:p>
        </w:tc>
        <w:tc>
          <w:tcPr>
            <w:tcW w:w="642" w:type="dxa"/>
            <w:noWrap/>
            <w:hideMark/>
          </w:tcPr>
          <w:p w14:paraId="58B73E16" w14:textId="5EBF755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8D5B188" w14:textId="427844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908523A" w14:textId="637866B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1F4727CE" w14:textId="1CD785F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7CECE2D" w14:textId="3438E64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C83AA3" w14:textId="6A8AD58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37E5216" w14:textId="14B78EC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1FEBC9" w14:textId="1EEE681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3A55709" w14:textId="4932614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08C605" w14:textId="54D4443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6A4333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B1860AB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1414C40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Džbánice</w:t>
            </w:r>
          </w:p>
        </w:tc>
        <w:tc>
          <w:tcPr>
            <w:tcW w:w="643" w:type="dxa"/>
            <w:noWrap/>
            <w:hideMark/>
          </w:tcPr>
          <w:p w14:paraId="3116FBB5" w14:textId="3316EE6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9C31B08" w14:textId="40B9BD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CF0D84D" w14:textId="772D8E4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EA6C602" w14:textId="3C5F43C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F0711DE" w14:textId="61FBCF8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D455500" w14:textId="46DEE84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DADBA8" w14:textId="1C53C7F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29A322" w14:textId="4F2B20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6426CC" w14:textId="06D861D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31129C" w14:textId="27E83EF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0A3D4DA" w14:textId="0D80D7E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296212" w14:textId="36C58F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46E7A5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44CB2F2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D79C714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Grešlové Mýto</w:t>
            </w:r>
          </w:p>
        </w:tc>
        <w:tc>
          <w:tcPr>
            <w:tcW w:w="643" w:type="dxa"/>
            <w:noWrap/>
            <w:hideMark/>
          </w:tcPr>
          <w:p w14:paraId="53D729F3" w14:textId="55EA02C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0712766" w14:textId="1AB6C18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001188C" w14:textId="4589EC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51777F3" w14:textId="14405DE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615006" w14:textId="4FB8240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7047D4D9" w14:textId="71444B3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BD891D" w14:textId="6DA044E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41CFD1" w14:textId="23C3153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CE33D5" w14:textId="3F6667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A740FB" w14:textId="596BCAD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F74A569" w14:textId="0442391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FAB13E" w14:textId="0E3EC6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9C466F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D58BEF0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0A1DAEC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Havraníky</w:t>
            </w:r>
          </w:p>
        </w:tc>
        <w:tc>
          <w:tcPr>
            <w:tcW w:w="643" w:type="dxa"/>
            <w:noWrap/>
            <w:hideMark/>
          </w:tcPr>
          <w:p w14:paraId="3C58727E" w14:textId="00789E7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282D0EB0" w14:textId="633E0DC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3993147" w14:textId="1CC8E2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046B9B" w14:textId="4E9D64D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FA0C19F" w14:textId="5E4B599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6530BFF5" w14:textId="549E8E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4119FC" w14:textId="591A556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8E9550" w14:textId="6EF3272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0303D1" w14:textId="4C18902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1B63607" w14:textId="30C7B81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64380DD" w14:textId="7F12DFB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B35B5A" w14:textId="355A1C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F012FD0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EAEA7FC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D6F465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Hevlín</w:t>
            </w:r>
          </w:p>
        </w:tc>
        <w:tc>
          <w:tcPr>
            <w:tcW w:w="643" w:type="dxa"/>
            <w:noWrap/>
            <w:hideMark/>
          </w:tcPr>
          <w:p w14:paraId="50EB3321" w14:textId="27B58CB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7</w:t>
            </w:r>
          </w:p>
        </w:tc>
        <w:tc>
          <w:tcPr>
            <w:tcW w:w="643" w:type="dxa"/>
            <w:noWrap/>
            <w:hideMark/>
          </w:tcPr>
          <w:p w14:paraId="6A154E8E" w14:textId="2BB82C2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E73880F" w14:textId="7640F07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137858F" w14:textId="07B05FB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A0B9E30" w14:textId="26122D4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4,8</w:t>
            </w:r>
          </w:p>
        </w:tc>
        <w:tc>
          <w:tcPr>
            <w:tcW w:w="620" w:type="dxa"/>
            <w:noWrap/>
            <w:hideMark/>
          </w:tcPr>
          <w:p w14:paraId="7AC045BD" w14:textId="497ED55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3D406D9B" w14:textId="6FBF582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BB99638" w14:textId="49030E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C4C40D" w14:textId="72B379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A1FB2B" w14:textId="03B9880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0D2D6F4D" w14:textId="6F3D298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31385D0" w14:textId="63AEA6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9242FE" w:rsidRPr="00B11F33" w14:paraId="79DF0804" w14:textId="77777777" w:rsidTr="00FF17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tcBorders>
              <w:bottom w:val="nil"/>
            </w:tcBorders>
            <w:shd w:val="clear" w:color="auto" w:fill="190D55"/>
            <w:noWrap/>
            <w:hideMark/>
          </w:tcPr>
          <w:p w14:paraId="2B9421B2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CDD690D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 xml:space="preserve">Hluboké </w:t>
            </w:r>
            <w:proofErr w:type="spellStart"/>
            <w:r w:rsidRPr="00B11F33">
              <w:rPr>
                <w:rFonts w:ascii="Calibri" w:hAnsi="Calibri" w:cs="Calibri"/>
                <w:sz w:val="16"/>
                <w:szCs w:val="16"/>
              </w:rPr>
              <w:t>Mašůvky</w:t>
            </w:r>
            <w:proofErr w:type="spellEnd"/>
          </w:p>
        </w:tc>
        <w:tc>
          <w:tcPr>
            <w:tcW w:w="643" w:type="dxa"/>
            <w:noWrap/>
            <w:hideMark/>
          </w:tcPr>
          <w:p w14:paraId="05140B31" w14:textId="3FC107F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6CFE06D4" w14:textId="370DA4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858DD69" w14:textId="2AC3DFD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43302A7" w14:textId="4FD06FC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3F97DA9" w14:textId="1A2222E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355690B1" w14:textId="434897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4F9970A" w14:textId="0738D83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243214" w14:textId="72055A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A1DBC5" w14:textId="28DDFE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78D861" w14:textId="764AA06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011C37A" w14:textId="72ED10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484E8AE" w14:textId="7E4F333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68C3140" w14:textId="77777777" w:rsidTr="00FF175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tcBorders>
              <w:top w:val="nil"/>
            </w:tcBorders>
            <w:shd w:val="clear" w:color="auto" w:fill="190D55"/>
            <w:noWrap/>
            <w:hideMark/>
          </w:tcPr>
          <w:p w14:paraId="7C43731E" w14:textId="6CD7D6AD" w:rsidR="009242FE" w:rsidRPr="00F203FE" w:rsidRDefault="009242FE" w:rsidP="009242FE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vAlign w:val="bottom"/>
            <w:hideMark/>
          </w:tcPr>
          <w:p w14:paraId="42A434D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Hnanice</w:t>
            </w:r>
          </w:p>
        </w:tc>
        <w:tc>
          <w:tcPr>
            <w:tcW w:w="643" w:type="dxa"/>
            <w:noWrap/>
            <w:hideMark/>
          </w:tcPr>
          <w:p w14:paraId="308D02F0" w14:textId="4C1FFF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2CB6864F" w14:textId="1EEBA89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14B455C" w14:textId="7E00D97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FB0D141" w14:textId="29DB063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D58AE1C" w14:textId="3C32E69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7E1C5FFB" w14:textId="0ADD0E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19B0B1C" w14:textId="5B65401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05EC70" w14:textId="18950A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24C7888" w14:textId="5911163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B8A5D7" w14:textId="2689B5A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8BEF7EF" w14:textId="28C75FA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3A599A" w14:textId="4C2066B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65583A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B4A48F3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BDD9746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Hodonice</w:t>
            </w:r>
          </w:p>
        </w:tc>
        <w:tc>
          <w:tcPr>
            <w:tcW w:w="643" w:type="dxa"/>
            <w:noWrap/>
            <w:hideMark/>
          </w:tcPr>
          <w:p w14:paraId="2F014228" w14:textId="4351A09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5E53B765" w14:textId="54DA33B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CAF86BE" w14:textId="653241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4D0F3D4" w14:textId="7923AEC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F26C675" w14:textId="7CF15FD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6D986A6A" w14:textId="57E5434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B3764A4" w14:textId="3D75B51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71C8C11" w14:textId="398BF71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36539F" w14:textId="7D896A0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32E6BC" w14:textId="1575D73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3CA8A53" w14:textId="28379D8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294554" w14:textId="2BC2C7F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1FE3661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9A96DBA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3E31EE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Horní Dubňany</w:t>
            </w:r>
          </w:p>
        </w:tc>
        <w:tc>
          <w:tcPr>
            <w:tcW w:w="643" w:type="dxa"/>
            <w:noWrap/>
            <w:hideMark/>
          </w:tcPr>
          <w:p w14:paraId="7B2690A9" w14:textId="674E0F9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1889B6F" w14:textId="4CE23FF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0BFA480" w14:textId="4235CEC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3169EAA" w14:textId="4A65FE1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5D1A344" w14:textId="08575E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36715ACB" w14:textId="0640162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B4F796" w14:textId="3D14597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8B0729" w14:textId="704C348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9EAFA6" w14:textId="45454E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C5419A" w14:textId="22CA6A5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672AA08" w14:textId="7F558BF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F1BCC3" w14:textId="4245DD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0E8387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1D09E14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B4D4CAA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Horní Dunajovice</w:t>
            </w:r>
          </w:p>
        </w:tc>
        <w:tc>
          <w:tcPr>
            <w:tcW w:w="643" w:type="dxa"/>
            <w:noWrap/>
            <w:hideMark/>
          </w:tcPr>
          <w:p w14:paraId="0F830913" w14:textId="13C6368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30FFE65C" w14:textId="6D03D5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43523B2" w14:textId="61A19D1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5A7606B" w14:textId="79E6B05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12AD344" w14:textId="552A987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2F7D535" w14:textId="44FF25C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BB359C" w14:textId="254424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10475F8" w14:textId="73C919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2E6BD5" w14:textId="456C343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EBA1D2" w14:textId="3ED2CFE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8ABD9A8" w14:textId="0EDA108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3C9D474" w14:textId="74293B2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EC5894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7CBDEC9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32EBAE3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Horní Kounice</w:t>
            </w:r>
          </w:p>
        </w:tc>
        <w:tc>
          <w:tcPr>
            <w:tcW w:w="643" w:type="dxa"/>
            <w:noWrap/>
            <w:hideMark/>
          </w:tcPr>
          <w:p w14:paraId="02C44AB2" w14:textId="0BEB8F5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F7232EE" w14:textId="19EF640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B18AB02" w14:textId="41F3BF1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C652E57" w14:textId="7580F7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0AF8570" w14:textId="2E6E7C9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189EFE9E" w14:textId="418F991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9AC0A7" w14:textId="756286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DD8490" w14:textId="019EF23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333D23" w14:textId="64E8DA8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BD43BA" w14:textId="08BC10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11DC1283" w14:textId="6346A87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BEDA32" w14:textId="0E25FC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A35A72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B2F5B53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2CF81C1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Hostim</w:t>
            </w:r>
          </w:p>
        </w:tc>
        <w:tc>
          <w:tcPr>
            <w:tcW w:w="643" w:type="dxa"/>
            <w:noWrap/>
            <w:hideMark/>
          </w:tcPr>
          <w:p w14:paraId="3DB193AB" w14:textId="38DC747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07AD6B1" w14:textId="12E25D8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38B40C1" w14:textId="562775D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0402100" w14:textId="2E8B7F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3EE4A0" w14:textId="19C74F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72D5B00E" w14:textId="672228D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CFF270" w14:textId="60E6AA7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6947526" w14:textId="2BFCF04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5F1110" w14:textId="4C70278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21E7FFC" w14:textId="68E263B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720B2FA" w14:textId="7BAB2A7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7EDECA" w14:textId="513BC9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C4FCFD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75B413C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2E29D8D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Hrabětice</w:t>
            </w:r>
          </w:p>
        </w:tc>
        <w:tc>
          <w:tcPr>
            <w:tcW w:w="643" w:type="dxa"/>
            <w:noWrap/>
            <w:hideMark/>
          </w:tcPr>
          <w:p w14:paraId="4AC2DC59" w14:textId="3C99767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08C3008" w14:textId="7A80AAD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D1B6A64" w14:textId="0798B2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FCD3CBE" w14:textId="0CE40A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FA02AA1" w14:textId="047FCA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9021A7" w14:textId="1A46D0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67E23A" w14:textId="71FFE5E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5EADC1" w14:textId="4976981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3C810F" w14:textId="57A13BD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2FDBEB" w14:textId="76C387C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C147415" w14:textId="3F2018F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7B600F8" w14:textId="314051D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032BB1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CE4837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59367A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Hrádek</w:t>
            </w:r>
          </w:p>
        </w:tc>
        <w:tc>
          <w:tcPr>
            <w:tcW w:w="643" w:type="dxa"/>
            <w:noWrap/>
            <w:hideMark/>
          </w:tcPr>
          <w:p w14:paraId="32FD720D" w14:textId="5D9A769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400D2FAB" w14:textId="4CC213E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4EA8FE2" w14:textId="1DADFA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59EA5FF" w14:textId="73D7C10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252F9C1" w14:textId="2B94378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444644F" w14:textId="281D80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EC92CFF" w14:textId="321E63F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D02E0C" w14:textId="1970F9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833C20" w14:textId="2BA51B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A6998C" w14:textId="61AF973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65D8EDD" w14:textId="78B6528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3E89A1" w14:textId="0BCDC87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2AC9F1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53EF28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AEC360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Jamolice</w:t>
            </w:r>
          </w:p>
        </w:tc>
        <w:tc>
          <w:tcPr>
            <w:tcW w:w="643" w:type="dxa"/>
            <w:noWrap/>
            <w:hideMark/>
          </w:tcPr>
          <w:p w14:paraId="62E2CB11" w14:textId="51063AA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195416A" w14:textId="7CCDC04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5FB4B1C" w14:textId="103467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47D5593" w14:textId="26958D8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748D186" w14:textId="2841C74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F9AFBCF" w14:textId="66634B8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BB3740" w14:textId="7796828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436040" w14:textId="52C661D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D05476" w14:textId="595BEB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450B35" w14:textId="50229A6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9CBD003" w14:textId="30AC82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F7E22D" w14:textId="37EAA97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ED7342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35FAE17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8A66A71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Jaroslavice</w:t>
            </w:r>
          </w:p>
        </w:tc>
        <w:tc>
          <w:tcPr>
            <w:tcW w:w="643" w:type="dxa"/>
            <w:noWrap/>
            <w:hideMark/>
          </w:tcPr>
          <w:p w14:paraId="234E69D6" w14:textId="56C1A46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123F0917" w14:textId="0CD7175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74C82BC" w14:textId="284ED0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D4035CB" w14:textId="6EAB6B6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35CA23C" w14:textId="66E7588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3C8AA72" w14:textId="055E10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643F984D" w14:textId="7417112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C2A759" w14:textId="160C68F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9AF852" w14:textId="66455CF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352659" w14:textId="045327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A0D05E3" w14:textId="7A20113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0A7C256" w14:textId="75CBA17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22B1FF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0F8D759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56A2BB4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Jezeřany-Maršovice</w:t>
            </w:r>
          </w:p>
        </w:tc>
        <w:tc>
          <w:tcPr>
            <w:tcW w:w="643" w:type="dxa"/>
            <w:noWrap/>
            <w:hideMark/>
          </w:tcPr>
          <w:p w14:paraId="551B5EF9" w14:textId="148374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6175458" w14:textId="70F5725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80B7E4D" w14:textId="35F1297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F90AA5" w14:textId="1FA2799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C1A1808" w14:textId="31E33EA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4018DEAC" w14:textId="5C3181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233864" w14:textId="25C1E08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3707E2" w14:textId="47EEC65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361B60" w14:textId="2FD1A91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C52D82" w14:textId="5968508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E6FB9E7" w14:textId="1E64C1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F3BBF6B" w14:textId="0851A87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6A1DFB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B7569F8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26F2DE1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Jiřice u Moravských Budějovic</w:t>
            </w:r>
          </w:p>
        </w:tc>
        <w:tc>
          <w:tcPr>
            <w:tcW w:w="643" w:type="dxa"/>
            <w:noWrap/>
            <w:hideMark/>
          </w:tcPr>
          <w:p w14:paraId="3E3FE1F6" w14:textId="33FC670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3CC7050" w14:textId="68F2893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4FD6DA7" w14:textId="627EA69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964692C" w14:textId="7DF10D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C239E18" w14:textId="3DA3AA9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74C1C7" w14:textId="4081651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3ADEF0" w14:textId="408E2A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876989" w14:textId="1050D7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E8B07F" w14:textId="15F80D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C7B833" w14:textId="1122A86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EF261FC" w14:textId="2B45FC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A5B1C7" w14:textId="306E34B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3DB07C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B10EADE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30F09A3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Kadov</w:t>
            </w:r>
          </w:p>
        </w:tc>
        <w:tc>
          <w:tcPr>
            <w:tcW w:w="643" w:type="dxa"/>
            <w:noWrap/>
            <w:hideMark/>
          </w:tcPr>
          <w:p w14:paraId="12F17488" w14:textId="04F46C6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4102F5D" w14:textId="254DB20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BF5F834" w14:textId="016F733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63F8834" w14:textId="698875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E591E42" w14:textId="701933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EAD56B" w14:textId="6371FF9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0A450F" w14:textId="695605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082C77" w14:textId="63F8E85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89E86CF" w14:textId="4186DC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A661CF" w14:textId="7A2519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E02F4ED" w14:textId="5A1470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7B00D0" w14:textId="5514F8D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D4B3A4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4C70DF4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36F1240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Korolupy</w:t>
            </w:r>
          </w:p>
        </w:tc>
        <w:tc>
          <w:tcPr>
            <w:tcW w:w="643" w:type="dxa"/>
            <w:noWrap/>
            <w:hideMark/>
          </w:tcPr>
          <w:p w14:paraId="571BD519" w14:textId="21AA04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1CB1498" w14:textId="3BCCEBE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E1F65E" w14:textId="0CDC734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5B5443F" w14:textId="70F179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6080564" w14:textId="28DE100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2CC3CBBC" w14:textId="0B567A5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6BAF41" w14:textId="3792E26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2F4727" w14:textId="64C05E2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C9646F" w14:textId="5AB5FB5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1EB1D2" w14:textId="2060540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D98814E" w14:textId="1268111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A57A23" w14:textId="43B22F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476D966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A086E8B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085AAE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B11F33">
              <w:rPr>
                <w:rFonts w:ascii="Calibri" w:hAnsi="Calibri" w:cs="Calibri"/>
                <w:sz w:val="16"/>
                <w:szCs w:val="16"/>
              </w:rPr>
              <w:t>Kravsko</w:t>
            </w:r>
            <w:proofErr w:type="spellEnd"/>
          </w:p>
        </w:tc>
        <w:tc>
          <w:tcPr>
            <w:tcW w:w="643" w:type="dxa"/>
            <w:noWrap/>
            <w:hideMark/>
          </w:tcPr>
          <w:p w14:paraId="62FB3D88" w14:textId="3BF27D8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5B7478C6" w14:textId="2E475DF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1E4A3320" w14:textId="60A1902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981B62" w14:textId="5FBB5C9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95F4064" w14:textId="6B707C9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4636023C" w14:textId="1A8790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100A3B2" w14:textId="59346DA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94ACB8" w14:textId="2062028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B2EC81" w14:textId="047023A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27ECA7" w14:textId="17F48F1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57AE89B3" w14:textId="0ED2FDB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E5795C" w14:textId="1E0074E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0D898E7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22F373E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8673936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Krhovice</w:t>
            </w:r>
          </w:p>
        </w:tc>
        <w:tc>
          <w:tcPr>
            <w:tcW w:w="643" w:type="dxa"/>
            <w:noWrap/>
            <w:hideMark/>
          </w:tcPr>
          <w:p w14:paraId="2B0AB7D7" w14:textId="1BA08E1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53B8A3F" w14:textId="6036EA9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833763D" w14:textId="710A96F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4BFCD2" w14:textId="7152300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32EC508" w14:textId="6A5FA83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4974FD" w14:textId="24F194A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19C06A" w14:textId="63582FC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3F76652" w14:textId="59830F3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1D1A06" w14:textId="2A4B09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7C47E6" w14:textId="476678D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2DF15BA" w14:textId="76D55C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514BE1" w14:textId="7327D4C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5F0C73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06ECF87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61C5751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Křepice (ZN)</w:t>
            </w:r>
          </w:p>
        </w:tc>
        <w:tc>
          <w:tcPr>
            <w:tcW w:w="643" w:type="dxa"/>
            <w:noWrap/>
            <w:hideMark/>
          </w:tcPr>
          <w:p w14:paraId="684EA034" w14:textId="4BE125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2B64ECAB" w14:textId="7BC573E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9D826AC" w14:textId="4D334E6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4508A6C" w14:textId="7199E7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0DB2754" w14:textId="4D09370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80900A" w14:textId="508271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22B741" w14:textId="4FA5A4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DD40D5" w14:textId="2DFCFF8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0D0DEA" w14:textId="5BE5398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DB7805" w14:textId="21F56D8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B97F928" w14:textId="7C9009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03E6D37" w14:textId="5D46222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1D09C06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117B372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54BD8C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Křídlůvky</w:t>
            </w:r>
          </w:p>
        </w:tc>
        <w:tc>
          <w:tcPr>
            <w:tcW w:w="643" w:type="dxa"/>
            <w:noWrap/>
            <w:hideMark/>
          </w:tcPr>
          <w:p w14:paraId="69C9401C" w14:textId="1DF1DAE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8AD53E0" w14:textId="398FDB3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C77B32E" w14:textId="455BDD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721E0BF" w14:textId="494370D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9B7F4F2" w14:textId="64246E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513CE7F7" w14:textId="64639C9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9BD8D5" w14:textId="29CB378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DDA1EA5" w14:textId="2BB0D07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D693C8" w14:textId="188A465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F0329A" w14:textId="504243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ED21AB5" w14:textId="5FC2B04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D5766A5" w14:textId="305A343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D76482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A27F270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98C6831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Kuchařovice</w:t>
            </w:r>
          </w:p>
        </w:tc>
        <w:tc>
          <w:tcPr>
            <w:tcW w:w="643" w:type="dxa"/>
            <w:noWrap/>
            <w:hideMark/>
          </w:tcPr>
          <w:p w14:paraId="6A85C770" w14:textId="7A5D6FD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6</w:t>
            </w:r>
          </w:p>
        </w:tc>
        <w:tc>
          <w:tcPr>
            <w:tcW w:w="643" w:type="dxa"/>
            <w:noWrap/>
            <w:hideMark/>
          </w:tcPr>
          <w:p w14:paraId="2940F0E6" w14:textId="3ED54D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B667FE5" w14:textId="2CE2A10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4553F3" w14:textId="0F74CDB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CB2705D" w14:textId="2506A53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348D6685" w14:textId="2265F5B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20" w:type="dxa"/>
            <w:noWrap/>
            <w:hideMark/>
          </w:tcPr>
          <w:p w14:paraId="2FA2C1C7" w14:textId="18E44D7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F0B162" w14:textId="7B8264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9D1B805" w14:textId="3D54C10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8D733A" w14:textId="11CE33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68A68FD" w14:textId="4C49D4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EA817C" w14:textId="66DEAA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1ADFE37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DBA5B9A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1590A93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Lančov</w:t>
            </w:r>
          </w:p>
        </w:tc>
        <w:tc>
          <w:tcPr>
            <w:tcW w:w="643" w:type="dxa"/>
            <w:noWrap/>
            <w:hideMark/>
          </w:tcPr>
          <w:p w14:paraId="3FF764E5" w14:textId="36A1622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43" w:type="dxa"/>
            <w:noWrap/>
            <w:hideMark/>
          </w:tcPr>
          <w:p w14:paraId="10E68793" w14:textId="0D9C655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6EBD8D5" w14:textId="2B34AB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0EA59B1" w14:textId="45B4173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97FADF2" w14:textId="5CFC5C9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1,8</w:t>
            </w:r>
          </w:p>
        </w:tc>
        <w:tc>
          <w:tcPr>
            <w:tcW w:w="620" w:type="dxa"/>
            <w:noWrap/>
            <w:hideMark/>
          </w:tcPr>
          <w:p w14:paraId="4241042A" w14:textId="42D801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349A4A3" w14:textId="3B7EAB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3DD1D6" w14:textId="10DC52A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A7E9AB" w14:textId="22C729B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BC0050" w14:textId="360F31C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4064E9EF" w14:textId="2460CF0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A6F4CBD" w14:textId="041718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9242FE" w:rsidRPr="00B11F33" w14:paraId="43A1B56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A2679B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11741E2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Lechovice</w:t>
            </w:r>
          </w:p>
        </w:tc>
        <w:tc>
          <w:tcPr>
            <w:tcW w:w="643" w:type="dxa"/>
            <w:noWrap/>
            <w:hideMark/>
          </w:tcPr>
          <w:p w14:paraId="044758FE" w14:textId="4D7910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402DAC3D" w14:textId="5D8981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3358132" w14:textId="7179C56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6AA1742" w14:textId="1495799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64B0C60" w14:textId="190E141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26B110" w14:textId="2B32850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63AC1F" w14:textId="57AD41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DCEFE06" w14:textId="309404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F40113" w14:textId="41A6300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DA0806" w14:textId="7D3A4BE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E72AB04" w14:textId="773C3CF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179451" w14:textId="4686D1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F9233E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DB9F3C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1CB248A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Lesonice</w:t>
            </w:r>
          </w:p>
        </w:tc>
        <w:tc>
          <w:tcPr>
            <w:tcW w:w="643" w:type="dxa"/>
            <w:noWrap/>
            <w:hideMark/>
          </w:tcPr>
          <w:p w14:paraId="7945A1E3" w14:textId="6C403F9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F6086E9" w14:textId="575592E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52485D1" w14:textId="3284D2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52E6F6D" w14:textId="7A9FB8C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17593E4" w14:textId="7DC4026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46B7963A" w14:textId="1DBD3CD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0B076A" w14:textId="5E54EAE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2826E8" w14:textId="566FF60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694B02" w14:textId="6E003AC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6F2C19" w14:textId="43B77ED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AFB808A" w14:textId="68F073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7F1696" w14:textId="7B5B32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E2A726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6DE4D0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93F0301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Litobratřice</w:t>
            </w:r>
          </w:p>
        </w:tc>
        <w:tc>
          <w:tcPr>
            <w:tcW w:w="643" w:type="dxa"/>
            <w:noWrap/>
            <w:hideMark/>
          </w:tcPr>
          <w:p w14:paraId="41630CF0" w14:textId="092AF0C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0FF42949" w14:textId="322F2EC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24E07DAF" w14:textId="578404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4263D6" w14:textId="7615B14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4FCEA99" w14:textId="46755EE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5C0D1F6" w14:textId="0F6B5EC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3143B72A" w14:textId="5CFC07B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D69636" w14:textId="306CD24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C4D41D2" w14:textId="68A807F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E31BF0" w14:textId="5BD4CDC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5B38966" w14:textId="60F3BF1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3AAE545" w14:textId="7B3F7D7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76DE972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D73368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7FEB3FB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Lubnice</w:t>
            </w:r>
          </w:p>
        </w:tc>
        <w:tc>
          <w:tcPr>
            <w:tcW w:w="643" w:type="dxa"/>
            <w:noWrap/>
            <w:hideMark/>
          </w:tcPr>
          <w:p w14:paraId="214B51BE" w14:textId="1F6ACF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18BAA48" w14:textId="5DEFB92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107834" w14:textId="03E183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0E039E3" w14:textId="29693DD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5196885" w14:textId="390F534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2ACB92DB" w14:textId="01A04F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CDA70C" w14:textId="42D894C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8E647F" w14:textId="7EC02FB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B211EF" w14:textId="594C44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66E7B2" w14:textId="1DB0A78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BD38AD3" w14:textId="5C7E16B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D81C7E5" w14:textId="211FC56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1245B68C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459697D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530D4C7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Lukov</w:t>
            </w:r>
          </w:p>
        </w:tc>
        <w:tc>
          <w:tcPr>
            <w:tcW w:w="643" w:type="dxa"/>
            <w:noWrap/>
            <w:hideMark/>
          </w:tcPr>
          <w:p w14:paraId="3D5F8D24" w14:textId="11497BB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5B6766C" w14:textId="03CB6B1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3E9C6A2" w14:textId="5AB89A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A75ED93" w14:textId="0B4362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927E722" w14:textId="29BAA9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3ADAEF2D" w14:textId="1B06CD1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16536E" w14:textId="6FFCA31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8BAB1A" w14:textId="106D2C1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C30064C" w14:textId="3C08FB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6E6335" w14:textId="20DED95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2AE0BAAD" w14:textId="63F1F7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665133" w14:textId="597AD5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0FECFC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778C1F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EB722C4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Mackovice</w:t>
            </w:r>
          </w:p>
        </w:tc>
        <w:tc>
          <w:tcPr>
            <w:tcW w:w="643" w:type="dxa"/>
            <w:noWrap/>
            <w:hideMark/>
          </w:tcPr>
          <w:p w14:paraId="22BD657D" w14:textId="2ED356E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56EB2D4C" w14:textId="072EFE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735A1FD" w14:textId="2C085B5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F943788" w14:textId="6DC2136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4234753" w14:textId="5A67644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08744327" w14:textId="35ADD61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F40D65A" w14:textId="2BCFED8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6C3AD3" w14:textId="01A2C5F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4197B81" w14:textId="2935E1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A3EF50" w14:textId="1BB5EAB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C2095AC" w14:textId="416C2E8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1AB783" w14:textId="6A0EB46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10D591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A756E5E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617CFA9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Mašovice</w:t>
            </w:r>
          </w:p>
        </w:tc>
        <w:tc>
          <w:tcPr>
            <w:tcW w:w="643" w:type="dxa"/>
            <w:noWrap/>
            <w:hideMark/>
          </w:tcPr>
          <w:p w14:paraId="1A865320" w14:textId="405E8B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E2FA61A" w14:textId="446955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504051D" w14:textId="52550E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45294A" w14:textId="53EFDF7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64DCA30" w14:textId="614543F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41523FCC" w14:textId="39DC23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B663CF8" w14:textId="01121F6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3DB0FC" w14:textId="6934DBC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BBAAE9" w14:textId="78DD03C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986DC2" w14:textId="2378B4C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1B77F66" w14:textId="2D4EDCC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79F3050" w14:textId="4CB69DA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1CDE0C9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820753D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03E9ED8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Milíčovice</w:t>
            </w:r>
          </w:p>
        </w:tc>
        <w:tc>
          <w:tcPr>
            <w:tcW w:w="643" w:type="dxa"/>
            <w:noWrap/>
            <w:hideMark/>
          </w:tcPr>
          <w:p w14:paraId="3D609DB5" w14:textId="444AF5F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E8F0F68" w14:textId="3A8BF29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14EDCC7" w14:textId="719AAF7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788986" w14:textId="718EFDA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0409B3E" w14:textId="33EE84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0,6</w:t>
            </w:r>
          </w:p>
        </w:tc>
        <w:tc>
          <w:tcPr>
            <w:tcW w:w="620" w:type="dxa"/>
            <w:noWrap/>
            <w:hideMark/>
          </w:tcPr>
          <w:p w14:paraId="099070E5" w14:textId="3E443C2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47ACBB" w14:textId="2EB5819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BA2381" w14:textId="38FCE8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F0CDB9" w14:textId="18C1B8B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112573" w14:textId="4B5BE71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DD66E30" w14:textId="1B59802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4E173B" w14:textId="1E85987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74F17DC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D952A96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E8F8566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Miroslavské Knínice</w:t>
            </w:r>
          </w:p>
        </w:tc>
        <w:tc>
          <w:tcPr>
            <w:tcW w:w="643" w:type="dxa"/>
            <w:noWrap/>
            <w:hideMark/>
          </w:tcPr>
          <w:p w14:paraId="52FD69C7" w14:textId="13E1103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ECFDB52" w14:textId="2CE68A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71DC56F" w14:textId="461D1D7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C2C1BB2" w14:textId="4A305F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32F7CD7" w14:textId="708892A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0FD523A4" w14:textId="2AFAD8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C514C1" w14:textId="00B43E4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BA2992" w14:textId="37878F6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D9B0D0" w14:textId="088FB69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60EF2F" w14:textId="5AA7D05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0C4ACD3" w14:textId="67A162B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26F0D2" w14:textId="6FAAA00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9242FE" w:rsidRPr="00B11F33" w14:paraId="78E4211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F734529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4311820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Morašice</w:t>
            </w:r>
          </w:p>
        </w:tc>
        <w:tc>
          <w:tcPr>
            <w:tcW w:w="643" w:type="dxa"/>
            <w:noWrap/>
            <w:hideMark/>
          </w:tcPr>
          <w:p w14:paraId="5A77628F" w14:textId="0640D9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310CE71C" w14:textId="16A736F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70AEADF" w14:textId="3CEC6B4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8E154B6" w14:textId="1F5893F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77BB2F1" w14:textId="3DCB244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3F8CA5D0" w14:textId="24E1E9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C1E35F" w14:textId="3F9B51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3C7FF0" w14:textId="12B8EB7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04FE84" w14:textId="3220DB2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CA4F01C" w14:textId="32DF8A8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E9C3A10" w14:textId="6AC2548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A6C5421" w14:textId="716DA91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C5D8BE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2D59A63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790A2B4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B11F33">
              <w:rPr>
                <w:rFonts w:ascii="Calibri" w:hAnsi="Calibri" w:cs="Calibri"/>
                <w:sz w:val="16"/>
                <w:szCs w:val="16"/>
              </w:rPr>
              <w:t>Mramotice</w:t>
            </w:r>
            <w:proofErr w:type="spellEnd"/>
          </w:p>
        </w:tc>
        <w:tc>
          <w:tcPr>
            <w:tcW w:w="643" w:type="dxa"/>
            <w:noWrap/>
            <w:hideMark/>
          </w:tcPr>
          <w:p w14:paraId="42BEABF5" w14:textId="1B5FBBB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7D7A44E" w14:textId="15B2D99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6C7170F" w14:textId="38B0AF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ECC624E" w14:textId="30F6FE9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1E42B98" w14:textId="0D8B05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969375E" w14:textId="5370E8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47DE01F" w14:textId="7E8D10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0BF056" w14:textId="644D203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0FDC73" w14:textId="54E6F6A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88ED03" w14:textId="5B073DE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7F95FA3" w14:textId="6D67EDB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4D6B800" w14:textId="77435FA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</w:tr>
      <w:tr w:rsidR="009242FE" w:rsidRPr="00B11F33" w14:paraId="7AD9166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BCDD838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2EC9D01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B11F33">
              <w:rPr>
                <w:rFonts w:ascii="Calibri" w:hAnsi="Calibri" w:cs="Calibri"/>
                <w:sz w:val="16"/>
                <w:szCs w:val="16"/>
              </w:rPr>
              <w:t>Načeratice</w:t>
            </w:r>
            <w:proofErr w:type="spellEnd"/>
          </w:p>
        </w:tc>
        <w:tc>
          <w:tcPr>
            <w:tcW w:w="643" w:type="dxa"/>
            <w:noWrap/>
            <w:hideMark/>
          </w:tcPr>
          <w:p w14:paraId="7A502632" w14:textId="56F4FD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FD64FA9" w14:textId="4485B8D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0BBAFE35" w14:textId="02490EB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B6FBD1" w14:textId="335A26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9E73C1E" w14:textId="12E6B25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46FA37C5" w14:textId="191A94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3A577D" w14:textId="3FE0A09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3AFE7F" w14:textId="358E435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F422ECC" w14:textId="41CD0B3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0A07B8" w14:textId="3DD5DFE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0D72637" w14:textId="37AA08D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E1D5F0" w14:textId="0A9C99F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743A25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53C57E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7065DCB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Našiměřice</w:t>
            </w:r>
          </w:p>
        </w:tc>
        <w:tc>
          <w:tcPr>
            <w:tcW w:w="643" w:type="dxa"/>
            <w:noWrap/>
            <w:hideMark/>
          </w:tcPr>
          <w:p w14:paraId="3A48F2DD" w14:textId="0A4537F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B99D204" w14:textId="7FC5AAC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71AB319" w14:textId="63FD35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655C981" w14:textId="1C449B4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4204AC8" w14:textId="17BA630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E1AA3B" w14:textId="7A7806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4C6F87" w14:textId="38D4CC3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5F5C92" w14:textId="77AC5B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D6F0E4D" w14:textId="3528D7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8481D4" w14:textId="0D17889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E758465" w14:textId="7077D5F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65037E" w14:textId="73F7AE4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15DF4A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8B875FD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79371B4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Němčičky (ZN)</w:t>
            </w:r>
          </w:p>
        </w:tc>
        <w:tc>
          <w:tcPr>
            <w:tcW w:w="643" w:type="dxa"/>
            <w:noWrap/>
            <w:hideMark/>
          </w:tcPr>
          <w:p w14:paraId="4E7DFDE7" w14:textId="2C7C24E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28255E4" w14:textId="77CADB6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25F6E6" w14:textId="4A4852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47DC50C" w14:textId="5BB9E7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7FD41FD" w14:textId="0889E1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59D95E93" w14:textId="23EC6F1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0E1B2D" w14:textId="6281413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3544CB" w14:textId="63B6785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9D0979" w14:textId="46DC4E4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813CC0" w14:textId="0EB8F62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1046AC5" w14:textId="78FF58A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180B2F4" w14:textId="532F714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47EB7DE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C7EE6D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B69E11A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 xml:space="preserve">Nový </w:t>
            </w:r>
            <w:proofErr w:type="spellStart"/>
            <w:r w:rsidRPr="00B11F33">
              <w:rPr>
                <w:rFonts w:ascii="Calibri" w:hAnsi="Calibri" w:cs="Calibri"/>
                <w:sz w:val="16"/>
                <w:szCs w:val="16"/>
              </w:rPr>
              <w:t>Šaldorf</w:t>
            </w:r>
            <w:proofErr w:type="spellEnd"/>
          </w:p>
        </w:tc>
        <w:tc>
          <w:tcPr>
            <w:tcW w:w="643" w:type="dxa"/>
            <w:noWrap/>
            <w:hideMark/>
          </w:tcPr>
          <w:p w14:paraId="07ED81FC" w14:textId="02670FA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8</w:t>
            </w:r>
          </w:p>
        </w:tc>
        <w:tc>
          <w:tcPr>
            <w:tcW w:w="643" w:type="dxa"/>
            <w:noWrap/>
            <w:hideMark/>
          </w:tcPr>
          <w:p w14:paraId="3DA0445D" w14:textId="413D329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86B76E1" w14:textId="0A10077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DBC806F" w14:textId="766B87A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3981557" w14:textId="470B22B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3,6</w:t>
            </w:r>
          </w:p>
        </w:tc>
        <w:tc>
          <w:tcPr>
            <w:tcW w:w="620" w:type="dxa"/>
            <w:noWrap/>
            <w:hideMark/>
          </w:tcPr>
          <w:p w14:paraId="1C777D7B" w14:textId="64717B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2F15871D" w14:textId="3774FD0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7ED3C8C" w14:textId="05CDEB7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338BEF9" w14:textId="6C2AE7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031075" w14:textId="13735C8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279AFC3F" w14:textId="7C8BE97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7FCBC903" w14:textId="0067206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9242FE" w:rsidRPr="00B11F33" w14:paraId="167AB85B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04A3D5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B21244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Olbramkostel</w:t>
            </w:r>
          </w:p>
        </w:tc>
        <w:tc>
          <w:tcPr>
            <w:tcW w:w="643" w:type="dxa"/>
            <w:noWrap/>
            <w:hideMark/>
          </w:tcPr>
          <w:p w14:paraId="317A800E" w14:textId="7AEAF93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438F6A02" w14:textId="68DBFB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FE2AF28" w14:textId="3BEC565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6688F7" w14:textId="6146C67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6A15A41" w14:textId="0ABBC93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77102004" w14:textId="063E65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40A92054" w14:textId="5A3163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4A1F7E" w14:textId="175EC91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3DA6EA9B" w14:textId="0110A75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83213D" w14:textId="185BA4D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C9EEE57" w14:textId="644592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2A3687" w14:textId="3DF4C75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A7DCE3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CFF3054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4EE0C56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Oleksovice</w:t>
            </w:r>
          </w:p>
        </w:tc>
        <w:tc>
          <w:tcPr>
            <w:tcW w:w="643" w:type="dxa"/>
            <w:noWrap/>
            <w:hideMark/>
          </w:tcPr>
          <w:p w14:paraId="1B5C28F8" w14:textId="1E86B1C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399C70E2" w14:textId="4790D32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1A3702F" w14:textId="191D7BE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138BFF" w14:textId="60199CD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6EE9612" w14:textId="1D3E401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2A00019D" w14:textId="335DA60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5D4AAC0A" w14:textId="3F6A343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B6EAD4" w14:textId="747E8D1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85B8FC5" w14:textId="70E9418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A760B7" w14:textId="136F5C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F3638C0" w14:textId="71D2CB0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2C09B9" w14:textId="6940BEC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</w:tr>
      <w:tr w:rsidR="009242FE" w:rsidRPr="00B11F33" w14:paraId="1966B89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75D86FA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A0FDA9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Oslnovice</w:t>
            </w:r>
          </w:p>
        </w:tc>
        <w:tc>
          <w:tcPr>
            <w:tcW w:w="643" w:type="dxa"/>
            <w:noWrap/>
            <w:hideMark/>
          </w:tcPr>
          <w:p w14:paraId="3D42C946" w14:textId="01DF2C6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46304F28" w14:textId="2969A21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598B5F" w14:textId="49650A7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4448D2E" w14:textId="2C1D93D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4E91D78" w14:textId="2A60888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7E1C2C87" w14:textId="60D6A1D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E53021" w14:textId="58ED827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87429D9" w14:textId="491541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B7624B9" w14:textId="05AD6A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6BC492" w14:textId="2036F4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760D626" w14:textId="2DA3D81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046A16" w14:textId="62F3E28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1039B98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4C54B16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FDE3B9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Pavlice</w:t>
            </w:r>
          </w:p>
        </w:tc>
        <w:tc>
          <w:tcPr>
            <w:tcW w:w="643" w:type="dxa"/>
            <w:noWrap/>
            <w:hideMark/>
          </w:tcPr>
          <w:p w14:paraId="3BA2182E" w14:textId="5E30ED4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5486793F" w14:textId="3BD3DF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5E64C3D" w14:textId="79E01B0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F079EA5" w14:textId="2F430D0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25DFBA7" w14:textId="5C45C61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3,8</w:t>
            </w:r>
          </w:p>
        </w:tc>
        <w:tc>
          <w:tcPr>
            <w:tcW w:w="620" w:type="dxa"/>
            <w:noWrap/>
            <w:hideMark/>
          </w:tcPr>
          <w:p w14:paraId="7A8C1C17" w14:textId="25C1108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1EAA2B" w14:textId="50AEFD2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F7331B9" w14:textId="2B84AB5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477B05" w14:textId="044C14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E474F8D" w14:textId="558470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0C39ACE" w14:textId="6008EE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16AEB8" w14:textId="7DEF6B7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4342631D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18F9DCE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DA5A3E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Petrovice (ZN)</w:t>
            </w:r>
          </w:p>
        </w:tc>
        <w:tc>
          <w:tcPr>
            <w:tcW w:w="643" w:type="dxa"/>
            <w:noWrap/>
            <w:hideMark/>
          </w:tcPr>
          <w:p w14:paraId="668EAEDC" w14:textId="1ABC2E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AD7201E" w14:textId="276D76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9F7CB7A" w14:textId="45CA77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2460A72" w14:textId="5A9996C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40B8C75" w14:textId="65CD521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184491" w14:textId="34DB231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0B1CE8" w14:textId="6934F9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60CCE5" w14:textId="5DF13E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A13427" w14:textId="7C4B5BC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5A702A" w14:textId="4C6DF58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48DFDB6" w14:textId="507FC29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4AEBBC" w14:textId="716D869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98C8FC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E124E0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C50A14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Plaveč</w:t>
            </w:r>
          </w:p>
        </w:tc>
        <w:tc>
          <w:tcPr>
            <w:tcW w:w="643" w:type="dxa"/>
            <w:noWrap/>
            <w:hideMark/>
          </w:tcPr>
          <w:p w14:paraId="2C4917D0" w14:textId="113531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0B233E50" w14:textId="595BB48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21A3BEE" w14:textId="669C290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37A147F" w14:textId="7CA9DBF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D71095B" w14:textId="1C2643F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480AAE6" w14:textId="1B3B94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728EDEE" w14:textId="3E9E35C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3C9C06" w14:textId="5926EA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3A86D7" w14:textId="697E585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53DF30" w14:textId="2EECBF4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4A622A8" w14:textId="31C780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8C685D" w14:textId="434F3C6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293C28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0739C07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E35AC3C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Plenkovice</w:t>
            </w:r>
          </w:p>
        </w:tc>
        <w:tc>
          <w:tcPr>
            <w:tcW w:w="643" w:type="dxa"/>
            <w:noWrap/>
            <w:hideMark/>
          </w:tcPr>
          <w:p w14:paraId="0C1D3EA9" w14:textId="4D68E6E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58F98A19" w14:textId="66BEE5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7833BD77" w14:textId="41D2EA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3F87D02" w14:textId="6139E7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EE09C75" w14:textId="770900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9DEE92E" w14:textId="390D1E1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7A457C9" w14:textId="2FECB3B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C89E33" w14:textId="64D589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69DEBE" w14:textId="226B815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932584" w14:textId="4DCE23D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1133AF4" w14:textId="7366B8E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C9822D" w14:textId="23256A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26594CD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99A8823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865916A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Podmolí</w:t>
            </w:r>
          </w:p>
        </w:tc>
        <w:tc>
          <w:tcPr>
            <w:tcW w:w="643" w:type="dxa"/>
            <w:noWrap/>
            <w:hideMark/>
          </w:tcPr>
          <w:p w14:paraId="0B885C2A" w14:textId="78B5F10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94463C5" w14:textId="6EB33C0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FB42C00" w14:textId="1CE02D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E08AEA6" w14:textId="3D7F62D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E210E6B" w14:textId="417995B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32D8DE" w14:textId="4043B1C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B686C1" w14:textId="704647E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5C663E" w14:textId="0E67F54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CB20FA" w14:textId="54A300F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BD0977" w14:textId="153579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C20CA69" w14:textId="7C90EF2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01F01F" w14:textId="3D30730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A12AC4C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E0A5782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DCC0AAB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Podmyče</w:t>
            </w:r>
          </w:p>
        </w:tc>
        <w:tc>
          <w:tcPr>
            <w:tcW w:w="643" w:type="dxa"/>
            <w:noWrap/>
            <w:hideMark/>
          </w:tcPr>
          <w:p w14:paraId="37C20016" w14:textId="1D87EB6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88A2E26" w14:textId="025035D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8193FB2" w14:textId="332195F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BAD6BF9" w14:textId="06435E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7142745" w14:textId="2A06F1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B33468D" w14:textId="6BA346D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92669D1" w14:textId="16FB99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B61B31" w14:textId="4A961F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3DFD57" w14:textId="18F4B37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2CEAF0" w14:textId="62D54EA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93DEE72" w14:textId="41E4256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F195F5" w14:textId="0602EF0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35D9F56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968C6B5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39C0B8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Polánka</w:t>
            </w:r>
          </w:p>
        </w:tc>
        <w:tc>
          <w:tcPr>
            <w:tcW w:w="643" w:type="dxa"/>
            <w:noWrap/>
            <w:hideMark/>
          </w:tcPr>
          <w:p w14:paraId="447445D0" w14:textId="1B6146E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BA726E3" w14:textId="025EFF1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68BA2A4" w14:textId="10709DF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5EB2EB2" w14:textId="060B2ED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A6B1039" w14:textId="7D157D9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685A1EF7" w14:textId="310A47F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62D5C6" w14:textId="48F984F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B00A49" w14:textId="7F76C5A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8767F1" w14:textId="3C1DC22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FAB3EBA" w14:textId="7F50FC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7922591" w14:textId="1A2FDA2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B7D471" w14:textId="19A6551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5B221B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9B6672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59F425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Práče</w:t>
            </w:r>
          </w:p>
        </w:tc>
        <w:tc>
          <w:tcPr>
            <w:tcW w:w="643" w:type="dxa"/>
            <w:noWrap/>
            <w:hideMark/>
          </w:tcPr>
          <w:p w14:paraId="69C1E0C5" w14:textId="44296D0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4DD8D07D" w14:textId="416FB1E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1C32CF8" w14:textId="780A728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7A0EC9B" w14:textId="0BE924C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3A1A6DD" w14:textId="3B0B49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2,8</w:t>
            </w:r>
          </w:p>
        </w:tc>
        <w:tc>
          <w:tcPr>
            <w:tcW w:w="620" w:type="dxa"/>
            <w:noWrap/>
            <w:hideMark/>
          </w:tcPr>
          <w:p w14:paraId="2B8B3ABD" w14:textId="4CA80F2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17591EF5" w14:textId="38201B9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1055C9E" w14:textId="15399C6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BEFB67" w14:textId="3BEE69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ABF8EBD" w14:textId="06BDE7A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1D3A6DA" w14:textId="130F8A0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6FB4C9E4" w14:textId="0199044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</w:tr>
      <w:tr w:rsidR="009242FE" w:rsidRPr="00B11F33" w14:paraId="300BA3A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DC46D48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3A12A0B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Pravice</w:t>
            </w:r>
          </w:p>
        </w:tc>
        <w:tc>
          <w:tcPr>
            <w:tcW w:w="643" w:type="dxa"/>
            <w:noWrap/>
            <w:hideMark/>
          </w:tcPr>
          <w:p w14:paraId="28D69508" w14:textId="248A431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4B200DC0" w14:textId="7B3943D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7BC6148" w14:textId="1FDE86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0ECDB88" w14:textId="5BCC39C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9AE91C1" w14:textId="5F82DE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591A4612" w14:textId="75F363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FF0547" w14:textId="70869CB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57A6A21" w14:textId="7FBBF7C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465F0F" w14:textId="164CA1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AB9B1F2" w14:textId="08A038C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0EC4F2E" w14:textId="2FE94EA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A66F60" w14:textId="45829ED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46B54F3A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991CED4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9B86557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Prokopov</w:t>
            </w:r>
          </w:p>
        </w:tc>
        <w:tc>
          <w:tcPr>
            <w:tcW w:w="643" w:type="dxa"/>
            <w:noWrap/>
            <w:hideMark/>
          </w:tcPr>
          <w:p w14:paraId="3214C201" w14:textId="1876C6E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1635C87" w14:textId="4A4A98F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3BE1A1C7" w14:textId="523C3E9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A081700" w14:textId="1FA8906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3672E53" w14:textId="11B5062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2868D908" w14:textId="0F8513B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5AC832" w14:textId="311A276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ABEFA2A" w14:textId="45EFFCB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B8FC21F" w14:textId="6FCA7CB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170730" w14:textId="18A5ED2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F7B93CE" w14:textId="4A51AB1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E217BB" w14:textId="3B9CD9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45E7A49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4AD4C4C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754CC7C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Ratišovice</w:t>
            </w:r>
          </w:p>
        </w:tc>
        <w:tc>
          <w:tcPr>
            <w:tcW w:w="643" w:type="dxa"/>
            <w:noWrap/>
            <w:hideMark/>
          </w:tcPr>
          <w:p w14:paraId="0B3598D3" w14:textId="3594A12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2234A029" w14:textId="01DE8CF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7F0FFA3" w14:textId="237533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8BF9A3" w14:textId="421D57C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BF4D1DC" w14:textId="21854B8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23B120" w14:textId="75FC6D9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64EE80E" w14:textId="1CB4F9E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2902E2" w14:textId="14F064B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604881" w14:textId="6D1D9E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CA63BD" w14:textId="051B6C2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36132A3" w14:textId="32A0BD9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E05D0C" w14:textId="328C71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69ED857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4786360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2D4BABD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Rešice</w:t>
            </w:r>
          </w:p>
        </w:tc>
        <w:tc>
          <w:tcPr>
            <w:tcW w:w="643" w:type="dxa"/>
            <w:noWrap/>
            <w:hideMark/>
          </w:tcPr>
          <w:p w14:paraId="360C9D9B" w14:textId="1E8A8A6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1D071EF3" w14:textId="6A8939A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53B2060" w14:textId="1D7AD4B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855E362" w14:textId="7ABE452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200FEA4" w14:textId="6BA9B9B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2,4</w:t>
            </w:r>
          </w:p>
        </w:tc>
        <w:tc>
          <w:tcPr>
            <w:tcW w:w="620" w:type="dxa"/>
            <w:noWrap/>
            <w:hideMark/>
          </w:tcPr>
          <w:p w14:paraId="0B35C3D4" w14:textId="2D1B5BF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8A66539" w14:textId="6275A8B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28600F2" w14:textId="689DF1B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DEF119" w14:textId="64CAA7F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D413DD" w14:textId="4A14DD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3B0ADF93" w14:textId="1DD1FC6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2FDF86" w14:textId="237EA1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DFAADB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6DE7870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FBF6409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Rokytná</w:t>
            </w:r>
          </w:p>
        </w:tc>
        <w:tc>
          <w:tcPr>
            <w:tcW w:w="643" w:type="dxa"/>
            <w:noWrap/>
            <w:hideMark/>
          </w:tcPr>
          <w:p w14:paraId="7C6D9724" w14:textId="3C08CB1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34C332C" w14:textId="09E790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D53D275" w14:textId="2DC7D44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3BDCA8A" w14:textId="342F6A4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30FE9AC" w14:textId="531B5D5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748447A5" w14:textId="1B52142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BD6ED1" w14:textId="4E2F3AB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5114BB" w14:textId="589D743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0950460" w14:textId="6388F9F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FD5CACA" w14:textId="7A5E6A4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7D18125" w14:textId="306A2C0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B545983" w14:textId="5A3BBE2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0A39C4F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4E7F982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25BE5DD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Rozkoš</w:t>
            </w:r>
          </w:p>
        </w:tc>
        <w:tc>
          <w:tcPr>
            <w:tcW w:w="643" w:type="dxa"/>
            <w:noWrap/>
            <w:hideMark/>
          </w:tcPr>
          <w:p w14:paraId="0A8E2FDF" w14:textId="6A195C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0BCF36A9" w14:textId="65A5073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770B129" w14:textId="70EBE4B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9493B7A" w14:textId="000A98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97B7907" w14:textId="51CBC1D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10DF0D36" w14:textId="000448E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580A9A45" w14:textId="0D997F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9CD381D" w14:textId="050BA8A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EE6B5B" w14:textId="7322ECB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5994C17" w14:textId="479A88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508D384" w14:textId="129B431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A73B88" w14:textId="0E2631B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39D13D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FB05C9C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BDDCBAD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Rudlice</w:t>
            </w:r>
          </w:p>
        </w:tc>
        <w:tc>
          <w:tcPr>
            <w:tcW w:w="643" w:type="dxa"/>
            <w:noWrap/>
            <w:hideMark/>
          </w:tcPr>
          <w:p w14:paraId="76DB8130" w14:textId="5159162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DF80A5E" w14:textId="66B36F7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FB2A2C6" w14:textId="6F82E40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31B4B9D" w14:textId="501F3CD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9309D07" w14:textId="544D54E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3904EAF6" w14:textId="583A815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B6BBE8" w14:textId="05A5161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9537345" w14:textId="79FACAA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179FC8C" w14:textId="5BC2E43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FDA88EF" w14:textId="3AA4FA6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2DC41F41" w14:textId="7A4F634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7EFBFC7" w14:textId="54CB9D8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907A2C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C0F74E0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80397A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Rybníky</w:t>
            </w:r>
          </w:p>
        </w:tc>
        <w:tc>
          <w:tcPr>
            <w:tcW w:w="643" w:type="dxa"/>
            <w:noWrap/>
            <w:hideMark/>
          </w:tcPr>
          <w:p w14:paraId="1CDED40A" w14:textId="6DEB9F7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2B7957B4" w14:textId="7FDE2AD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9266696" w14:textId="6B5675D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13A6C4D" w14:textId="327602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959775A" w14:textId="3F4CF02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38448613" w14:textId="4C93821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7D845B1" w14:textId="53D5CAC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F67961" w14:textId="51096D9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09B7586" w14:textId="7A0209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F8761C" w14:textId="6C80576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4D8079C" w14:textId="7D4756E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A8B3D4" w14:textId="65A7BE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9242FE" w:rsidRPr="00B11F33" w14:paraId="5AF14074" w14:textId="77777777" w:rsidTr="00FF175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tcBorders>
              <w:bottom w:val="nil"/>
            </w:tcBorders>
            <w:shd w:val="clear" w:color="auto" w:fill="190D55"/>
            <w:noWrap/>
            <w:hideMark/>
          </w:tcPr>
          <w:p w14:paraId="04FCB989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E667F4E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Skalice</w:t>
            </w:r>
          </w:p>
        </w:tc>
        <w:tc>
          <w:tcPr>
            <w:tcW w:w="643" w:type="dxa"/>
            <w:noWrap/>
            <w:hideMark/>
          </w:tcPr>
          <w:p w14:paraId="6D2EB890" w14:textId="11D20A4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346B5570" w14:textId="750B959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4B97D89" w14:textId="4285D3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B11AE10" w14:textId="40C3A59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04F659D" w14:textId="009CAD8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6,8</w:t>
            </w:r>
          </w:p>
        </w:tc>
        <w:tc>
          <w:tcPr>
            <w:tcW w:w="620" w:type="dxa"/>
            <w:noWrap/>
            <w:hideMark/>
          </w:tcPr>
          <w:p w14:paraId="60FA3504" w14:textId="17DC74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79D0B364" w14:textId="7CED8A4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7EF478" w14:textId="03EB3FF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758439" w14:textId="7D719D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5E5660" w14:textId="51A5AF2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50246848" w14:textId="6554291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FC16FF8" w14:textId="4B58336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</w:tr>
      <w:tr w:rsidR="009242FE" w:rsidRPr="00B11F33" w14:paraId="202A2F51" w14:textId="77777777" w:rsidTr="00FF17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 w:val="restart"/>
            <w:tcBorders>
              <w:top w:val="nil"/>
            </w:tcBorders>
            <w:shd w:val="clear" w:color="auto" w:fill="190D55"/>
            <w:noWrap/>
            <w:hideMark/>
          </w:tcPr>
          <w:p w14:paraId="7442874A" w14:textId="1300A14C" w:rsidR="009242FE" w:rsidRPr="00F203FE" w:rsidRDefault="009242FE" w:rsidP="009242FE">
            <w:pPr>
              <w:tabs>
                <w:tab w:val="left" w:pos="993"/>
              </w:tabs>
              <w:spacing w:after="0"/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814" w:type="dxa"/>
            <w:noWrap/>
            <w:vAlign w:val="bottom"/>
            <w:hideMark/>
          </w:tcPr>
          <w:p w14:paraId="374D2A54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Slatina (ZN)</w:t>
            </w:r>
          </w:p>
        </w:tc>
        <w:tc>
          <w:tcPr>
            <w:tcW w:w="643" w:type="dxa"/>
            <w:noWrap/>
            <w:hideMark/>
          </w:tcPr>
          <w:p w14:paraId="265DA984" w14:textId="05D05EC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723CEDFD" w14:textId="3FCDA06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682F63A" w14:textId="45E3D1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92CD788" w14:textId="5A3B279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8552253" w14:textId="7FDB48C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15127A2F" w14:textId="2E3CC0C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0E6211D" w14:textId="58DABA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910651" w14:textId="390FE3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AC0E6B" w14:textId="1AF5C7D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0B1FEAB" w14:textId="613A652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783B582" w14:textId="31561E9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D71414" w14:textId="5E93CE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C24AC5A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D65E70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95DD982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Střelice (ZN)</w:t>
            </w:r>
          </w:p>
        </w:tc>
        <w:tc>
          <w:tcPr>
            <w:tcW w:w="643" w:type="dxa"/>
            <w:noWrap/>
            <w:hideMark/>
          </w:tcPr>
          <w:p w14:paraId="406E0666" w14:textId="229C3A1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7F85D68" w14:textId="306B2F9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E243D43" w14:textId="7A8A55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F4F3569" w14:textId="60682A4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CC109F0" w14:textId="3BCFE59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34A6FB5A" w14:textId="78F0EF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5058A42" w14:textId="5D9FFE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095C24B" w14:textId="4D01B30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4B998D" w14:textId="1A1D5A3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4E9C0E" w14:textId="525ECE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1C572CA" w14:textId="7A3FAEC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D1A7F1" w14:textId="42567F1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5B526B7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5F4F6CD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1ACE4EC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 xml:space="preserve">Suchohrdly u </w:t>
            </w:r>
            <w:proofErr w:type="spellStart"/>
            <w:r w:rsidRPr="00B11F33">
              <w:rPr>
                <w:rFonts w:ascii="Calibri" w:hAnsi="Calibri" w:cs="Calibri"/>
                <w:sz w:val="16"/>
                <w:szCs w:val="16"/>
              </w:rPr>
              <w:t>Miroslavi</w:t>
            </w:r>
            <w:proofErr w:type="spellEnd"/>
          </w:p>
        </w:tc>
        <w:tc>
          <w:tcPr>
            <w:tcW w:w="643" w:type="dxa"/>
            <w:noWrap/>
            <w:hideMark/>
          </w:tcPr>
          <w:p w14:paraId="20D71265" w14:textId="0879E1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75E96C4D" w14:textId="4A7994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6ECCE58" w14:textId="191613F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5B4CFED" w14:textId="7976180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499754A" w14:textId="7D00882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0,8</w:t>
            </w:r>
          </w:p>
        </w:tc>
        <w:tc>
          <w:tcPr>
            <w:tcW w:w="620" w:type="dxa"/>
            <w:noWrap/>
            <w:hideMark/>
          </w:tcPr>
          <w:p w14:paraId="1E356895" w14:textId="4AF3E2C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1F9E7A9" w14:textId="683C940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B38F577" w14:textId="7418FF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2DC37B" w14:textId="7714FE7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DB109CC" w14:textId="1D2965A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BD18EDB" w14:textId="79FA21A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1625DCC" w14:textId="3950763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439AA26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19AF886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13CEF72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Šafov</w:t>
            </w:r>
          </w:p>
        </w:tc>
        <w:tc>
          <w:tcPr>
            <w:tcW w:w="643" w:type="dxa"/>
            <w:noWrap/>
            <w:hideMark/>
          </w:tcPr>
          <w:p w14:paraId="19BA95D3" w14:textId="28EE87D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261275FA" w14:textId="7D9679D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2D44D140" w14:textId="4D7DCC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441C42C7" w14:textId="5EA3616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B3AA92C" w14:textId="7ECA9C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78A2BF" w14:textId="7C63DE3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086836" w14:textId="497B76A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928587" w14:textId="017113D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1988CD" w14:textId="7AD5C92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2A1FB82" w14:textId="14E8AF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B3A9EAB" w14:textId="286F9F5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E5C3F1" w14:textId="0DC0BF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18B8104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E554FEB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9E7B693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Šanov</w:t>
            </w:r>
          </w:p>
        </w:tc>
        <w:tc>
          <w:tcPr>
            <w:tcW w:w="643" w:type="dxa"/>
            <w:noWrap/>
            <w:hideMark/>
          </w:tcPr>
          <w:p w14:paraId="5953F4D3" w14:textId="402276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04E4312D" w14:textId="490AB49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13F3BC0" w14:textId="7536953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1E41BA1" w14:textId="01A59FA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704B207" w14:textId="250E885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2,6</w:t>
            </w:r>
          </w:p>
        </w:tc>
        <w:tc>
          <w:tcPr>
            <w:tcW w:w="620" w:type="dxa"/>
            <w:noWrap/>
            <w:hideMark/>
          </w:tcPr>
          <w:p w14:paraId="2A2E7569" w14:textId="133F462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535AFFD4" w14:textId="4DFD128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155B2E" w14:textId="72B1B4B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57D484" w14:textId="2CF412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780BFDD" w14:textId="4BF5E27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14D817D" w14:textId="735EB05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6D6A15" w14:textId="17463C5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33B1EB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FE16B0B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5D450BF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Štítary</w:t>
            </w:r>
          </w:p>
        </w:tc>
        <w:tc>
          <w:tcPr>
            <w:tcW w:w="643" w:type="dxa"/>
            <w:noWrap/>
            <w:hideMark/>
          </w:tcPr>
          <w:p w14:paraId="4D2AA1BA" w14:textId="24821A8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643" w:type="dxa"/>
            <w:noWrap/>
            <w:hideMark/>
          </w:tcPr>
          <w:p w14:paraId="778B3D73" w14:textId="5DD07F5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2" w:type="dxa"/>
            <w:noWrap/>
            <w:hideMark/>
          </w:tcPr>
          <w:p w14:paraId="33C15FA9" w14:textId="3215E3A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C7FAC0A" w14:textId="6DA4420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8F7C6B5" w14:textId="1072384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1,4</w:t>
            </w:r>
          </w:p>
        </w:tc>
        <w:tc>
          <w:tcPr>
            <w:tcW w:w="620" w:type="dxa"/>
            <w:noWrap/>
            <w:hideMark/>
          </w:tcPr>
          <w:p w14:paraId="048F0E1C" w14:textId="53D10F2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7F1D016A" w14:textId="05E1DDF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CC3705" w14:textId="2F18A74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6789DE" w14:textId="30D13AD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620D554" w14:textId="4B2F4B5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4A4BC86" w14:textId="106AAC2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EE145AF" w14:textId="5370BC3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946B1C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7E16520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954F669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Tasovice (ZN)</w:t>
            </w:r>
          </w:p>
        </w:tc>
        <w:tc>
          <w:tcPr>
            <w:tcW w:w="643" w:type="dxa"/>
            <w:noWrap/>
            <w:hideMark/>
          </w:tcPr>
          <w:p w14:paraId="0B7DF257" w14:textId="4359719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79C69F10" w14:textId="569BD99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53D11023" w14:textId="27DD62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664FB24" w14:textId="483FC80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B034130" w14:textId="261FBC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06E88F41" w14:textId="60A732E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20" w:type="dxa"/>
            <w:noWrap/>
            <w:hideMark/>
          </w:tcPr>
          <w:p w14:paraId="22CC68A9" w14:textId="4E4D2A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D7F024" w14:textId="5423635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245943" w14:textId="786DB01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81446C" w14:textId="36AD010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02A9810" w14:textId="4DE00C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D185376" w14:textId="0AD09B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4CFE16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82000CD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ECBB7ED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Těšetice</w:t>
            </w:r>
          </w:p>
        </w:tc>
        <w:tc>
          <w:tcPr>
            <w:tcW w:w="643" w:type="dxa"/>
            <w:noWrap/>
            <w:hideMark/>
          </w:tcPr>
          <w:p w14:paraId="585BD7D0" w14:textId="2616CBA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567322CC" w14:textId="5DFA51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A0ADCF4" w14:textId="10CED7C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DCB453F" w14:textId="2027EA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6A2C5C19" w14:textId="0C535FE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42D61F98" w14:textId="1206B5D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B86F55E" w14:textId="241164E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7FE73E" w14:textId="38713F4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D73C66" w14:textId="44A18D4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834C6BC" w14:textId="4F33FC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BB8DE2E" w14:textId="497AB79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E307A47" w14:textId="22C6171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19CAB56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6068CE0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4573528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Trnové Pole</w:t>
            </w:r>
          </w:p>
        </w:tc>
        <w:tc>
          <w:tcPr>
            <w:tcW w:w="643" w:type="dxa"/>
            <w:noWrap/>
            <w:hideMark/>
          </w:tcPr>
          <w:p w14:paraId="109F19D3" w14:textId="6EA2C43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42AE6268" w14:textId="046486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70216CF" w14:textId="498DB6A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631D3AC" w14:textId="4F6EAA0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0924A79" w14:textId="3CB2ECF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3FC765" w14:textId="25105F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4D13373" w14:textId="5EFB59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AFA0BC" w14:textId="1432FD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4B643F6" w14:textId="0BD9E58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F59EAFD" w14:textId="3D6BEEC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798D5B6" w14:textId="416A41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4B6CE0" w14:textId="2746332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BDED40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6265D38A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7771320A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Tulešice</w:t>
            </w:r>
          </w:p>
        </w:tc>
        <w:tc>
          <w:tcPr>
            <w:tcW w:w="643" w:type="dxa"/>
            <w:noWrap/>
            <w:hideMark/>
          </w:tcPr>
          <w:p w14:paraId="4C99B2D3" w14:textId="4BFD5B8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F6E38F8" w14:textId="674101D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28C66A7" w14:textId="0AE2C78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F4ABF00" w14:textId="51ED69B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18E54E5" w14:textId="6C7C99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5C5BA344" w14:textId="5AB9FCC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2934BE2" w14:textId="402F927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D2F153" w14:textId="67F6131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280B6EC" w14:textId="703A17A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F6574B" w14:textId="4B7B80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4B7FD719" w14:textId="3D01612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6BC7DB" w14:textId="7EA00C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A8936BF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E781417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FA78C26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Tvořihráz</w:t>
            </w:r>
          </w:p>
        </w:tc>
        <w:tc>
          <w:tcPr>
            <w:tcW w:w="643" w:type="dxa"/>
            <w:noWrap/>
            <w:hideMark/>
          </w:tcPr>
          <w:p w14:paraId="69B866D1" w14:textId="166E0C4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24D5809" w14:textId="427B5F9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4C3731A0" w14:textId="05CE43C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C77B797" w14:textId="74C82FC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7CB0E59" w14:textId="4DB4D16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3,2</w:t>
            </w:r>
          </w:p>
        </w:tc>
        <w:tc>
          <w:tcPr>
            <w:tcW w:w="620" w:type="dxa"/>
            <w:noWrap/>
            <w:hideMark/>
          </w:tcPr>
          <w:p w14:paraId="63F234C9" w14:textId="0EF8558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DFF5A9" w14:textId="0068B16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3E02AC9" w14:textId="4848CF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D64B6A" w14:textId="25BA8F3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D181F04" w14:textId="099885F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16A9986" w14:textId="27E6F54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1905E94" w14:textId="7197ED6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B398831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D061534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4D68413C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Újezd</w:t>
            </w:r>
          </w:p>
        </w:tc>
        <w:tc>
          <w:tcPr>
            <w:tcW w:w="643" w:type="dxa"/>
            <w:noWrap/>
            <w:hideMark/>
          </w:tcPr>
          <w:p w14:paraId="339B705E" w14:textId="6FBB758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D328A41" w14:textId="38D7935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6EEE416" w14:textId="5675F1F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5B0FF3A" w14:textId="0924735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23C28BE" w14:textId="07B20AC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2,2</w:t>
            </w:r>
          </w:p>
        </w:tc>
        <w:tc>
          <w:tcPr>
            <w:tcW w:w="620" w:type="dxa"/>
            <w:noWrap/>
            <w:hideMark/>
          </w:tcPr>
          <w:p w14:paraId="58F3BE3D" w14:textId="1BDF4EC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D6135D" w14:textId="6CEBBED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4B1A22A" w14:textId="0B4CB12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DA6F4C1" w14:textId="1F000D5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908859A" w14:textId="5BAD17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6FA3798" w14:textId="353EB0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833831C" w14:textId="4A5C8C0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540C5B0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92A6A10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B33AC60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Valtrovice</w:t>
            </w:r>
          </w:p>
        </w:tc>
        <w:tc>
          <w:tcPr>
            <w:tcW w:w="643" w:type="dxa"/>
            <w:noWrap/>
            <w:hideMark/>
          </w:tcPr>
          <w:p w14:paraId="78689A11" w14:textId="1FEC078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643" w:type="dxa"/>
            <w:noWrap/>
            <w:hideMark/>
          </w:tcPr>
          <w:p w14:paraId="5FEB6B0C" w14:textId="5D955DC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5768259" w14:textId="1177210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E738C1E" w14:textId="5B3FFC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01D31113" w14:textId="619DE49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1,6</w:t>
            </w:r>
          </w:p>
        </w:tc>
        <w:tc>
          <w:tcPr>
            <w:tcW w:w="620" w:type="dxa"/>
            <w:noWrap/>
            <w:hideMark/>
          </w:tcPr>
          <w:p w14:paraId="1942C5E5" w14:textId="2959F2F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AE9A51" w14:textId="4AD9687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62E1C8" w14:textId="4FDACC5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7C6CA7" w14:textId="1FEFBD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E6128F3" w14:textId="03C1E7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685" w:type="dxa"/>
            <w:noWrap/>
            <w:hideMark/>
          </w:tcPr>
          <w:p w14:paraId="106CA382" w14:textId="19D82FD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2C972AB" w14:textId="227D5E7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D15AD50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0ECDA49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97F0B59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Vedrovice</w:t>
            </w:r>
          </w:p>
        </w:tc>
        <w:tc>
          <w:tcPr>
            <w:tcW w:w="643" w:type="dxa"/>
            <w:noWrap/>
            <w:hideMark/>
          </w:tcPr>
          <w:p w14:paraId="09E30D3B" w14:textId="4693F5C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667F573D" w14:textId="2D665B0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E42B1F3" w14:textId="6F0DFAA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FB19B9C" w14:textId="14CCBF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BAB6B76" w14:textId="6F583B8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3,6</w:t>
            </w:r>
          </w:p>
        </w:tc>
        <w:tc>
          <w:tcPr>
            <w:tcW w:w="620" w:type="dxa"/>
            <w:noWrap/>
            <w:hideMark/>
          </w:tcPr>
          <w:p w14:paraId="7A468C1E" w14:textId="502603D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7F7A5DA5" w14:textId="04E6DB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46781CC" w14:textId="1A4533B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1EB3684" w14:textId="27036DC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79743C4" w14:textId="56563B8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210F7991" w14:textId="3B170D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9B76E77" w14:textId="0E259F3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09CD0F1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3A6A6FD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B60F1FB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Velký Karlov</w:t>
            </w:r>
          </w:p>
        </w:tc>
        <w:tc>
          <w:tcPr>
            <w:tcW w:w="643" w:type="dxa"/>
            <w:noWrap/>
            <w:hideMark/>
          </w:tcPr>
          <w:p w14:paraId="412FFB42" w14:textId="2F0E5D6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68C6DAFB" w14:textId="6E8ED30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2FCBBE61" w14:textId="332CEA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65357FF" w14:textId="38D015F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3663936D" w14:textId="6F0002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51B8282" w14:textId="3178D3E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B6A7AC3" w14:textId="034EA0C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F453E5" w14:textId="407DA64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4355D9" w14:textId="2EA1E0D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84167FC" w14:textId="6337372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703EF5A7" w14:textId="7CDCA0B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62EFF8" w14:textId="424F3D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DFF4EE8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1B086AD8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CF7AA47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Vémyslice</w:t>
            </w:r>
          </w:p>
        </w:tc>
        <w:tc>
          <w:tcPr>
            <w:tcW w:w="643" w:type="dxa"/>
            <w:noWrap/>
            <w:hideMark/>
          </w:tcPr>
          <w:p w14:paraId="344C218D" w14:textId="2D34DA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67AFDF72" w14:textId="05D2002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611C09F7" w14:textId="6003F43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BB74052" w14:textId="4A534E0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02B395F" w14:textId="7309BBA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6544B219" w14:textId="07A57F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177158F4" w14:textId="46E0325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26E4362" w14:textId="66DAD07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B1BF007" w14:textId="069CA16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9D405E6" w14:textId="71B5742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5F31BB9" w14:textId="343D52A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A7B79E0" w14:textId="69BB9A0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9DD97D5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682ED87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57DF2650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Vevčice</w:t>
            </w:r>
          </w:p>
        </w:tc>
        <w:tc>
          <w:tcPr>
            <w:tcW w:w="643" w:type="dxa"/>
            <w:noWrap/>
            <w:hideMark/>
          </w:tcPr>
          <w:p w14:paraId="26CDB5D6" w14:textId="1CE5526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CC5A65D" w14:textId="51DC076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058C0C8A" w14:textId="79D42B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68C9B9EF" w14:textId="0F119B6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DEF01AF" w14:textId="2C8CC25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52053B6" w14:textId="13262F4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43875B5" w14:textId="2D13DC5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508A60D" w14:textId="01AA870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D71FF5" w14:textId="47D2F8C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F1CEAD" w14:textId="130F62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1928011" w14:textId="36B3AF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C47CF04" w14:textId="237A9F3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437216A3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51695E1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E80A7DD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Vítonice</w:t>
            </w:r>
          </w:p>
        </w:tc>
        <w:tc>
          <w:tcPr>
            <w:tcW w:w="643" w:type="dxa"/>
            <w:noWrap/>
            <w:hideMark/>
          </w:tcPr>
          <w:p w14:paraId="68B49BEE" w14:textId="0220CB5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3CEE0B6" w14:textId="2695AA6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28F8B7E" w14:textId="2B5375E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7E757D6" w14:textId="6777CC3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41217845" w14:textId="79B0A58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3C0FCC81" w14:textId="525952A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2537BF" w14:textId="57A7014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FD86DC8" w14:textId="4E7C8EF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CF871DD" w14:textId="7B8CCBF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2350DD2" w14:textId="3AAF00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185FDF5F" w14:textId="6B8CFB5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1090E30" w14:textId="73F8670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E872F7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ADB44D5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18EC5C26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Vranovská Ves</w:t>
            </w:r>
          </w:p>
        </w:tc>
        <w:tc>
          <w:tcPr>
            <w:tcW w:w="643" w:type="dxa"/>
            <w:noWrap/>
            <w:hideMark/>
          </w:tcPr>
          <w:p w14:paraId="3E97DD32" w14:textId="5CB03B7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630D9443" w14:textId="1332310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2" w:type="dxa"/>
            <w:noWrap/>
            <w:hideMark/>
          </w:tcPr>
          <w:p w14:paraId="1AFDCB06" w14:textId="11C117B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5626240" w14:textId="46A19E8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A5FE625" w14:textId="178B0B6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C0D22C9" w14:textId="1F3EEF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EFC50E9" w14:textId="6953324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0B8D6F5" w14:textId="0F636D8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E1B4673" w14:textId="24C1BB5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6A94A0" w14:textId="4B529D5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ED498DD" w14:textId="3248582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CF92ED9" w14:textId="1A57B51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603447E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335EDE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6F5B8B9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Vratěnín</w:t>
            </w:r>
          </w:p>
        </w:tc>
        <w:tc>
          <w:tcPr>
            <w:tcW w:w="643" w:type="dxa"/>
            <w:noWrap/>
            <w:hideMark/>
          </w:tcPr>
          <w:p w14:paraId="7BBC754F" w14:textId="406ABED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07ED4B51" w14:textId="28ADABE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356F2064" w14:textId="563ECC3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033A7E7D" w14:textId="0533ECC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761332EF" w14:textId="3BB645D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0,2</w:t>
            </w:r>
          </w:p>
        </w:tc>
        <w:tc>
          <w:tcPr>
            <w:tcW w:w="620" w:type="dxa"/>
            <w:noWrap/>
            <w:hideMark/>
          </w:tcPr>
          <w:p w14:paraId="5995FD80" w14:textId="3591A82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A2B0006" w14:textId="0AE43BB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EACCEEF" w14:textId="1D09C62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68B57C1" w14:textId="7415CA4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AB2520A" w14:textId="7C7A19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6023C0D" w14:textId="361B046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EC68049" w14:textId="3C55E43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034FFEE9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50B6A15C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95934B8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Vrbovec</w:t>
            </w:r>
          </w:p>
        </w:tc>
        <w:tc>
          <w:tcPr>
            <w:tcW w:w="643" w:type="dxa"/>
            <w:noWrap/>
            <w:hideMark/>
          </w:tcPr>
          <w:p w14:paraId="3E4838B5" w14:textId="6E6157E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73B444A1" w14:textId="155F18C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5B9BC43" w14:textId="594AAA9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1784636" w14:textId="42837AD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E2A405D" w14:textId="0971EAA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55F3F2D8" w14:textId="4B2E7D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0AB8381E" w14:textId="0BD56AE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84D7CBC" w14:textId="7E75C1F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20" w:type="dxa"/>
            <w:noWrap/>
            <w:hideMark/>
          </w:tcPr>
          <w:p w14:paraId="2FB72E16" w14:textId="365CD52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16FCA26" w14:textId="3796367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58AAEA92" w14:textId="3057A5D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FF5C9EB" w14:textId="0E2890F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7D4AA06E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2EF2EF83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38DB3747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Výrovice</w:t>
            </w:r>
          </w:p>
        </w:tc>
        <w:tc>
          <w:tcPr>
            <w:tcW w:w="643" w:type="dxa"/>
            <w:noWrap/>
            <w:hideMark/>
          </w:tcPr>
          <w:p w14:paraId="4CE48299" w14:textId="7E9FB0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43" w:type="dxa"/>
            <w:noWrap/>
            <w:hideMark/>
          </w:tcPr>
          <w:p w14:paraId="7572FF52" w14:textId="1E4CEE8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57B9E187" w14:textId="2F10279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10DD1E3" w14:textId="1A23806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A399CC6" w14:textId="761979B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20" w:type="dxa"/>
            <w:noWrap/>
            <w:hideMark/>
          </w:tcPr>
          <w:p w14:paraId="6F403151" w14:textId="773C8A7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CB0E505" w14:textId="7D543D8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94E9634" w14:textId="25398B0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6E53B3B" w14:textId="6AB74B2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1E2778" w14:textId="548201A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685" w:type="dxa"/>
            <w:noWrap/>
            <w:hideMark/>
          </w:tcPr>
          <w:p w14:paraId="26DCE2B0" w14:textId="3F8D289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F14758" w14:textId="2902E33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</w:tr>
      <w:tr w:rsidR="009242FE" w:rsidRPr="00B11F33" w14:paraId="21ACF872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32F99546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BE06BD5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Vysočany (ZN)</w:t>
            </w:r>
          </w:p>
        </w:tc>
        <w:tc>
          <w:tcPr>
            <w:tcW w:w="643" w:type="dxa"/>
            <w:noWrap/>
            <w:hideMark/>
          </w:tcPr>
          <w:p w14:paraId="5B959634" w14:textId="462BF3A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14B04234" w14:textId="104DB8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8E87B4A" w14:textId="1A1489B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19CE9AC7" w14:textId="6895213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614966B" w14:textId="045E4F4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EDB3D57" w14:textId="12D3A75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BCD34D5" w14:textId="4EC16CE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A709D87" w14:textId="2987132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582F30" w14:textId="422342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B173AE7" w14:textId="241EF97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653B6A0F" w14:textId="70B4FA4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60BFDB" w14:textId="08C75D9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32A9634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hideMark/>
          </w:tcPr>
          <w:p w14:paraId="03C3F69F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0FD8F700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Zálesí</w:t>
            </w:r>
          </w:p>
        </w:tc>
        <w:tc>
          <w:tcPr>
            <w:tcW w:w="643" w:type="dxa"/>
            <w:noWrap/>
            <w:hideMark/>
          </w:tcPr>
          <w:p w14:paraId="1188682F" w14:textId="33ED231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39119ADB" w14:textId="60A5CAA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736E9DD8" w14:textId="2AA6329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75AA62F3" w14:textId="4A31E72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24A2EB4E" w14:textId="3B8CB1A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929DFE3" w14:textId="1AB59BA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67EC50E" w14:textId="74EA1C6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85A8FC3" w14:textId="324F817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54A1869" w14:textId="51D8935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69755A0" w14:textId="02057FEF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36BCC107" w14:textId="140B162B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2460496" w14:textId="2135881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312BDE83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vAlign w:val="bottom"/>
            <w:hideMark/>
          </w:tcPr>
          <w:p w14:paraId="23D12D13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2ABAF6C3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Zblovice</w:t>
            </w:r>
          </w:p>
        </w:tc>
        <w:tc>
          <w:tcPr>
            <w:tcW w:w="643" w:type="dxa"/>
            <w:noWrap/>
            <w:hideMark/>
          </w:tcPr>
          <w:p w14:paraId="61996DE8" w14:textId="4D1334C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561A39AB" w14:textId="3C24D73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47232D89" w14:textId="7A01237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2B96C77F" w14:textId="636C106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52702E19" w14:textId="4A3290E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A5628E" w14:textId="05BA63D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47C2A386" w14:textId="3B867D9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1081F87" w14:textId="72672BE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FAE3B55" w14:textId="03FAFDD7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A271C0C" w14:textId="56D996A9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296BCF0E" w14:textId="61BB288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27F305A2" w14:textId="146ADD1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538E8F82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vAlign w:val="bottom"/>
            <w:hideMark/>
          </w:tcPr>
          <w:p w14:paraId="7B040614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bottom"/>
            <w:hideMark/>
          </w:tcPr>
          <w:p w14:paraId="646A19D6" w14:textId="77777777" w:rsidR="009242FE" w:rsidRPr="00B11F33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1F33">
              <w:rPr>
                <w:rFonts w:ascii="Calibri" w:hAnsi="Calibri" w:cs="Calibri"/>
                <w:sz w:val="16"/>
                <w:szCs w:val="16"/>
              </w:rPr>
              <w:t>Želetice (ZN)</w:t>
            </w:r>
          </w:p>
        </w:tc>
        <w:tc>
          <w:tcPr>
            <w:tcW w:w="643" w:type="dxa"/>
            <w:noWrap/>
            <w:hideMark/>
          </w:tcPr>
          <w:p w14:paraId="556E0839" w14:textId="39339140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3" w:type="dxa"/>
            <w:noWrap/>
            <w:hideMark/>
          </w:tcPr>
          <w:p w14:paraId="793E589B" w14:textId="6E3FCFC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67DA33B5" w14:textId="7F514EEA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38FE9B45" w14:textId="4B4CCD8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left w:val="single" w:sz="4" w:space="0" w:color="FFFFFF" w:themeColor="background1"/>
            </w:tcBorders>
            <w:shd w:val="clear" w:color="auto" w:fill="190D55"/>
          </w:tcPr>
          <w:p w14:paraId="1A976ADA" w14:textId="07B637F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0,4</w:t>
            </w:r>
          </w:p>
        </w:tc>
        <w:tc>
          <w:tcPr>
            <w:tcW w:w="620" w:type="dxa"/>
            <w:noWrap/>
            <w:hideMark/>
          </w:tcPr>
          <w:p w14:paraId="3DEAFD4B" w14:textId="1FEB83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7B0406C0" w14:textId="1098D9BD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483F227" w14:textId="5AA6B64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4EDAC7E" w14:textId="62827BC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1CFF2DF3" w14:textId="2CE6A4A8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85" w:type="dxa"/>
            <w:noWrap/>
            <w:hideMark/>
          </w:tcPr>
          <w:p w14:paraId="04928465" w14:textId="7F63C1D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03EDC440" w14:textId="3D401C06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9242FE" w:rsidRPr="00B11F33" w14:paraId="2D5989D7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850" w:type="dxa"/>
            <w:vMerge/>
            <w:shd w:val="clear" w:color="auto" w:fill="190D55"/>
            <w:noWrap/>
            <w:vAlign w:val="bottom"/>
            <w:hideMark/>
          </w:tcPr>
          <w:p w14:paraId="1F245A47" w14:textId="77777777" w:rsidR="009242FE" w:rsidRPr="00F203FE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50A8066C" w14:textId="77777777" w:rsidR="009242FE" w:rsidRPr="00316A12" w:rsidRDefault="009242FE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Žerotice</w:t>
            </w:r>
          </w:p>
        </w:tc>
        <w:tc>
          <w:tcPr>
            <w:tcW w:w="643" w:type="dxa"/>
            <w:noWrap/>
            <w:hideMark/>
          </w:tcPr>
          <w:p w14:paraId="590B32A7" w14:textId="461BD531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43" w:type="dxa"/>
            <w:noWrap/>
            <w:hideMark/>
          </w:tcPr>
          <w:p w14:paraId="1DA30D35" w14:textId="73AB9172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42" w:type="dxa"/>
            <w:noWrap/>
            <w:hideMark/>
          </w:tcPr>
          <w:p w14:paraId="133E6A3F" w14:textId="15E0E55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right w:val="single" w:sz="4" w:space="0" w:color="FFFFFF" w:themeColor="background1"/>
            </w:tcBorders>
            <w:shd w:val="clear" w:color="auto" w:fill="190D55" w:themeFill="text1"/>
            <w:noWrap/>
            <w:hideMark/>
          </w:tcPr>
          <w:p w14:paraId="5C7EAB02" w14:textId="74F7B56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190D55"/>
          </w:tcPr>
          <w:p w14:paraId="02734771" w14:textId="081B351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1,2</w:t>
            </w:r>
          </w:p>
        </w:tc>
        <w:tc>
          <w:tcPr>
            <w:tcW w:w="620" w:type="dxa"/>
            <w:noWrap/>
            <w:hideMark/>
          </w:tcPr>
          <w:p w14:paraId="1B887A1E" w14:textId="7A1374C3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5DC18FFD" w14:textId="7F66651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5BDCB81" w14:textId="4FE6220E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D34F199" w14:textId="28970ECC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33255D57" w14:textId="3F0318E5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685" w:type="dxa"/>
            <w:noWrap/>
            <w:hideMark/>
          </w:tcPr>
          <w:p w14:paraId="3B7A9584" w14:textId="22F83B4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620" w:type="dxa"/>
            <w:noWrap/>
            <w:hideMark/>
          </w:tcPr>
          <w:p w14:paraId="68C6CAA8" w14:textId="177808F4" w:rsidR="009242FE" w:rsidRPr="00B11F33" w:rsidRDefault="009242FE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</w:tr>
      <w:tr w:rsidR="008C081D" w:rsidRPr="00B11F33" w14:paraId="6D395EFC" w14:textId="77777777" w:rsidTr="008637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850" w:type="dxa"/>
            <w:noWrap/>
            <w:hideMark/>
          </w:tcPr>
          <w:p w14:paraId="5F09CBC7" w14:textId="77777777" w:rsidR="008C081D" w:rsidRPr="00CB2A2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814" w:type="dxa"/>
            <w:noWrap/>
            <w:hideMark/>
          </w:tcPr>
          <w:p w14:paraId="15DB86DC" w14:textId="77777777" w:rsidR="008C081D" w:rsidRPr="00B11F33" w:rsidRDefault="008C081D" w:rsidP="008C081D">
            <w:pPr>
              <w:tabs>
                <w:tab w:val="left" w:pos="993"/>
              </w:tabs>
              <w:spacing w:after="0"/>
              <w:jc w:val="left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B11F3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643" w:type="dxa"/>
            <w:noWrap/>
            <w:hideMark/>
          </w:tcPr>
          <w:p w14:paraId="21D1592D" w14:textId="4F4C4B89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786</w:t>
            </w:r>
          </w:p>
        </w:tc>
        <w:tc>
          <w:tcPr>
            <w:tcW w:w="643" w:type="dxa"/>
            <w:noWrap/>
            <w:hideMark/>
          </w:tcPr>
          <w:p w14:paraId="7756D01D" w14:textId="76B3C98C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60</w:t>
            </w:r>
          </w:p>
        </w:tc>
        <w:tc>
          <w:tcPr>
            <w:tcW w:w="642" w:type="dxa"/>
            <w:noWrap/>
            <w:hideMark/>
          </w:tcPr>
          <w:p w14:paraId="587ACE49" w14:textId="65658C82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95</w:t>
            </w:r>
          </w:p>
        </w:tc>
        <w:tc>
          <w:tcPr>
            <w:tcW w:w="620" w:type="dxa"/>
            <w:tcBorders>
              <w:right w:val="nil"/>
            </w:tcBorders>
            <w:shd w:val="clear" w:color="auto" w:fill="190D55" w:themeFill="text1"/>
            <w:noWrap/>
            <w:hideMark/>
          </w:tcPr>
          <w:p w14:paraId="7A48BA21" w14:textId="4ECD64F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726</w:t>
            </w:r>
          </w:p>
        </w:tc>
        <w:tc>
          <w:tcPr>
            <w:tcW w:w="620" w:type="dxa"/>
            <w:tcBorders>
              <w:left w:val="nil"/>
            </w:tcBorders>
          </w:tcPr>
          <w:p w14:paraId="53198E9B" w14:textId="72DA445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-</w:t>
            </w:r>
          </w:p>
        </w:tc>
        <w:tc>
          <w:tcPr>
            <w:tcW w:w="620" w:type="dxa"/>
            <w:noWrap/>
            <w:hideMark/>
          </w:tcPr>
          <w:p w14:paraId="1680ABA6" w14:textId="5D067154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468</w:t>
            </w:r>
          </w:p>
        </w:tc>
        <w:tc>
          <w:tcPr>
            <w:tcW w:w="620" w:type="dxa"/>
            <w:noWrap/>
            <w:hideMark/>
          </w:tcPr>
          <w:p w14:paraId="6145C2E3" w14:textId="57455D45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12</w:t>
            </w:r>
          </w:p>
        </w:tc>
        <w:tc>
          <w:tcPr>
            <w:tcW w:w="620" w:type="dxa"/>
            <w:noWrap/>
            <w:hideMark/>
          </w:tcPr>
          <w:p w14:paraId="4C527886" w14:textId="0200694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620" w:type="dxa"/>
            <w:noWrap/>
            <w:hideMark/>
          </w:tcPr>
          <w:p w14:paraId="12E68267" w14:textId="1DFA6FC6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20" w:type="dxa"/>
            <w:noWrap/>
            <w:hideMark/>
          </w:tcPr>
          <w:p w14:paraId="3025551A" w14:textId="02688EDF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137</w:t>
            </w:r>
          </w:p>
        </w:tc>
        <w:tc>
          <w:tcPr>
            <w:tcW w:w="685" w:type="dxa"/>
            <w:noWrap/>
            <w:hideMark/>
          </w:tcPr>
          <w:p w14:paraId="233E9C51" w14:textId="59563BB0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80</w:t>
            </w:r>
          </w:p>
        </w:tc>
        <w:tc>
          <w:tcPr>
            <w:tcW w:w="620" w:type="dxa"/>
            <w:noWrap/>
            <w:hideMark/>
          </w:tcPr>
          <w:p w14:paraId="33FF890C" w14:textId="206AFB17" w:rsidR="008C081D" w:rsidRPr="00B11F33" w:rsidRDefault="008C081D" w:rsidP="008C081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66</w:t>
            </w:r>
          </w:p>
        </w:tc>
      </w:tr>
    </w:tbl>
    <w:p w14:paraId="493B8B61" w14:textId="1A60E8C4" w:rsidR="00974682" w:rsidRPr="00A4451B" w:rsidRDefault="00974682" w:rsidP="009E3B79">
      <w:pPr>
        <w:pStyle w:val="Titulek"/>
        <w:rPr>
          <w:highlight w:val="yellow"/>
        </w:rPr>
      </w:pPr>
    </w:p>
    <w:p w14:paraId="79BA88F9" w14:textId="5AC4BC0C" w:rsidR="00940933" w:rsidRPr="00A4451B" w:rsidRDefault="00940933" w:rsidP="0096499D">
      <w:pPr>
        <w:pStyle w:val="Titulek"/>
        <w:rPr>
          <w:rFonts w:ascii="Times New Roman" w:hAnsi="Times New Roman" w:cs="Times New Roman"/>
          <w:sz w:val="24"/>
          <w:szCs w:val="24"/>
          <w:highlight w:val="yellow"/>
        </w:rPr>
        <w:sectPr w:rsidR="00940933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1781C22E" w14:textId="3ED98258" w:rsidR="0096499D" w:rsidRPr="00B04D0F" w:rsidRDefault="00FF63F8" w:rsidP="0096499D">
      <w:pPr>
        <w:pStyle w:val="Titulek"/>
        <w:rPr>
          <w:noProof/>
          <w:lang w:eastAsia="cs-CZ"/>
        </w:rPr>
        <w:sectPr w:rsidR="0096499D" w:rsidRPr="00B04D0F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r w:rsidRPr="007522C5">
        <w:rPr>
          <w:i/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7AA6BE91" wp14:editId="52173A1D">
            <wp:simplePos x="0" y="0"/>
            <wp:positionH relativeFrom="margin">
              <wp:align>right</wp:align>
            </wp:positionH>
            <wp:positionV relativeFrom="paragraph">
              <wp:posOffset>169545</wp:posOffset>
            </wp:positionV>
            <wp:extent cx="3279775" cy="1842770"/>
            <wp:effectExtent l="0" t="0" r="0" b="5080"/>
            <wp:wrapSquare wrapText="bothSides"/>
            <wp:docPr id="649" name="Obrázek 649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99D" w:rsidRPr="00B04D0F">
        <w:rPr>
          <w:noProof/>
          <w:lang w:eastAsia="cs-CZ"/>
        </w:rPr>
        <w:t>12. 3. 2018, Oleksovice</w:t>
      </w:r>
    </w:p>
    <w:p w14:paraId="13C826DE" w14:textId="189CB92A" w:rsidR="009C0CE3" w:rsidRDefault="00F9342B" w:rsidP="0096499D">
      <w:pPr>
        <w:tabs>
          <w:tab w:val="left" w:pos="993"/>
        </w:tabs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126381B8" wp14:editId="2D3AD90A">
            <wp:simplePos x="0" y="0"/>
            <wp:positionH relativeFrom="column">
              <wp:posOffset>3175</wp:posOffset>
            </wp:positionH>
            <wp:positionV relativeFrom="paragraph">
              <wp:posOffset>9525</wp:posOffset>
            </wp:positionV>
            <wp:extent cx="809625" cy="809625"/>
            <wp:effectExtent l="0" t="0" r="9525" b="9525"/>
            <wp:wrapSquare wrapText="bothSides"/>
            <wp:docPr id="50" name="Obrázek 50" descr="https://www.qikni.cz/assets/components/qrgenerator/cache/20c96a704a379c424850bdb66e59ad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qikni.cz/assets/components/qrgenerator/cache/20c96a704a379c424850bdb66e59ad15.pn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499D">
        <w:t>Krátce po 4. hodině ráno vyjelo 8</w:t>
      </w:r>
      <w:r w:rsidR="00AC6301">
        <w:t> </w:t>
      </w:r>
      <w:r w:rsidR="0096499D">
        <w:t>jednotek dobrovolných a</w:t>
      </w:r>
      <w:r w:rsidR="00AC6301">
        <w:t> </w:t>
      </w:r>
      <w:r w:rsidR="0096499D">
        <w:t>profesionálních hasičů k požáru rodinného domu. S příjezdem je</w:t>
      </w:r>
      <w:r w:rsidR="00AC6301">
        <w:t>dnotek na místo bylo zřejmé, že </w:t>
      </w:r>
      <w:r w:rsidR="0096499D">
        <w:t>hoří v místnosti v přízemí. Hasičům se z hořícího domu podařilo dostat jednu starší osobu a 3 malé děti, u kterých ihned započala resuscitace. Požár hasiči zcela zlikvidovali po dvou hodinách pomocí dvou vodních proudů. Přes veškerou snahu zasahujících byla resuscitace u dětí neúspěšná. Další čtyři dospělé osoby byly transportovány do</w:t>
      </w:r>
      <w:r w:rsidR="00F727E0">
        <w:t> </w:t>
      </w:r>
      <w:r w:rsidR="0096499D">
        <w:t>nemocnic. Jedná se o jeden z nejtragičtějších požárů v domácnosti za posledních deset let</w:t>
      </w:r>
      <w:r w:rsidR="009C0CE3">
        <w:t>.</w:t>
      </w:r>
    </w:p>
    <w:p w14:paraId="68030CCA" w14:textId="4E7356E5" w:rsidR="0096499D" w:rsidRPr="00A4451B" w:rsidRDefault="0099399C" w:rsidP="0096499D">
      <w:pPr>
        <w:tabs>
          <w:tab w:val="left" w:pos="993"/>
        </w:tabs>
        <w:rPr>
          <w:noProof/>
          <w:szCs w:val="20"/>
          <w:highlight w:val="yellow"/>
        </w:rPr>
      </w:pPr>
      <w:r>
        <w:t xml:space="preserve"> </w:t>
      </w:r>
    </w:p>
    <w:p w14:paraId="357D84E7" w14:textId="5BA6CB46" w:rsidR="00940933" w:rsidRPr="00A4451B" w:rsidRDefault="00940933" w:rsidP="00940933">
      <w:pPr>
        <w:rPr>
          <w:highlight w:val="yellow"/>
        </w:rPr>
      </w:pPr>
    </w:p>
    <w:p w14:paraId="2B605CFF" w14:textId="77777777" w:rsidR="00940933" w:rsidRPr="00A4451B" w:rsidRDefault="00940933" w:rsidP="00940933">
      <w:pPr>
        <w:tabs>
          <w:tab w:val="left" w:pos="993"/>
        </w:tabs>
        <w:spacing w:after="160" w:line="276" w:lineRule="auto"/>
        <w:jc w:val="left"/>
        <w:rPr>
          <w:highlight w:val="yellow"/>
        </w:rPr>
        <w:sectPr w:rsidR="00940933" w:rsidRPr="00A4451B" w:rsidSect="009E3B79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25E40A96" w14:textId="1453E2B3" w:rsidR="006520A5" w:rsidRPr="00A4451B" w:rsidRDefault="006520A5" w:rsidP="00606507">
      <w:pPr>
        <w:rPr>
          <w:highlight w:val="yellow"/>
        </w:rPr>
      </w:pPr>
    </w:p>
    <w:p w14:paraId="71E7FABB" w14:textId="566DE442" w:rsidR="009E3B79" w:rsidRPr="00A4451B" w:rsidRDefault="009E3B79">
      <w:pPr>
        <w:spacing w:after="160" w:line="259" w:lineRule="auto"/>
        <w:jc w:val="left"/>
        <w:rPr>
          <w:rFonts w:ascii="Arial" w:eastAsiaTheme="majorEastAsia" w:hAnsi="Arial" w:cstheme="majorBidi"/>
          <w:b/>
          <w:color w:val="12093F" w:themeColor="accent1" w:themeShade="BF"/>
          <w:sz w:val="26"/>
          <w:szCs w:val="26"/>
          <w:highlight w:val="yellow"/>
        </w:rPr>
      </w:pPr>
      <w:bookmarkStart w:id="180" w:name="_Toc470514536"/>
      <w:bookmarkStart w:id="181" w:name="_Toc470514535"/>
      <w:r w:rsidRPr="00A4451B">
        <w:rPr>
          <w:highlight w:val="yellow"/>
        </w:rPr>
        <w:br w:type="page"/>
      </w:r>
    </w:p>
    <w:p w14:paraId="6D5C8F2A" w14:textId="6F5F2C0B" w:rsidR="00527D5E" w:rsidRPr="00FF63F8" w:rsidRDefault="00527D5E" w:rsidP="006807F4">
      <w:pPr>
        <w:pStyle w:val="Nadpis2"/>
        <w:tabs>
          <w:tab w:val="left" w:pos="993"/>
        </w:tabs>
        <w:ind w:left="851" w:hanging="567"/>
      </w:pPr>
      <w:bookmarkStart w:id="182" w:name="_Toc473899259"/>
      <w:bookmarkStart w:id="183" w:name="_Toc474189669"/>
      <w:bookmarkStart w:id="184" w:name="_Toc507063156"/>
      <w:bookmarkStart w:id="185" w:name="_Toc536185156"/>
      <w:bookmarkStart w:id="186" w:name="_Toc473281884"/>
      <w:bookmarkStart w:id="187" w:name="_Toc473281883"/>
      <w:r w:rsidRPr="00FF63F8">
        <w:lastRenderedPageBreak/>
        <w:t>Zásah</w:t>
      </w:r>
      <w:bookmarkEnd w:id="182"/>
      <w:bookmarkEnd w:id="183"/>
      <w:bookmarkEnd w:id="184"/>
      <w:r w:rsidR="003D5753" w:rsidRPr="00FF63F8">
        <w:t xml:space="preserve">ová činnost jednotek PO </w:t>
      </w:r>
      <w:r w:rsidR="00502F57" w:rsidRPr="00FF63F8">
        <w:t>kategorií II – VI</w:t>
      </w:r>
      <w:bookmarkEnd w:id="185"/>
    </w:p>
    <w:tbl>
      <w:tblPr>
        <w:tblStyle w:val="Styl11"/>
        <w:tblW w:w="10206" w:type="dxa"/>
        <w:tblLayout w:type="fixed"/>
        <w:tblLook w:val="04A0" w:firstRow="1" w:lastRow="0" w:firstColumn="1" w:lastColumn="0" w:noHBand="0" w:noVBand="1"/>
      </w:tblPr>
      <w:tblGrid>
        <w:gridCol w:w="1545"/>
        <w:gridCol w:w="1042"/>
        <w:gridCol w:w="1043"/>
        <w:gridCol w:w="1037"/>
        <w:gridCol w:w="1039"/>
        <w:gridCol w:w="1034"/>
        <w:gridCol w:w="1035"/>
        <w:gridCol w:w="1215"/>
        <w:gridCol w:w="1216"/>
      </w:tblGrid>
      <w:tr w:rsidR="00FF63F8" w:rsidRPr="00173EE5" w14:paraId="25A0BA64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1545" w:type="dxa"/>
            <w:vMerge w:val="restart"/>
            <w:noWrap/>
            <w:hideMark/>
          </w:tcPr>
          <w:p w14:paraId="312E7404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Kategorie JPO</w:t>
            </w:r>
          </w:p>
        </w:tc>
        <w:tc>
          <w:tcPr>
            <w:tcW w:w="2085" w:type="dxa"/>
            <w:gridSpan w:val="2"/>
            <w:noWrap/>
            <w:hideMark/>
          </w:tcPr>
          <w:p w14:paraId="5E258E73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Povolána</w:t>
            </w:r>
          </w:p>
        </w:tc>
        <w:tc>
          <w:tcPr>
            <w:tcW w:w="2076" w:type="dxa"/>
            <w:gridSpan w:val="2"/>
            <w:noWrap/>
            <w:hideMark/>
          </w:tcPr>
          <w:p w14:paraId="61D6B92D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Zasahovala</w:t>
            </w:r>
          </w:p>
        </w:tc>
        <w:tc>
          <w:tcPr>
            <w:tcW w:w="2069" w:type="dxa"/>
            <w:gridSpan w:val="2"/>
            <w:noWrap/>
            <w:hideMark/>
          </w:tcPr>
          <w:p w14:paraId="058AE6AB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Nevyjela</w:t>
            </w: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 xml:space="preserve"> / </w:t>
            </w:r>
            <w:proofErr w:type="spellStart"/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OpV</w:t>
            </w:r>
            <w:proofErr w:type="spellEnd"/>
          </w:p>
        </w:tc>
        <w:tc>
          <w:tcPr>
            <w:tcW w:w="2431" w:type="dxa"/>
            <w:gridSpan w:val="2"/>
            <w:noWrap/>
            <w:hideMark/>
          </w:tcPr>
          <w:p w14:paraId="3CBFD024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Nevyjela v limitu</w:t>
            </w:r>
          </w:p>
        </w:tc>
      </w:tr>
      <w:tr w:rsidR="00FF63F8" w:rsidRPr="00173EE5" w14:paraId="5393F68A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1545" w:type="dxa"/>
            <w:vMerge/>
            <w:shd w:val="clear" w:color="auto" w:fill="190D55"/>
            <w:noWrap/>
            <w:hideMark/>
          </w:tcPr>
          <w:p w14:paraId="221B427B" w14:textId="77777777" w:rsidR="00FF63F8" w:rsidRPr="00173EE5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FFFFFF" w:themeColor="background1"/>
                <w:sz w:val="22"/>
                <w:lang w:eastAsia="cs-CZ"/>
              </w:rPr>
            </w:pPr>
          </w:p>
        </w:tc>
        <w:tc>
          <w:tcPr>
            <w:tcW w:w="1042" w:type="dxa"/>
            <w:shd w:val="clear" w:color="auto" w:fill="190D55"/>
            <w:noWrap/>
            <w:hideMark/>
          </w:tcPr>
          <w:p w14:paraId="0AD22C59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Σ</w:t>
            </w:r>
          </w:p>
        </w:tc>
        <w:tc>
          <w:tcPr>
            <w:tcW w:w="1043" w:type="dxa"/>
            <w:shd w:val="clear" w:color="auto" w:fill="190D55"/>
            <w:noWrap/>
            <w:hideMark/>
          </w:tcPr>
          <w:p w14:paraId="3BFC06A2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%</w:t>
            </w:r>
          </w:p>
        </w:tc>
        <w:tc>
          <w:tcPr>
            <w:tcW w:w="1037" w:type="dxa"/>
            <w:shd w:val="clear" w:color="auto" w:fill="190D55"/>
            <w:noWrap/>
            <w:hideMark/>
          </w:tcPr>
          <w:p w14:paraId="4E974673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Σ</w:t>
            </w:r>
          </w:p>
        </w:tc>
        <w:tc>
          <w:tcPr>
            <w:tcW w:w="1039" w:type="dxa"/>
            <w:shd w:val="clear" w:color="auto" w:fill="190D55"/>
            <w:noWrap/>
            <w:hideMark/>
          </w:tcPr>
          <w:p w14:paraId="1C767C33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%</w:t>
            </w:r>
          </w:p>
        </w:tc>
        <w:tc>
          <w:tcPr>
            <w:tcW w:w="1034" w:type="dxa"/>
            <w:shd w:val="clear" w:color="auto" w:fill="190D55"/>
            <w:noWrap/>
            <w:hideMark/>
          </w:tcPr>
          <w:p w14:paraId="088782E1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Σ</w:t>
            </w:r>
          </w:p>
        </w:tc>
        <w:tc>
          <w:tcPr>
            <w:tcW w:w="1035" w:type="dxa"/>
            <w:shd w:val="clear" w:color="auto" w:fill="190D55"/>
            <w:noWrap/>
            <w:hideMark/>
          </w:tcPr>
          <w:p w14:paraId="51B496C1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%</w:t>
            </w:r>
          </w:p>
        </w:tc>
        <w:tc>
          <w:tcPr>
            <w:tcW w:w="1215" w:type="dxa"/>
            <w:shd w:val="clear" w:color="auto" w:fill="190D55"/>
            <w:noWrap/>
            <w:hideMark/>
          </w:tcPr>
          <w:p w14:paraId="1808399D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Σ</w:t>
            </w:r>
          </w:p>
        </w:tc>
        <w:tc>
          <w:tcPr>
            <w:tcW w:w="1216" w:type="dxa"/>
            <w:shd w:val="clear" w:color="auto" w:fill="190D55"/>
            <w:noWrap/>
            <w:hideMark/>
          </w:tcPr>
          <w:p w14:paraId="0E970B2A" w14:textId="77777777" w:rsidR="00FF63F8" w:rsidRPr="00173EE5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173EE5">
              <w:rPr>
                <w:rFonts w:eastAsia="Times New Roman" w:cs="Times New Roman"/>
                <w:color w:val="FFFFFF"/>
                <w:szCs w:val="20"/>
                <w:lang w:eastAsia="cs-CZ"/>
              </w:rPr>
              <w:t>%</w:t>
            </w:r>
          </w:p>
        </w:tc>
      </w:tr>
      <w:tr w:rsidR="008637FF" w:rsidRPr="00173EE5" w14:paraId="419E1D5B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545" w:type="dxa"/>
            <w:shd w:val="clear" w:color="auto" w:fill="190D55"/>
            <w:noWrap/>
            <w:hideMark/>
          </w:tcPr>
          <w:p w14:paraId="6E65F362" w14:textId="77777777" w:rsidR="008637FF" w:rsidRPr="003D575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3D57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</w:t>
            </w:r>
          </w:p>
        </w:tc>
        <w:tc>
          <w:tcPr>
            <w:tcW w:w="1042" w:type="dxa"/>
            <w:noWrap/>
            <w:hideMark/>
          </w:tcPr>
          <w:p w14:paraId="5836DBFA" w14:textId="1A04426C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1043" w:type="dxa"/>
            <w:noWrap/>
            <w:hideMark/>
          </w:tcPr>
          <w:p w14:paraId="4BA1FCE2" w14:textId="296DF78A" w:rsidR="008637FF" w:rsidRPr="00173EE5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11,90</w:t>
            </w:r>
          </w:p>
        </w:tc>
        <w:tc>
          <w:tcPr>
            <w:tcW w:w="1037" w:type="dxa"/>
            <w:noWrap/>
            <w:hideMark/>
          </w:tcPr>
          <w:p w14:paraId="206F35A2" w14:textId="3F6C0DD9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1039" w:type="dxa"/>
            <w:noWrap/>
            <w:hideMark/>
          </w:tcPr>
          <w:p w14:paraId="65693EEC" w14:textId="339CC72C" w:rsidR="008637FF" w:rsidRPr="00173EE5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99,09</w:t>
            </w:r>
          </w:p>
        </w:tc>
        <w:tc>
          <w:tcPr>
            <w:tcW w:w="1034" w:type="dxa"/>
            <w:noWrap/>
            <w:hideMark/>
          </w:tcPr>
          <w:p w14:paraId="119FD0FC" w14:textId="31F15130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35" w:type="dxa"/>
            <w:noWrap/>
            <w:hideMark/>
          </w:tcPr>
          <w:p w14:paraId="3B210094" w14:textId="69C34F81" w:rsidR="008637FF" w:rsidRPr="00173EE5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215" w:type="dxa"/>
            <w:noWrap/>
            <w:hideMark/>
          </w:tcPr>
          <w:p w14:paraId="7C200DF8" w14:textId="10819C58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216" w:type="dxa"/>
            <w:noWrap/>
            <w:hideMark/>
          </w:tcPr>
          <w:p w14:paraId="74C4EBFC" w14:textId="7DF4B590" w:rsidR="008637FF" w:rsidRPr="00173EE5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15,35</w:t>
            </w:r>
          </w:p>
        </w:tc>
      </w:tr>
      <w:tr w:rsidR="008637FF" w:rsidRPr="00173EE5" w14:paraId="60E68F9E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545" w:type="dxa"/>
            <w:shd w:val="clear" w:color="auto" w:fill="190D55"/>
            <w:noWrap/>
          </w:tcPr>
          <w:p w14:paraId="69D8FACE" w14:textId="77777777" w:rsidR="008637FF" w:rsidRPr="003D575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3D57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III</w:t>
            </w:r>
          </w:p>
        </w:tc>
        <w:tc>
          <w:tcPr>
            <w:tcW w:w="1042" w:type="dxa"/>
            <w:noWrap/>
          </w:tcPr>
          <w:p w14:paraId="441AAD5E" w14:textId="3DD0339C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3607</w:t>
            </w:r>
          </w:p>
        </w:tc>
        <w:tc>
          <w:tcPr>
            <w:tcW w:w="1043" w:type="dxa"/>
            <w:noWrap/>
          </w:tcPr>
          <w:p w14:paraId="4E79C4A4" w14:textId="05203B3F" w:rsidR="008637FF" w:rsidRPr="00B77FA1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65,21</w:t>
            </w:r>
          </w:p>
        </w:tc>
        <w:tc>
          <w:tcPr>
            <w:tcW w:w="1037" w:type="dxa"/>
            <w:noWrap/>
          </w:tcPr>
          <w:p w14:paraId="3079AB16" w14:textId="62518667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3472</w:t>
            </w:r>
          </w:p>
        </w:tc>
        <w:tc>
          <w:tcPr>
            <w:tcW w:w="1039" w:type="dxa"/>
            <w:noWrap/>
          </w:tcPr>
          <w:p w14:paraId="46A526DC" w14:textId="599250D5" w:rsidR="008637FF" w:rsidRPr="00B77FA1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96,26</w:t>
            </w:r>
          </w:p>
        </w:tc>
        <w:tc>
          <w:tcPr>
            <w:tcW w:w="1034" w:type="dxa"/>
            <w:noWrap/>
          </w:tcPr>
          <w:p w14:paraId="48D0A4C8" w14:textId="221FAD6C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035" w:type="dxa"/>
            <w:noWrap/>
          </w:tcPr>
          <w:p w14:paraId="074E64DA" w14:textId="2AB54737" w:rsidR="008637FF" w:rsidRPr="00B77FA1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1215" w:type="dxa"/>
            <w:noWrap/>
          </w:tcPr>
          <w:p w14:paraId="657FAAA7" w14:textId="3629487B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1216" w:type="dxa"/>
            <w:noWrap/>
          </w:tcPr>
          <w:p w14:paraId="6DC2AFFE" w14:textId="570C9470" w:rsidR="008637FF" w:rsidRPr="00B77FA1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8,90</w:t>
            </w:r>
          </w:p>
        </w:tc>
      </w:tr>
      <w:tr w:rsidR="008637FF" w:rsidRPr="00173EE5" w14:paraId="0269B335" w14:textId="77777777" w:rsidTr="008637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545" w:type="dxa"/>
            <w:shd w:val="clear" w:color="auto" w:fill="190D55"/>
            <w:noWrap/>
          </w:tcPr>
          <w:p w14:paraId="0820936B" w14:textId="77777777" w:rsidR="008637FF" w:rsidRPr="003D575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3D57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IV</w:t>
            </w:r>
          </w:p>
        </w:tc>
        <w:tc>
          <w:tcPr>
            <w:tcW w:w="1042" w:type="dxa"/>
            <w:noWrap/>
          </w:tcPr>
          <w:p w14:paraId="64C41C60" w14:textId="4098AFFD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043" w:type="dxa"/>
            <w:noWrap/>
          </w:tcPr>
          <w:p w14:paraId="52818B08" w14:textId="657BEFEE" w:rsidR="008637FF" w:rsidRPr="00B77FA1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1037" w:type="dxa"/>
            <w:noWrap/>
          </w:tcPr>
          <w:p w14:paraId="4EBF8AEC" w14:textId="06A2BFEF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039" w:type="dxa"/>
            <w:noWrap/>
          </w:tcPr>
          <w:p w14:paraId="2541517C" w14:textId="1F6B5245" w:rsidR="008637FF" w:rsidRPr="00B77FA1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99,43</w:t>
            </w:r>
          </w:p>
        </w:tc>
        <w:tc>
          <w:tcPr>
            <w:tcW w:w="1034" w:type="dxa"/>
            <w:noWrap/>
          </w:tcPr>
          <w:p w14:paraId="55DFBC0A" w14:textId="7C793C61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35" w:type="dxa"/>
            <w:noWrap/>
          </w:tcPr>
          <w:p w14:paraId="033DBC1B" w14:textId="6753E7D8" w:rsidR="008637FF" w:rsidRPr="00B77FA1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1215" w:type="dxa"/>
            <w:noWrap/>
          </w:tcPr>
          <w:p w14:paraId="7265FD92" w14:textId="3B09FD9C" w:rsidR="008637FF" w:rsidRPr="00B77FA1" w:rsidRDefault="00FF175C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16" w:type="dxa"/>
            <w:noWrap/>
          </w:tcPr>
          <w:p w14:paraId="4DBDB8DC" w14:textId="527E0D2E" w:rsidR="008637FF" w:rsidRPr="00B77FA1" w:rsidRDefault="00FF175C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8637FF" w:rsidRPr="00173EE5" w14:paraId="24594358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545" w:type="dxa"/>
            <w:shd w:val="clear" w:color="auto" w:fill="190D55"/>
            <w:noWrap/>
            <w:hideMark/>
          </w:tcPr>
          <w:p w14:paraId="2C0C9F38" w14:textId="77777777" w:rsidR="008637FF" w:rsidRPr="003D575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3D57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</w:t>
            </w:r>
          </w:p>
        </w:tc>
        <w:tc>
          <w:tcPr>
            <w:tcW w:w="1042" w:type="dxa"/>
            <w:noWrap/>
            <w:hideMark/>
          </w:tcPr>
          <w:p w14:paraId="7B44EC34" w14:textId="34EAAC83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918</w:t>
            </w:r>
          </w:p>
        </w:tc>
        <w:tc>
          <w:tcPr>
            <w:tcW w:w="1043" w:type="dxa"/>
            <w:noWrap/>
            <w:hideMark/>
          </w:tcPr>
          <w:p w14:paraId="1E2674F6" w14:textId="510719F6" w:rsidR="008637FF" w:rsidRPr="00173EE5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16,60</w:t>
            </w:r>
          </w:p>
        </w:tc>
        <w:tc>
          <w:tcPr>
            <w:tcW w:w="1037" w:type="dxa"/>
            <w:noWrap/>
            <w:hideMark/>
          </w:tcPr>
          <w:p w14:paraId="4461D4C3" w14:textId="1A89E6CC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809</w:t>
            </w:r>
          </w:p>
        </w:tc>
        <w:tc>
          <w:tcPr>
            <w:tcW w:w="1039" w:type="dxa"/>
            <w:noWrap/>
            <w:hideMark/>
          </w:tcPr>
          <w:p w14:paraId="782C1D0B" w14:textId="68208F09" w:rsidR="008637FF" w:rsidRPr="00173EE5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88,13</w:t>
            </w:r>
          </w:p>
        </w:tc>
        <w:tc>
          <w:tcPr>
            <w:tcW w:w="1034" w:type="dxa"/>
            <w:noWrap/>
            <w:hideMark/>
          </w:tcPr>
          <w:p w14:paraId="4F6337E4" w14:textId="7B90F545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35" w:type="dxa"/>
            <w:noWrap/>
            <w:hideMark/>
          </w:tcPr>
          <w:p w14:paraId="2C63FA46" w14:textId="72A665CF" w:rsidR="008637FF" w:rsidRPr="00173EE5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11,87</w:t>
            </w:r>
          </w:p>
        </w:tc>
        <w:tc>
          <w:tcPr>
            <w:tcW w:w="1215" w:type="dxa"/>
            <w:noWrap/>
            <w:hideMark/>
          </w:tcPr>
          <w:p w14:paraId="12851E1C" w14:textId="2706B889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216" w:type="dxa"/>
            <w:noWrap/>
            <w:hideMark/>
          </w:tcPr>
          <w:p w14:paraId="17E0C103" w14:textId="5C418210" w:rsidR="008637FF" w:rsidRPr="00173EE5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22,88</w:t>
            </w:r>
          </w:p>
        </w:tc>
      </w:tr>
      <w:tr w:rsidR="008637FF" w:rsidRPr="00173EE5" w14:paraId="48143638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545" w:type="dxa"/>
            <w:shd w:val="clear" w:color="auto" w:fill="190D55"/>
            <w:noWrap/>
            <w:hideMark/>
          </w:tcPr>
          <w:p w14:paraId="0F7943BD" w14:textId="77777777" w:rsidR="008637FF" w:rsidRPr="003D575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3D57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JPO VI</w:t>
            </w:r>
          </w:p>
        </w:tc>
        <w:tc>
          <w:tcPr>
            <w:tcW w:w="1042" w:type="dxa"/>
            <w:noWrap/>
            <w:hideMark/>
          </w:tcPr>
          <w:p w14:paraId="3A28690D" w14:textId="22DD72A7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1043" w:type="dxa"/>
            <w:noWrap/>
            <w:hideMark/>
          </w:tcPr>
          <w:p w14:paraId="3B52E4D3" w14:textId="6376AE80" w:rsidR="008637FF" w:rsidRPr="00173EE5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0,00</w:t>
            </w:r>
          </w:p>
        </w:tc>
        <w:tc>
          <w:tcPr>
            <w:tcW w:w="1037" w:type="dxa"/>
            <w:noWrap/>
            <w:hideMark/>
          </w:tcPr>
          <w:p w14:paraId="762148F7" w14:textId="4B3ADEE3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1039" w:type="dxa"/>
            <w:noWrap/>
            <w:hideMark/>
          </w:tcPr>
          <w:p w14:paraId="75F93585" w14:textId="4C2558E7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0,0</w:t>
            </w:r>
            <w:r w:rsidR="00D84305"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1034" w:type="dxa"/>
            <w:noWrap/>
            <w:hideMark/>
          </w:tcPr>
          <w:p w14:paraId="74873104" w14:textId="21F9C79D" w:rsidR="008637FF" w:rsidRPr="00173EE5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1035" w:type="dxa"/>
            <w:noWrap/>
            <w:hideMark/>
          </w:tcPr>
          <w:p w14:paraId="0170507B" w14:textId="25DD6126" w:rsidR="008637FF" w:rsidRPr="00173EE5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0,00</w:t>
            </w:r>
          </w:p>
        </w:tc>
        <w:tc>
          <w:tcPr>
            <w:tcW w:w="1215" w:type="dxa"/>
            <w:noWrap/>
            <w:hideMark/>
          </w:tcPr>
          <w:p w14:paraId="4CCC330F" w14:textId="74DB4465" w:rsidR="008637FF" w:rsidRPr="00173EE5" w:rsidRDefault="00FF175C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  <w:tc>
          <w:tcPr>
            <w:tcW w:w="1216" w:type="dxa"/>
            <w:noWrap/>
            <w:hideMark/>
          </w:tcPr>
          <w:p w14:paraId="50CF9F04" w14:textId="7D1254E8" w:rsidR="008637FF" w:rsidRPr="00173EE5" w:rsidRDefault="00FF175C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-</w:t>
            </w:r>
          </w:p>
        </w:tc>
      </w:tr>
      <w:tr w:rsidR="008637FF" w:rsidRPr="00125C77" w14:paraId="4ECB6797" w14:textId="77777777" w:rsidTr="0086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545" w:type="dxa"/>
            <w:shd w:val="clear" w:color="auto" w:fill="190D55"/>
            <w:noWrap/>
            <w:hideMark/>
          </w:tcPr>
          <w:p w14:paraId="4A70CD0C" w14:textId="77777777" w:rsidR="008637FF" w:rsidRPr="003D575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3D5753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1042" w:type="dxa"/>
            <w:shd w:val="clear" w:color="auto" w:fill="190D55"/>
            <w:noWrap/>
            <w:hideMark/>
          </w:tcPr>
          <w:p w14:paraId="647722DE" w14:textId="2D4206DA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5531</w:t>
            </w:r>
          </w:p>
        </w:tc>
        <w:tc>
          <w:tcPr>
            <w:tcW w:w="1043" w:type="dxa"/>
            <w:shd w:val="clear" w:color="auto" w:fill="190D55"/>
            <w:noWrap/>
            <w:hideMark/>
          </w:tcPr>
          <w:p w14:paraId="498192DD" w14:textId="46511FEF" w:rsidR="008637FF" w:rsidRPr="00B77FA1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100,00</w:t>
            </w:r>
          </w:p>
        </w:tc>
        <w:tc>
          <w:tcPr>
            <w:tcW w:w="1037" w:type="dxa"/>
            <w:shd w:val="clear" w:color="auto" w:fill="190D55"/>
            <w:noWrap/>
            <w:hideMark/>
          </w:tcPr>
          <w:p w14:paraId="0AEBF790" w14:textId="616A94C0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5279</w:t>
            </w:r>
          </w:p>
        </w:tc>
        <w:tc>
          <w:tcPr>
            <w:tcW w:w="1039" w:type="dxa"/>
            <w:shd w:val="clear" w:color="auto" w:fill="190D55"/>
            <w:noWrap/>
            <w:hideMark/>
          </w:tcPr>
          <w:p w14:paraId="19850989" w14:textId="7BD6DAC2" w:rsidR="008637FF" w:rsidRPr="00B77FA1" w:rsidRDefault="008637F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95,44</w:t>
            </w:r>
          </w:p>
        </w:tc>
        <w:tc>
          <w:tcPr>
            <w:tcW w:w="1034" w:type="dxa"/>
            <w:shd w:val="clear" w:color="auto" w:fill="190D55"/>
            <w:noWrap/>
            <w:hideMark/>
          </w:tcPr>
          <w:p w14:paraId="1FCB856B" w14:textId="0BEAB765" w:rsidR="008637FF" w:rsidRPr="00B77FA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252</w:t>
            </w:r>
          </w:p>
        </w:tc>
        <w:tc>
          <w:tcPr>
            <w:tcW w:w="1035" w:type="dxa"/>
            <w:shd w:val="clear" w:color="auto" w:fill="190D55"/>
            <w:noWrap/>
            <w:hideMark/>
          </w:tcPr>
          <w:p w14:paraId="5DCA19A2" w14:textId="4710692A" w:rsidR="008637FF" w:rsidRPr="00B77FA1" w:rsidRDefault="00D84305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4,56</w:t>
            </w:r>
          </w:p>
        </w:tc>
        <w:tc>
          <w:tcPr>
            <w:tcW w:w="1215" w:type="dxa"/>
            <w:shd w:val="clear" w:color="auto" w:fill="190D55"/>
            <w:noWrap/>
            <w:hideMark/>
          </w:tcPr>
          <w:p w14:paraId="2D464BCC" w14:textId="28F84656" w:rsidR="008637FF" w:rsidRPr="00B77FA1" w:rsidRDefault="00FF175C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632</w:t>
            </w:r>
          </w:p>
        </w:tc>
        <w:tc>
          <w:tcPr>
            <w:tcW w:w="1216" w:type="dxa"/>
            <w:shd w:val="clear" w:color="auto" w:fill="190D55"/>
            <w:noWrap/>
            <w:hideMark/>
          </w:tcPr>
          <w:p w14:paraId="7CD692D1" w14:textId="2F8ABBD6" w:rsidR="008637FF" w:rsidRPr="00B77FA1" w:rsidRDefault="0012432F" w:rsidP="00D84305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12,19</w:t>
            </w:r>
          </w:p>
        </w:tc>
      </w:tr>
    </w:tbl>
    <w:p w14:paraId="546D7D59" w14:textId="77777777" w:rsidR="00854622" w:rsidRPr="00003CEA" w:rsidRDefault="00854622" w:rsidP="00606507"/>
    <w:p w14:paraId="53DB944E" w14:textId="0AC6602D" w:rsidR="006B1A2A" w:rsidRPr="00A4451B" w:rsidRDefault="006B1A2A" w:rsidP="00606507">
      <w:pPr>
        <w:rPr>
          <w:highlight w:val="yellow"/>
        </w:rPr>
      </w:pPr>
      <w:r w:rsidRPr="00003CEA">
        <w:t xml:space="preserve">Z celkového počtu </w:t>
      </w:r>
      <w:r w:rsidR="008637FF">
        <w:t>5 531</w:t>
      </w:r>
      <w:r w:rsidRPr="00003CEA">
        <w:t xml:space="preserve"> případů povolání </w:t>
      </w:r>
      <w:r w:rsidR="003D5753" w:rsidRPr="00003CEA">
        <w:t>jednotek PO</w:t>
      </w:r>
      <w:r w:rsidR="00502F57" w:rsidRPr="00003CEA">
        <w:t xml:space="preserve"> </w:t>
      </w:r>
      <w:proofErr w:type="spellStart"/>
      <w:r w:rsidR="00502F57" w:rsidRPr="00003CEA">
        <w:t>kategoríí</w:t>
      </w:r>
      <w:proofErr w:type="spellEnd"/>
      <w:r w:rsidR="00502F57" w:rsidRPr="00003CEA">
        <w:t xml:space="preserve"> II – VI</w:t>
      </w:r>
      <w:r w:rsidRPr="00003CEA">
        <w:t xml:space="preserve"> tyto jednotky nevyjely nebo byly </w:t>
      </w:r>
      <w:r w:rsidR="00E8298F" w:rsidRPr="00003CEA">
        <w:t>o</w:t>
      </w:r>
      <w:r w:rsidR="004B4197" w:rsidRPr="00003CEA">
        <w:t>dvolány před </w:t>
      </w:r>
      <w:r w:rsidR="00E8298F" w:rsidRPr="00003CEA">
        <w:t>výjezdem</w:t>
      </w:r>
      <w:r w:rsidRPr="00003CEA">
        <w:t xml:space="preserve"> </w:t>
      </w:r>
      <w:r w:rsidR="001940F4" w:rsidRPr="00003CEA">
        <w:t>operační</w:t>
      </w:r>
      <w:r w:rsidR="00CF4228" w:rsidRPr="00003CEA">
        <w:t>m</w:t>
      </w:r>
      <w:r w:rsidR="001940F4" w:rsidRPr="00003CEA">
        <w:t xml:space="preserve"> střediskem </w:t>
      </w:r>
      <w:r w:rsidR="003D5753" w:rsidRPr="00003CEA">
        <w:t>v</w:t>
      </w:r>
      <w:r w:rsidRPr="00003CEA">
        <w:t xml:space="preserve"> </w:t>
      </w:r>
      <w:r w:rsidR="003D5753" w:rsidRPr="00003CEA">
        <w:t>2</w:t>
      </w:r>
      <w:r w:rsidR="00003CEA" w:rsidRPr="00003CEA">
        <w:t>5</w:t>
      </w:r>
      <w:r w:rsidR="008637FF">
        <w:t>2</w:t>
      </w:r>
      <w:r w:rsidR="003D5753" w:rsidRPr="00003CEA">
        <w:t xml:space="preserve"> případech (</w:t>
      </w:r>
      <w:r w:rsidR="008637FF">
        <w:t>4,56</w:t>
      </w:r>
      <w:r w:rsidRPr="00867041">
        <w:t xml:space="preserve"> %) </w:t>
      </w:r>
      <w:r w:rsidRPr="00003CEA">
        <w:t xml:space="preserve">a </w:t>
      </w:r>
      <w:r w:rsidR="0012432F">
        <w:t xml:space="preserve">jednotky kategorií II, III a V </w:t>
      </w:r>
      <w:proofErr w:type="spellStart"/>
      <w:r w:rsidRPr="00003CEA">
        <w:t>v</w:t>
      </w:r>
      <w:proofErr w:type="spellEnd"/>
      <w:r w:rsidRPr="00003CEA">
        <w:t> </w:t>
      </w:r>
      <w:r w:rsidR="00FF175C">
        <w:t>632</w:t>
      </w:r>
      <w:r w:rsidRPr="00003CEA">
        <w:t xml:space="preserve"> případech</w:t>
      </w:r>
      <w:r w:rsidR="00160501" w:rsidRPr="00003CEA">
        <w:t xml:space="preserve"> </w:t>
      </w:r>
      <w:r w:rsidR="00160501" w:rsidRPr="00867041">
        <w:t>(</w:t>
      </w:r>
      <w:r w:rsidR="00FF175C">
        <w:t>1</w:t>
      </w:r>
      <w:r w:rsidR="0012432F">
        <w:t>2</w:t>
      </w:r>
      <w:r w:rsidR="00867041" w:rsidRPr="00867041">
        <w:t>,</w:t>
      </w:r>
      <w:r w:rsidR="0012432F">
        <w:t>19</w:t>
      </w:r>
      <w:r w:rsidR="00160501" w:rsidRPr="00867041">
        <w:t xml:space="preserve"> %) </w:t>
      </w:r>
      <w:r w:rsidRPr="00003CEA">
        <w:t xml:space="preserve">nevyjely v časovém limitu. </w:t>
      </w:r>
      <w:r w:rsidR="0012432F">
        <w:t xml:space="preserve">U jednotek kategorií IV a VI není tento údaj sledován. </w:t>
      </w:r>
      <w:r w:rsidR="00597DB7" w:rsidRPr="00003CEA">
        <w:t>Z</w:t>
      </w:r>
      <w:r w:rsidR="008637FF">
        <w:t> 5 279</w:t>
      </w:r>
      <w:r w:rsidR="00B3096F" w:rsidRPr="00003CEA">
        <w:t> </w:t>
      </w:r>
      <w:r w:rsidR="003D5753" w:rsidRPr="00003CEA">
        <w:t>zásahů jednotek PO</w:t>
      </w:r>
      <w:r w:rsidRPr="00003CEA">
        <w:t xml:space="preserve"> </w:t>
      </w:r>
      <w:r w:rsidR="00457DC5">
        <w:t xml:space="preserve">jich </w:t>
      </w:r>
      <w:r w:rsidRPr="00003CEA">
        <w:t xml:space="preserve">připadlo </w:t>
      </w:r>
      <w:r w:rsidR="008637FF">
        <w:t>652</w:t>
      </w:r>
      <w:r w:rsidRPr="00003CEA">
        <w:t xml:space="preserve"> na jednotky kategorie JPO II, </w:t>
      </w:r>
      <w:r w:rsidR="008637FF" w:rsidRPr="008637FF">
        <w:t>3</w:t>
      </w:r>
      <w:r w:rsidR="008637FF">
        <w:t> </w:t>
      </w:r>
      <w:r w:rsidR="008637FF" w:rsidRPr="008637FF">
        <w:t>472</w:t>
      </w:r>
      <w:r w:rsidRPr="00003CEA">
        <w:t xml:space="preserve"> </w:t>
      </w:r>
      <w:r w:rsidR="00265AFB" w:rsidRPr="00003CEA">
        <w:t>na jednotky kategorie JPO III</w:t>
      </w:r>
      <w:r w:rsidR="008637FF">
        <w:t>, 346</w:t>
      </w:r>
      <w:r w:rsidR="003D5753" w:rsidRPr="00003CEA">
        <w:t xml:space="preserve"> na jednotky kategorie JPO IV,</w:t>
      </w:r>
      <w:r w:rsidR="00265AFB" w:rsidRPr="00003CEA">
        <w:t xml:space="preserve"> </w:t>
      </w:r>
      <w:r w:rsidR="008637FF">
        <w:t>809</w:t>
      </w:r>
      <w:r w:rsidR="003D5753" w:rsidRPr="00003CEA">
        <w:t xml:space="preserve"> na jednotky kategorie JPO V </w:t>
      </w:r>
      <w:r w:rsidR="00265AFB" w:rsidRPr="00003CEA">
        <w:t xml:space="preserve">a </w:t>
      </w:r>
      <w:r w:rsidR="003D5753" w:rsidRPr="00003CEA">
        <w:t>0</w:t>
      </w:r>
      <w:r w:rsidR="00E8298F" w:rsidRPr="00003CEA">
        <w:t xml:space="preserve"> </w:t>
      </w:r>
      <w:r w:rsidR="003D5753" w:rsidRPr="00003CEA">
        <w:t xml:space="preserve">zásahů </w:t>
      </w:r>
      <w:r w:rsidR="00E8298F" w:rsidRPr="00003CEA">
        <w:t>na jednotky kategorie JPO V</w:t>
      </w:r>
      <w:r w:rsidR="003D5753" w:rsidRPr="00003CEA">
        <w:t>I</w:t>
      </w:r>
      <w:r w:rsidR="00E8298F" w:rsidRPr="00003CEA">
        <w:t>.</w:t>
      </w:r>
    </w:p>
    <w:p w14:paraId="00114E53" w14:textId="1667D7E8" w:rsidR="00527D5E" w:rsidRPr="00A4451B" w:rsidRDefault="00527D5E" w:rsidP="00527D5E">
      <w:pPr>
        <w:rPr>
          <w:highlight w:val="yellow"/>
        </w:rPr>
      </w:pPr>
    </w:p>
    <w:p w14:paraId="70B38331" w14:textId="66ED801F" w:rsidR="00D303A9" w:rsidRPr="00FF63F8" w:rsidRDefault="00D303A9" w:rsidP="00D303A9">
      <w:pPr>
        <w:pStyle w:val="Nadpis2"/>
        <w:tabs>
          <w:tab w:val="left" w:pos="993"/>
        </w:tabs>
        <w:ind w:left="851" w:hanging="567"/>
      </w:pPr>
      <w:bookmarkStart w:id="188" w:name="_Toc473281885"/>
      <w:bookmarkStart w:id="189" w:name="_Toc473899262"/>
      <w:bookmarkStart w:id="190" w:name="_Toc474189672"/>
      <w:bookmarkStart w:id="191" w:name="_Toc507063157"/>
      <w:bookmarkStart w:id="192" w:name="_Toc536185157"/>
      <w:r w:rsidRPr="00FF63F8">
        <w:t xml:space="preserve">Zásahy </w:t>
      </w:r>
      <w:proofErr w:type="spellStart"/>
      <w:r w:rsidRPr="00FF63F8">
        <w:t>JSDHo</w:t>
      </w:r>
      <w:proofErr w:type="spellEnd"/>
      <w:r w:rsidRPr="00FF63F8">
        <w:t xml:space="preserve"> s předurčeností </w:t>
      </w:r>
      <w:r w:rsidR="00854622" w:rsidRPr="00FF63F8">
        <w:t>na</w:t>
      </w:r>
      <w:r w:rsidRPr="00FF63F8">
        <w:t xml:space="preserve"> DN</w:t>
      </w:r>
      <w:bookmarkEnd w:id="188"/>
      <w:bookmarkEnd w:id="189"/>
      <w:bookmarkEnd w:id="190"/>
      <w:bookmarkEnd w:id="191"/>
      <w:bookmarkEnd w:id="192"/>
    </w:p>
    <w:tbl>
      <w:tblPr>
        <w:tblStyle w:val="Styl11"/>
        <w:tblW w:w="10206" w:type="dxa"/>
        <w:tblLayout w:type="fixed"/>
        <w:tblLook w:val="05E0" w:firstRow="1" w:lastRow="1" w:firstColumn="1" w:lastColumn="1" w:noHBand="0" w:noVBand="1"/>
      </w:tblPr>
      <w:tblGrid>
        <w:gridCol w:w="1529"/>
        <w:gridCol w:w="2875"/>
        <w:gridCol w:w="967"/>
        <w:gridCol w:w="967"/>
        <w:gridCol w:w="967"/>
        <w:gridCol w:w="967"/>
        <w:gridCol w:w="967"/>
        <w:gridCol w:w="967"/>
      </w:tblGrid>
      <w:tr w:rsidR="00FF63F8" w:rsidRPr="003361D0" w14:paraId="1CB856A7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tcW w:w="1529" w:type="dxa"/>
          </w:tcPr>
          <w:p w14:paraId="2B8651D4" w14:textId="77777777" w:rsidR="00FF63F8" w:rsidRPr="00CD75D6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FFFF"/>
                <w:lang w:eastAsia="cs-CZ"/>
              </w:rPr>
              <w:t>Kategorie JPO</w:t>
            </w:r>
          </w:p>
        </w:tc>
        <w:tc>
          <w:tcPr>
            <w:tcW w:w="2875" w:type="dxa"/>
            <w:hideMark/>
          </w:tcPr>
          <w:p w14:paraId="5AFE0BB4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t>Jednotka PO</w: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begin"/>
            </w:r>
            <w:r w:rsidRPr="00CD75D6">
              <w:instrText xml:space="preserve"> XE "PO:Požární ochrana" </w:instrText>
            </w:r>
            <w:r w:rsidRPr="00CD75D6">
              <w:rPr>
                <w:rFonts w:ascii="Calibri" w:eastAsia="Times New Roman" w:hAnsi="Calibri" w:cs="Times New Roman"/>
                <w:color w:val="FFFFFF"/>
                <w:lang w:eastAsia="cs-CZ"/>
              </w:rPr>
              <w:fldChar w:fldCharType="end"/>
            </w:r>
          </w:p>
        </w:tc>
        <w:tc>
          <w:tcPr>
            <w:tcW w:w="967" w:type="dxa"/>
            <w:textDirection w:val="btLr"/>
            <w:hideMark/>
          </w:tcPr>
          <w:p w14:paraId="5F13E27D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3361D0">
              <w:rPr>
                <w:rFonts w:eastAsia="Times New Roman" w:cs="Times New Roman"/>
                <w:color w:val="FFFFFF"/>
                <w:szCs w:val="20"/>
                <w:lang w:eastAsia="cs-CZ"/>
              </w:rPr>
              <w:t>Silniční</w:t>
            </w:r>
          </w:p>
          <w:p w14:paraId="18E4B70B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3361D0">
              <w:rPr>
                <w:rFonts w:eastAsia="Times New Roman" w:cs="Times New Roman"/>
                <w:color w:val="FFFFFF"/>
                <w:szCs w:val="20"/>
                <w:lang w:eastAsia="cs-CZ"/>
              </w:rPr>
              <w:t>Vyproštění osob</w:t>
            </w:r>
          </w:p>
        </w:tc>
        <w:tc>
          <w:tcPr>
            <w:tcW w:w="967" w:type="dxa"/>
            <w:textDirection w:val="btLr"/>
          </w:tcPr>
          <w:p w14:paraId="194EEE7A" w14:textId="77777777" w:rsidR="00FF63F8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Silniční</w:t>
            </w:r>
          </w:p>
          <w:p w14:paraId="041F6AC2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>
              <w:rPr>
                <w:rFonts w:eastAsia="Times New Roman" w:cs="Times New Roman"/>
                <w:color w:val="FFFFFF"/>
                <w:szCs w:val="20"/>
                <w:lang w:eastAsia="cs-CZ"/>
              </w:rPr>
              <w:t>Se zraněním</w:t>
            </w:r>
          </w:p>
        </w:tc>
        <w:tc>
          <w:tcPr>
            <w:tcW w:w="967" w:type="dxa"/>
            <w:textDirection w:val="btLr"/>
            <w:hideMark/>
          </w:tcPr>
          <w:p w14:paraId="444F3CF0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3361D0">
              <w:rPr>
                <w:rFonts w:eastAsia="Times New Roman" w:cs="Times New Roman"/>
                <w:color w:val="FFFFFF"/>
                <w:szCs w:val="20"/>
                <w:lang w:eastAsia="cs-CZ"/>
              </w:rPr>
              <w:t>Silniční</w:t>
            </w:r>
          </w:p>
          <w:p w14:paraId="2EE1A053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3361D0">
              <w:rPr>
                <w:rFonts w:eastAsia="Times New Roman" w:cs="Times New Roman"/>
                <w:color w:val="FFFFFF"/>
                <w:szCs w:val="20"/>
                <w:lang w:eastAsia="cs-CZ"/>
              </w:rPr>
              <w:t>Úklid komunikace</w:t>
            </w:r>
          </w:p>
        </w:tc>
        <w:tc>
          <w:tcPr>
            <w:tcW w:w="967" w:type="dxa"/>
            <w:textDirection w:val="btLr"/>
            <w:hideMark/>
          </w:tcPr>
          <w:p w14:paraId="20D06187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3361D0">
              <w:rPr>
                <w:rFonts w:eastAsia="Times New Roman" w:cs="Times New Roman"/>
                <w:color w:val="FFFFFF"/>
                <w:szCs w:val="20"/>
                <w:lang w:eastAsia="cs-CZ"/>
              </w:rPr>
              <w:t>Železniční</w:t>
            </w:r>
          </w:p>
        </w:tc>
        <w:tc>
          <w:tcPr>
            <w:tcW w:w="967" w:type="dxa"/>
            <w:textDirection w:val="btLr"/>
          </w:tcPr>
          <w:p w14:paraId="753A358E" w14:textId="77777777" w:rsidR="00FF63F8" w:rsidRPr="003361D0" w:rsidRDefault="00FF63F8" w:rsidP="00FF63F8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/>
                <w:szCs w:val="20"/>
                <w:lang w:eastAsia="cs-CZ"/>
              </w:rPr>
            </w:pPr>
            <w:r w:rsidRPr="003361D0">
              <w:rPr>
                <w:rFonts w:eastAsia="Times New Roman" w:cs="Times New Roman"/>
                <w:color w:val="FFFFFF"/>
                <w:szCs w:val="20"/>
                <w:lang w:eastAsia="cs-CZ"/>
              </w:rPr>
              <w:t>Letecká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hideMark/>
          </w:tcPr>
          <w:p w14:paraId="55258DA8" w14:textId="77777777" w:rsidR="00FF63F8" w:rsidRPr="00CE1ED2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Cs w:val="20"/>
                <w:lang w:eastAsia="cs-CZ"/>
              </w:rPr>
            </w:pPr>
            <w:r w:rsidRPr="00CE1ED2">
              <w:rPr>
                <w:color w:val="FFFFFF" w:themeColor="background1"/>
                <w:szCs w:val="20"/>
              </w:rPr>
              <w:t>Σ</w:t>
            </w:r>
          </w:p>
        </w:tc>
      </w:tr>
      <w:tr w:rsidR="008637FF" w14:paraId="7BD9BD15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529" w:type="dxa"/>
            <w:vMerge w:val="restart"/>
            <w:shd w:val="clear" w:color="auto" w:fill="190D55"/>
          </w:tcPr>
          <w:p w14:paraId="66E0F85E" w14:textId="77777777" w:rsidR="008637FF" w:rsidRPr="00CE057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CE0573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JPO II</w:t>
            </w:r>
          </w:p>
        </w:tc>
        <w:tc>
          <w:tcPr>
            <w:tcW w:w="2875" w:type="dxa"/>
            <w:noWrap/>
            <w:hideMark/>
          </w:tcPr>
          <w:p w14:paraId="5FA514B9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Drnholec</w:t>
            </w:r>
          </w:p>
        </w:tc>
        <w:tc>
          <w:tcPr>
            <w:tcW w:w="967" w:type="dxa"/>
            <w:noWrap/>
            <w:hideMark/>
          </w:tcPr>
          <w:p w14:paraId="5B18F098" w14:textId="4A43C10C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967" w:type="dxa"/>
          </w:tcPr>
          <w:p w14:paraId="66D2ECEE" w14:textId="70D40086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35</w:t>
            </w:r>
          </w:p>
        </w:tc>
        <w:tc>
          <w:tcPr>
            <w:tcW w:w="967" w:type="dxa"/>
            <w:noWrap/>
            <w:hideMark/>
          </w:tcPr>
          <w:p w14:paraId="44D84E03" w14:textId="7685978A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967" w:type="dxa"/>
            <w:noWrap/>
            <w:hideMark/>
          </w:tcPr>
          <w:p w14:paraId="3935A3FB" w14:textId="4D7D2617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  <w:hideMark/>
          </w:tcPr>
          <w:p w14:paraId="59E09452" w14:textId="7392AB12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17A6FA37" w14:textId="6028F256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41</w:t>
            </w:r>
          </w:p>
        </w:tc>
      </w:tr>
      <w:tr w:rsidR="008637FF" w14:paraId="5C70C579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  <w:textDirection w:val="btLr"/>
          </w:tcPr>
          <w:p w14:paraId="6B37DC2B" w14:textId="77777777" w:rsidR="008637FF" w:rsidRPr="00CE0573" w:rsidRDefault="008637FF" w:rsidP="008637FF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59063C1B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Jedovnice</w:t>
            </w:r>
          </w:p>
        </w:tc>
        <w:tc>
          <w:tcPr>
            <w:tcW w:w="967" w:type="dxa"/>
            <w:noWrap/>
            <w:hideMark/>
          </w:tcPr>
          <w:p w14:paraId="5F3CB398" w14:textId="121056B9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967" w:type="dxa"/>
          </w:tcPr>
          <w:p w14:paraId="36C2BB9D" w14:textId="5FF67B57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21</w:t>
            </w:r>
          </w:p>
        </w:tc>
        <w:tc>
          <w:tcPr>
            <w:tcW w:w="967" w:type="dxa"/>
            <w:noWrap/>
            <w:hideMark/>
          </w:tcPr>
          <w:p w14:paraId="67A4575D" w14:textId="658F22EA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967" w:type="dxa"/>
            <w:noWrap/>
            <w:hideMark/>
          </w:tcPr>
          <w:p w14:paraId="26B8891E" w14:textId="63790036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  <w:hideMark/>
          </w:tcPr>
          <w:p w14:paraId="107100D2" w14:textId="01748E26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5A391F40" w14:textId="4CE7844E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34</w:t>
            </w:r>
          </w:p>
        </w:tc>
      </w:tr>
      <w:tr w:rsidR="008637FF" w14:paraId="0023CE4B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  <w:textDirection w:val="btLr"/>
          </w:tcPr>
          <w:p w14:paraId="6D548A05" w14:textId="77777777" w:rsidR="008637FF" w:rsidRPr="00CE0573" w:rsidRDefault="008637FF" w:rsidP="008637FF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5F3FE491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Strážnice</w:t>
            </w:r>
          </w:p>
        </w:tc>
        <w:tc>
          <w:tcPr>
            <w:tcW w:w="967" w:type="dxa"/>
            <w:noWrap/>
            <w:hideMark/>
          </w:tcPr>
          <w:p w14:paraId="3130672B" w14:textId="644F3804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967" w:type="dxa"/>
          </w:tcPr>
          <w:p w14:paraId="28F2A3F4" w14:textId="74F98985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19</w:t>
            </w:r>
          </w:p>
        </w:tc>
        <w:tc>
          <w:tcPr>
            <w:tcW w:w="967" w:type="dxa"/>
            <w:noWrap/>
            <w:hideMark/>
          </w:tcPr>
          <w:p w14:paraId="7F889E7B" w14:textId="1EAB7309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11</w:t>
            </w:r>
          </w:p>
        </w:tc>
        <w:tc>
          <w:tcPr>
            <w:tcW w:w="967" w:type="dxa"/>
            <w:noWrap/>
            <w:hideMark/>
          </w:tcPr>
          <w:p w14:paraId="3734C288" w14:textId="7E8C8A25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967" w:type="dxa"/>
            <w:noWrap/>
            <w:hideMark/>
          </w:tcPr>
          <w:p w14:paraId="7E1799F8" w14:textId="44E6CE50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6A7AB2A2" w14:textId="548BE87C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35</w:t>
            </w:r>
          </w:p>
        </w:tc>
      </w:tr>
      <w:tr w:rsidR="008637FF" w14:paraId="272799BC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  <w:textDirection w:val="btLr"/>
          </w:tcPr>
          <w:p w14:paraId="78ADB3C3" w14:textId="77777777" w:rsidR="008637FF" w:rsidRPr="00CE0573" w:rsidRDefault="008637FF" w:rsidP="008637FF">
            <w:pPr>
              <w:pStyle w:val="Bezmezer"/>
              <w:tabs>
                <w:tab w:val="left" w:pos="993"/>
              </w:tabs>
              <w:ind w:left="113" w:right="113"/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3AD6399A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Velké Opatovice</w:t>
            </w:r>
          </w:p>
        </w:tc>
        <w:tc>
          <w:tcPr>
            <w:tcW w:w="967" w:type="dxa"/>
            <w:noWrap/>
            <w:hideMark/>
          </w:tcPr>
          <w:p w14:paraId="476C9140" w14:textId="666A98FA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</w:tcPr>
          <w:p w14:paraId="2B0D28F5" w14:textId="7AAEF09D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15</w:t>
            </w:r>
          </w:p>
        </w:tc>
        <w:tc>
          <w:tcPr>
            <w:tcW w:w="967" w:type="dxa"/>
            <w:noWrap/>
            <w:hideMark/>
          </w:tcPr>
          <w:p w14:paraId="32E8F747" w14:textId="6A3ADB95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967" w:type="dxa"/>
            <w:noWrap/>
            <w:hideMark/>
          </w:tcPr>
          <w:p w14:paraId="2E632214" w14:textId="741B7EC4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  <w:hideMark/>
          </w:tcPr>
          <w:p w14:paraId="2C1F3774" w14:textId="3ADADCAB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449F1CFB" w14:textId="1A229A09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20</w:t>
            </w:r>
          </w:p>
        </w:tc>
      </w:tr>
      <w:tr w:rsidR="008637FF" w14:paraId="00D5DD8D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529" w:type="dxa"/>
            <w:vMerge w:val="restart"/>
            <w:shd w:val="clear" w:color="auto" w:fill="190D55"/>
          </w:tcPr>
          <w:p w14:paraId="35417EE4" w14:textId="77777777" w:rsidR="008637FF" w:rsidRPr="00CE0573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CE0573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JPO III</w:t>
            </w:r>
          </w:p>
        </w:tc>
        <w:tc>
          <w:tcPr>
            <w:tcW w:w="2875" w:type="dxa"/>
            <w:noWrap/>
            <w:hideMark/>
          </w:tcPr>
          <w:p w14:paraId="2CADB025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Adamov</w:t>
            </w:r>
          </w:p>
        </w:tc>
        <w:tc>
          <w:tcPr>
            <w:tcW w:w="967" w:type="dxa"/>
            <w:noWrap/>
            <w:hideMark/>
          </w:tcPr>
          <w:p w14:paraId="1E4B4194" w14:textId="7F415084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</w:tcPr>
          <w:p w14:paraId="481F7ED7" w14:textId="25E0C9D5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967" w:type="dxa"/>
            <w:noWrap/>
            <w:hideMark/>
          </w:tcPr>
          <w:p w14:paraId="7B51E128" w14:textId="455D5BD7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967" w:type="dxa"/>
            <w:noWrap/>
            <w:hideMark/>
          </w:tcPr>
          <w:p w14:paraId="0F37C0AF" w14:textId="71192686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  <w:hideMark/>
          </w:tcPr>
          <w:p w14:paraId="68E7A482" w14:textId="1750E5EB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199EEC24" w14:textId="7B08A3F3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16</w:t>
            </w:r>
          </w:p>
        </w:tc>
      </w:tr>
      <w:tr w:rsidR="008637FF" w14:paraId="2F1B5D51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</w:tcPr>
          <w:p w14:paraId="27A10DBE" w14:textId="77777777" w:rsidR="008637FF" w:rsidRPr="005D6EE9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6898E93F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Babice nad Svitavou</w:t>
            </w:r>
          </w:p>
        </w:tc>
        <w:tc>
          <w:tcPr>
            <w:tcW w:w="967" w:type="dxa"/>
            <w:noWrap/>
            <w:hideMark/>
          </w:tcPr>
          <w:p w14:paraId="4D38F635" w14:textId="67331158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967" w:type="dxa"/>
          </w:tcPr>
          <w:p w14:paraId="1D4A2905" w14:textId="3EB5A5AB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967" w:type="dxa"/>
            <w:noWrap/>
            <w:hideMark/>
          </w:tcPr>
          <w:p w14:paraId="41146F85" w14:textId="1F4C5FA8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967" w:type="dxa"/>
            <w:noWrap/>
            <w:hideMark/>
          </w:tcPr>
          <w:p w14:paraId="48071ED4" w14:textId="6DF71B7D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  <w:hideMark/>
          </w:tcPr>
          <w:p w14:paraId="543678DD" w14:textId="16691A79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48C7ABEC" w14:textId="1FD15D0F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6</w:t>
            </w:r>
          </w:p>
        </w:tc>
      </w:tr>
      <w:tr w:rsidR="008637FF" w14:paraId="66B5C53D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</w:tcPr>
          <w:p w14:paraId="47D7CB6F" w14:textId="77777777" w:rsidR="008637FF" w:rsidRPr="005D6EE9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3CA44774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Brno Soběšice</w:t>
            </w:r>
          </w:p>
        </w:tc>
        <w:tc>
          <w:tcPr>
            <w:tcW w:w="967" w:type="dxa"/>
            <w:noWrap/>
            <w:hideMark/>
          </w:tcPr>
          <w:p w14:paraId="0555F6B9" w14:textId="19C00BD0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</w:tcPr>
          <w:p w14:paraId="4DE6D8EB" w14:textId="3378865D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967" w:type="dxa"/>
            <w:noWrap/>
            <w:hideMark/>
          </w:tcPr>
          <w:p w14:paraId="2C1C94AD" w14:textId="4BCC4C3A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4</w:t>
            </w:r>
          </w:p>
        </w:tc>
        <w:tc>
          <w:tcPr>
            <w:tcW w:w="967" w:type="dxa"/>
            <w:noWrap/>
            <w:hideMark/>
          </w:tcPr>
          <w:p w14:paraId="5F807A80" w14:textId="32E26936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  <w:hideMark/>
          </w:tcPr>
          <w:p w14:paraId="5EE86F8B" w14:textId="7CDDF9CC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160C08AE" w14:textId="233D9F3E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8</w:t>
            </w:r>
          </w:p>
        </w:tc>
      </w:tr>
      <w:tr w:rsidR="008637FF" w14:paraId="70195F7E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</w:tcPr>
          <w:p w14:paraId="665CA0AE" w14:textId="77777777" w:rsidR="008637FF" w:rsidRPr="005D6EE9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</w:tcPr>
          <w:p w14:paraId="0A8D2628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Klobouky</w:t>
            </w:r>
          </w:p>
        </w:tc>
        <w:tc>
          <w:tcPr>
            <w:tcW w:w="967" w:type="dxa"/>
            <w:noWrap/>
          </w:tcPr>
          <w:p w14:paraId="63FD7212" w14:textId="04710169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967" w:type="dxa"/>
          </w:tcPr>
          <w:p w14:paraId="0D0DF675" w14:textId="58A8A791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17</w:t>
            </w:r>
          </w:p>
        </w:tc>
        <w:tc>
          <w:tcPr>
            <w:tcW w:w="967" w:type="dxa"/>
            <w:noWrap/>
          </w:tcPr>
          <w:p w14:paraId="6BB498C7" w14:textId="5449DB00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967" w:type="dxa"/>
            <w:noWrap/>
          </w:tcPr>
          <w:p w14:paraId="0A5605EE" w14:textId="71100DE5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</w:tcPr>
          <w:p w14:paraId="212E23D9" w14:textId="522CA5F5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</w:tcPr>
          <w:p w14:paraId="02221201" w14:textId="6DC62921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24</w:t>
            </w:r>
          </w:p>
        </w:tc>
      </w:tr>
      <w:tr w:rsidR="008637FF" w14:paraId="3DF94CC5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</w:tcPr>
          <w:p w14:paraId="18714849" w14:textId="77777777" w:rsidR="008637FF" w:rsidRPr="005D6EE9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</w:tcPr>
          <w:p w14:paraId="4CEEC51A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Olešnice</w:t>
            </w:r>
          </w:p>
        </w:tc>
        <w:tc>
          <w:tcPr>
            <w:tcW w:w="967" w:type="dxa"/>
            <w:noWrap/>
          </w:tcPr>
          <w:p w14:paraId="7F0C5334" w14:textId="2C693B1B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967" w:type="dxa"/>
          </w:tcPr>
          <w:p w14:paraId="16E0ED27" w14:textId="053BE414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967" w:type="dxa"/>
            <w:noWrap/>
          </w:tcPr>
          <w:p w14:paraId="4DF69D00" w14:textId="31E56CBE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967" w:type="dxa"/>
            <w:noWrap/>
          </w:tcPr>
          <w:p w14:paraId="08F1ECCF" w14:textId="3B26BDE2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tcW w:w="967" w:type="dxa"/>
            <w:noWrap/>
          </w:tcPr>
          <w:p w14:paraId="44167294" w14:textId="777AB867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</w:tcPr>
          <w:p w14:paraId="2C366624" w14:textId="5BEF2A0F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</w:t>
            </w:r>
          </w:p>
        </w:tc>
      </w:tr>
      <w:tr w:rsidR="008637FF" w14:paraId="0025D27A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</w:tcPr>
          <w:p w14:paraId="2002E54E" w14:textId="77777777" w:rsidR="008637FF" w:rsidRPr="005D6EE9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2A239C9B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Podivín</w:t>
            </w:r>
          </w:p>
        </w:tc>
        <w:tc>
          <w:tcPr>
            <w:tcW w:w="967" w:type="dxa"/>
            <w:noWrap/>
            <w:hideMark/>
          </w:tcPr>
          <w:p w14:paraId="333BB3C9" w14:textId="4707F58B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2</w:t>
            </w:r>
          </w:p>
        </w:tc>
        <w:tc>
          <w:tcPr>
            <w:tcW w:w="967" w:type="dxa"/>
          </w:tcPr>
          <w:p w14:paraId="146CF8D1" w14:textId="64C644D6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14</w:t>
            </w:r>
          </w:p>
        </w:tc>
        <w:tc>
          <w:tcPr>
            <w:tcW w:w="967" w:type="dxa"/>
            <w:noWrap/>
            <w:hideMark/>
          </w:tcPr>
          <w:p w14:paraId="339238C0" w14:textId="62D3D62D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5</w:t>
            </w:r>
          </w:p>
        </w:tc>
        <w:tc>
          <w:tcPr>
            <w:tcW w:w="967" w:type="dxa"/>
            <w:noWrap/>
            <w:hideMark/>
          </w:tcPr>
          <w:p w14:paraId="0B97FAE4" w14:textId="040FDEB6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967" w:type="dxa"/>
            <w:noWrap/>
            <w:hideMark/>
          </w:tcPr>
          <w:p w14:paraId="6080A7D6" w14:textId="735BC079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42B3A09F" w14:textId="1FBA4460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22</w:t>
            </w:r>
          </w:p>
        </w:tc>
      </w:tr>
      <w:tr w:rsidR="008637FF" w14:paraId="7024316D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tcW w:w="1529" w:type="dxa"/>
            <w:vMerge/>
            <w:shd w:val="clear" w:color="auto" w:fill="190D55"/>
          </w:tcPr>
          <w:p w14:paraId="46083636" w14:textId="77777777" w:rsidR="008637FF" w:rsidRPr="005D6EE9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44148FAF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5D6EE9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Žarošice</w:t>
            </w:r>
          </w:p>
        </w:tc>
        <w:tc>
          <w:tcPr>
            <w:tcW w:w="967" w:type="dxa"/>
            <w:noWrap/>
            <w:hideMark/>
          </w:tcPr>
          <w:p w14:paraId="63D8FB2C" w14:textId="2374C730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</w:t>
            </w:r>
          </w:p>
        </w:tc>
        <w:tc>
          <w:tcPr>
            <w:tcW w:w="967" w:type="dxa"/>
          </w:tcPr>
          <w:p w14:paraId="1628B595" w14:textId="6DF0BDC0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34</w:t>
            </w:r>
          </w:p>
        </w:tc>
        <w:tc>
          <w:tcPr>
            <w:tcW w:w="967" w:type="dxa"/>
            <w:noWrap/>
            <w:hideMark/>
          </w:tcPr>
          <w:p w14:paraId="32CACC81" w14:textId="3DD2F0D5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13</w:t>
            </w:r>
          </w:p>
        </w:tc>
        <w:tc>
          <w:tcPr>
            <w:tcW w:w="967" w:type="dxa"/>
            <w:noWrap/>
            <w:hideMark/>
          </w:tcPr>
          <w:p w14:paraId="29142D42" w14:textId="7579561B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1</w:t>
            </w:r>
          </w:p>
        </w:tc>
        <w:tc>
          <w:tcPr>
            <w:tcW w:w="967" w:type="dxa"/>
            <w:noWrap/>
            <w:hideMark/>
          </w:tcPr>
          <w:p w14:paraId="0618FFE4" w14:textId="7424F71C" w:rsidR="008637FF" w:rsidRPr="00981286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190D55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081D892D" w14:textId="4218EE58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51</w:t>
            </w:r>
          </w:p>
        </w:tc>
      </w:tr>
      <w:tr w:rsidR="008637FF" w:rsidRPr="00170FE5" w14:paraId="6B9A10B0" w14:textId="77777777" w:rsidTr="00FF63F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tcW w:w="1529" w:type="dxa"/>
          </w:tcPr>
          <w:p w14:paraId="378917A3" w14:textId="77777777" w:rsidR="008637FF" w:rsidRPr="00B00642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2875" w:type="dxa"/>
            <w:noWrap/>
            <w:hideMark/>
          </w:tcPr>
          <w:p w14:paraId="215C9791" w14:textId="77777777" w:rsidR="008637FF" w:rsidRPr="00981286" w:rsidRDefault="008637FF" w:rsidP="008637FF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</w:pPr>
            <w:r w:rsidRPr="00B00642">
              <w:rPr>
                <w:rFonts w:eastAsia="Times New Roman" w:cs="Times New Roman"/>
                <w:color w:val="auto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67" w:type="dxa"/>
            <w:noWrap/>
            <w:hideMark/>
          </w:tcPr>
          <w:p w14:paraId="782F56DC" w14:textId="2F9C213E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15</w:t>
            </w:r>
          </w:p>
        </w:tc>
        <w:tc>
          <w:tcPr>
            <w:tcW w:w="967" w:type="dxa"/>
          </w:tcPr>
          <w:p w14:paraId="4B24372C" w14:textId="01149717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179</w:t>
            </w:r>
          </w:p>
        </w:tc>
        <w:tc>
          <w:tcPr>
            <w:tcW w:w="967" w:type="dxa"/>
            <w:noWrap/>
            <w:hideMark/>
          </w:tcPr>
          <w:p w14:paraId="47657990" w14:textId="0A6765FB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64</w:t>
            </w:r>
          </w:p>
        </w:tc>
        <w:tc>
          <w:tcPr>
            <w:tcW w:w="967" w:type="dxa"/>
            <w:noWrap/>
            <w:hideMark/>
          </w:tcPr>
          <w:p w14:paraId="1AF55657" w14:textId="4E5345EB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</w:t>
            </w:r>
          </w:p>
        </w:tc>
        <w:tc>
          <w:tcPr>
            <w:tcW w:w="967" w:type="dxa"/>
            <w:noWrap/>
            <w:hideMark/>
          </w:tcPr>
          <w:p w14:paraId="50FE16F4" w14:textId="1243A4B7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" w:type="dxa"/>
            <w:noWrap/>
            <w:hideMark/>
          </w:tcPr>
          <w:p w14:paraId="3EC37631" w14:textId="118B844C" w:rsidR="008637FF" w:rsidRPr="00FD0BD1" w:rsidRDefault="008637FF" w:rsidP="008637FF">
            <w:pPr>
              <w:pStyle w:val="Bezmezer"/>
              <w:tabs>
                <w:tab w:val="left" w:pos="993"/>
              </w:tabs>
              <w:jc w:val="center"/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262</w:t>
            </w:r>
          </w:p>
        </w:tc>
      </w:tr>
    </w:tbl>
    <w:p w14:paraId="166480B0" w14:textId="77777777" w:rsidR="00D303A9" w:rsidRPr="00A4451B" w:rsidRDefault="00D303A9" w:rsidP="00D303A9">
      <w:pPr>
        <w:tabs>
          <w:tab w:val="left" w:pos="993"/>
        </w:tabs>
        <w:rPr>
          <w:highlight w:val="yellow"/>
        </w:rPr>
      </w:pPr>
    </w:p>
    <w:p w14:paraId="28A9AF5D" w14:textId="77777777" w:rsidR="00D303A9" w:rsidRPr="00A4451B" w:rsidRDefault="00D303A9" w:rsidP="00D303A9">
      <w:pPr>
        <w:pStyle w:val="Normlnweb"/>
        <w:tabs>
          <w:tab w:val="left" w:pos="993"/>
        </w:tabs>
        <w:rPr>
          <w:highlight w:val="yellow"/>
        </w:rPr>
        <w:sectPr w:rsidR="00D303A9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10B94AF2" w14:textId="32FD0C9F" w:rsidR="00D303A9" w:rsidRPr="00457DC5" w:rsidRDefault="00D303A9" w:rsidP="00D303A9">
      <w:r w:rsidRPr="00457DC5">
        <w:lastRenderedPageBreak/>
        <w:t xml:space="preserve">Předurčenost na dopravní nehody typu C má v JmK 11 jednotek sboru dobrovolných hasičů. Tyto jednotky jsou dislokovány zejména v oblastech kraje, do kterých mají stanice HZS </w:t>
      </w:r>
      <w:r w:rsidR="001940F4" w:rsidRPr="00457DC5">
        <w:t xml:space="preserve">delší </w:t>
      </w:r>
      <w:r w:rsidR="004F5A58">
        <w:t>dojezdový čas</w:t>
      </w:r>
      <w:r w:rsidRPr="00457DC5">
        <w:t xml:space="preserve">. Pokud má </w:t>
      </w:r>
      <w:proofErr w:type="spellStart"/>
      <w:r w:rsidRPr="00457DC5">
        <w:t>JSDH</w:t>
      </w:r>
      <w:r w:rsidR="0033099B">
        <w:t>o</w:t>
      </w:r>
      <w:proofErr w:type="spellEnd"/>
      <w:r w:rsidRPr="00457DC5">
        <w:t xml:space="preserve"> předurčenost na DN typu C, znamená to, že je předurčená pro záchranné práce zpravidla na </w:t>
      </w:r>
      <w:r w:rsidR="004F5A58">
        <w:t xml:space="preserve">určitých </w:t>
      </w:r>
      <w:r w:rsidRPr="00457DC5">
        <w:t xml:space="preserve">vybraných komunikacích. Jedná se o jednotku kategorie JPO II </w:t>
      </w:r>
      <w:r w:rsidR="001940F4" w:rsidRPr="00457DC5">
        <w:t>a</w:t>
      </w:r>
      <w:r w:rsidRPr="00457DC5">
        <w:t xml:space="preserve"> kategorie JPO III, která je vybavena cisternovou automobilovou stříkačkou ve speciálním technickém provedení.</w:t>
      </w:r>
    </w:p>
    <w:p w14:paraId="2F7CD652" w14:textId="2647407D" w:rsidR="00D303A9" w:rsidRPr="00A4451B" w:rsidRDefault="00D303A9" w:rsidP="00D303A9">
      <w:pPr>
        <w:rPr>
          <w:highlight w:val="yellow"/>
        </w:rPr>
        <w:sectPr w:rsidR="00D303A9" w:rsidRPr="00A4451B" w:rsidSect="00027A14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  <w:r w:rsidRPr="00A4451B">
        <w:rPr>
          <w:highlight w:val="yellow"/>
        </w:rPr>
        <w:t xml:space="preserve"> </w:t>
      </w:r>
    </w:p>
    <w:p w14:paraId="324DDF2D" w14:textId="77777777" w:rsidR="00027A14" w:rsidRPr="00A4451B" w:rsidRDefault="00027A14">
      <w:pPr>
        <w:spacing w:after="160" w:line="259" w:lineRule="auto"/>
        <w:jc w:val="left"/>
        <w:rPr>
          <w:highlight w:val="yellow"/>
        </w:rPr>
        <w:sectPr w:rsidR="00027A14" w:rsidRPr="00A4451B" w:rsidSect="00197A35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  <w:bookmarkStart w:id="193" w:name="_Toc473899261"/>
      <w:bookmarkStart w:id="194" w:name="_Toc474189671"/>
      <w:bookmarkEnd w:id="186"/>
    </w:p>
    <w:p w14:paraId="5554FD90" w14:textId="7D144D72" w:rsidR="00D303A9" w:rsidRPr="00A4451B" w:rsidRDefault="00D303A9">
      <w:pPr>
        <w:spacing w:after="160" w:line="259" w:lineRule="auto"/>
        <w:jc w:val="left"/>
        <w:rPr>
          <w:rFonts w:ascii="Arial" w:eastAsiaTheme="majorEastAsia" w:hAnsi="Arial" w:cstheme="majorBidi"/>
          <w:b/>
          <w:color w:val="12093F" w:themeColor="accent1" w:themeShade="BF"/>
          <w:sz w:val="26"/>
          <w:szCs w:val="26"/>
          <w:highlight w:val="yellow"/>
        </w:rPr>
      </w:pPr>
      <w:r w:rsidRPr="00A4451B">
        <w:rPr>
          <w:highlight w:val="yellow"/>
        </w:rPr>
        <w:lastRenderedPageBreak/>
        <w:br w:type="page"/>
      </w:r>
    </w:p>
    <w:p w14:paraId="4DB1C432" w14:textId="38C76AB2" w:rsidR="003A19D6" w:rsidRPr="00FF63F8" w:rsidRDefault="003A19D6" w:rsidP="000B2CAB">
      <w:pPr>
        <w:pStyle w:val="Nadpis2"/>
        <w:tabs>
          <w:tab w:val="left" w:pos="993"/>
        </w:tabs>
      </w:pPr>
      <w:bookmarkStart w:id="195" w:name="_Toc507063158"/>
      <w:bookmarkStart w:id="196" w:name="_Toc536185158"/>
      <w:r w:rsidRPr="00FF63F8">
        <w:lastRenderedPageBreak/>
        <w:t xml:space="preserve">Zásahy </w:t>
      </w:r>
      <w:bookmarkEnd w:id="180"/>
      <w:r w:rsidR="00B13D1E" w:rsidRPr="00FF63F8">
        <w:t xml:space="preserve">jednotek </w:t>
      </w:r>
      <w:r w:rsidRPr="00FF63F8">
        <w:t>PO</w:t>
      </w:r>
      <w:r w:rsidR="00791B1E" w:rsidRPr="00FF63F8">
        <w:t xml:space="preserve"> u událostí</w:t>
      </w:r>
      <w:r w:rsidRPr="00FF63F8">
        <w:t xml:space="preserve"> s AED</w:t>
      </w:r>
      <w:bookmarkEnd w:id="187"/>
      <w:bookmarkEnd w:id="193"/>
      <w:bookmarkEnd w:id="194"/>
      <w:bookmarkEnd w:id="195"/>
      <w:bookmarkEnd w:id="196"/>
    </w:p>
    <w:p w14:paraId="37C0A0FC" w14:textId="77777777" w:rsidR="003A19D6" w:rsidRPr="00FF63F8" w:rsidRDefault="003A19D6" w:rsidP="000B2CAB">
      <w:pPr>
        <w:pStyle w:val="Nadpis2"/>
        <w:tabs>
          <w:tab w:val="left" w:pos="993"/>
        </w:tabs>
        <w:rPr>
          <w:rFonts w:eastAsia="Times New Roman" w:cs="Times New Roman"/>
          <w:color w:val="FFFFFF"/>
          <w:szCs w:val="20"/>
          <w:lang w:eastAsia="cs-CZ"/>
        </w:rPr>
        <w:sectPr w:rsidR="003A19D6" w:rsidRPr="00FF63F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tbl>
      <w:tblPr>
        <w:tblW w:w="103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8"/>
        <w:gridCol w:w="1276"/>
        <w:gridCol w:w="584"/>
        <w:gridCol w:w="1041"/>
        <w:gridCol w:w="3189"/>
        <w:gridCol w:w="1166"/>
        <w:gridCol w:w="6"/>
      </w:tblGrid>
      <w:tr w:rsidR="00FF63F8" w:rsidRPr="00027A14" w14:paraId="5CB7CC91" w14:textId="77777777" w:rsidTr="00FF63F8">
        <w:trPr>
          <w:gridAfter w:val="1"/>
          <w:wAfter w:w="6" w:type="dxa"/>
          <w:cantSplit/>
          <w:trHeight w:val="1134"/>
          <w:jc w:val="center"/>
        </w:trPr>
        <w:tc>
          <w:tcPr>
            <w:tcW w:w="3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190D55"/>
            <w:vAlign w:val="center"/>
            <w:hideMark/>
          </w:tcPr>
          <w:p w14:paraId="64747CA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Cs w:val="20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FFFFFF"/>
                <w:szCs w:val="20"/>
                <w:lang w:eastAsia="cs-CZ"/>
              </w:rPr>
              <w:lastRenderedPageBreak/>
              <w:t>Jednotky HZS JmK</w:t>
            </w:r>
          </w:p>
        </w:tc>
        <w:tc>
          <w:tcPr>
            <w:tcW w:w="127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190D55"/>
            <w:textDirection w:val="btLr"/>
            <w:vAlign w:val="center"/>
            <w:hideMark/>
          </w:tcPr>
          <w:p w14:paraId="63E0418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Cs w:val="20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FFFFFF"/>
                <w:szCs w:val="20"/>
                <w:lang w:eastAsia="cs-CZ"/>
              </w:rPr>
              <w:t>Zásahy AED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2D3DDC5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AAD5A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1B1934E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Cs w:val="20"/>
                <w:lang w:eastAsia="cs-CZ"/>
              </w:rPr>
            </w:pPr>
            <w:proofErr w:type="spellStart"/>
            <w:r w:rsidRPr="00027A14">
              <w:rPr>
                <w:rFonts w:ascii="Calibri" w:eastAsia="Times New Roman" w:hAnsi="Calibri" w:cs="Calibri"/>
                <w:color w:val="auto"/>
                <w:szCs w:val="20"/>
                <w:lang w:eastAsia="cs-CZ"/>
              </w:rPr>
              <w:t>JSDHo</w:t>
            </w:r>
            <w:proofErr w:type="spellEnd"/>
          </w:p>
        </w:tc>
        <w:tc>
          <w:tcPr>
            <w:tcW w:w="116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190D55"/>
            <w:textDirection w:val="btLr"/>
            <w:vAlign w:val="center"/>
            <w:hideMark/>
          </w:tcPr>
          <w:p w14:paraId="3110632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Cs w:val="20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Cs w:val="20"/>
                <w:lang w:eastAsia="cs-CZ"/>
              </w:rPr>
              <w:t>Zásahy AED</w:t>
            </w:r>
          </w:p>
        </w:tc>
      </w:tr>
      <w:tr w:rsidR="00FF63F8" w:rsidRPr="00027A14" w14:paraId="261864CD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8" w:space="0" w:color="FFFFFF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122FBFE1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Blansko</w:t>
            </w:r>
          </w:p>
        </w:tc>
        <w:tc>
          <w:tcPr>
            <w:tcW w:w="1276" w:type="dxa"/>
            <w:tcBorders>
              <w:top w:val="single" w:sz="8" w:space="0" w:color="FFFFFF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4CE0CF1D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776641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B07B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8" w:space="0" w:color="FFFFFF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2A94FD1C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Adamov</w:t>
            </w:r>
          </w:p>
        </w:tc>
        <w:tc>
          <w:tcPr>
            <w:tcW w:w="1166" w:type="dxa"/>
            <w:tcBorders>
              <w:top w:val="single" w:sz="8" w:space="0" w:color="FFFFFF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30BEE308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</w:tr>
      <w:tr w:rsidR="00FF63F8" w:rsidRPr="00027A14" w14:paraId="5A63ADED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10DFDD79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Boskovice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77402BF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73E4A29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4350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60A9206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Babice nad Svitavou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534D5FD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5</w:t>
            </w:r>
          </w:p>
        </w:tc>
      </w:tr>
      <w:tr w:rsidR="00FF63F8" w:rsidRPr="00027A14" w14:paraId="729C20E4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3D14349D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Břeclav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4B334AD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09CC0CB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01800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2875A433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Bílovice nad Svitavou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4428F718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FF63F8" w:rsidRPr="00027A14" w14:paraId="5C61E5C7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6AA6CE7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Bučovice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1C4BFDB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2A50C4F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245F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27634B68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Brankovice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2750A8A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17AFFE8A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32B8F37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BVV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7C60CC7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289189FD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779C3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06B7194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Bratčice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3951F1A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10</w:t>
            </w:r>
          </w:p>
        </w:tc>
      </w:tr>
      <w:tr w:rsidR="00FF63F8" w:rsidRPr="00027A14" w14:paraId="15D1343C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55C4C56E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Hodonín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78D6E9D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7D6F2D7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F126C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74E29DC9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Brno Chrlice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34CC1F1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</w:tr>
      <w:tr w:rsidR="00FF63F8" w:rsidRPr="00027A14" w14:paraId="75FB5D5C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15CD9FD7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Hrušovany nad Jevišovkou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0C79BDD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3575C16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A0290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2690F5E0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Brno Jehnice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2235689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FF63F8" w:rsidRPr="00027A14" w14:paraId="6A25B8C6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47398074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Hustopeče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0401C54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2F9CDD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BE6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11E9D8A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Brno Ořešín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5329155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FF63F8" w:rsidRPr="00027A14" w14:paraId="385686FB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442E66E9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Ivančice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432ED07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7600143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4312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2DAFC2B3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Brno Soběšice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4ACD12C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</w:t>
            </w:r>
          </w:p>
        </w:tc>
      </w:tr>
      <w:tr w:rsidR="00FF63F8" w:rsidRPr="00027A14" w14:paraId="75C8F438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6A851C7B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Kunštát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0FA2779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6D2E50C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ED9A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690D0A87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Brno Útěchov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3459D83A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</w:t>
            </w:r>
          </w:p>
        </w:tc>
      </w:tr>
      <w:tr w:rsidR="00FF63F8" w:rsidRPr="00027A14" w14:paraId="28106ED7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394E0FA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Kyjov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02BBC86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7903AA2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5D6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42424075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Brno Žebětín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02AFA9C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26A13808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1978EF2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Lidická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4F7B426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46AF025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ABCA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2823E062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Březí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0363CC4C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5</w:t>
            </w:r>
          </w:p>
        </w:tc>
      </w:tr>
      <w:tr w:rsidR="00FF63F8" w:rsidRPr="00027A14" w14:paraId="2EF7BD36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11EF5C22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Lískovec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26AE33E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040B186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46403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7B6DA832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Čučice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38DA6F97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0CE6374C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712293C9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Líšeň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568C77A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5D8638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FA5B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0B350545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Doubravník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0C17ECD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55133161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76E418C0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Mikulov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27967C28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325CE7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F87F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0DBF3665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Drnholec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7B966E5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4</w:t>
            </w:r>
          </w:p>
        </w:tc>
      </w:tr>
      <w:tr w:rsidR="00FF63F8" w:rsidRPr="00027A14" w14:paraId="4553173D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5C5A3E2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Moravský Krumlov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0D0FA8A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2CC4D40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6B21D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19EBC46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Hrušky (VY)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04DA49E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</w:t>
            </w:r>
          </w:p>
        </w:tc>
      </w:tr>
      <w:tr w:rsidR="00FF63F8" w:rsidRPr="00027A14" w14:paraId="2E82577F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1FAF4898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Pohořelice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2280A2F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3BF9D7D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95C3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7FB2B9E2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Ivanovice na Hané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06921D7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34BA79E8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59636C1E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Pozořice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56379197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2CD92DC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D7EDD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5AB8A2C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Jedovnice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7849727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17</w:t>
            </w:r>
          </w:p>
        </w:tc>
      </w:tr>
      <w:tr w:rsidR="00FF63F8" w:rsidRPr="00027A14" w14:paraId="7B782F62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70E3983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Přehrada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66535523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25F613E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760BC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54F6ECE1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Jezeřany-Maršovice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1FEA52D3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FF63F8" w:rsidRPr="00027A14" w14:paraId="081B9E43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4CBEAE6C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Rosice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4A364DC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2051F43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32C5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1199B6B7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Kanice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5103568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FF63F8" w:rsidRPr="00027A14" w14:paraId="13F3E0FF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269337AC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Slavkov u Brna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78CB9853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359F9600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A3C9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290253DB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Klobouky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5957AF7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7</w:t>
            </w:r>
          </w:p>
        </w:tc>
      </w:tr>
      <w:tr w:rsidR="00FF63F8" w:rsidRPr="00027A14" w14:paraId="5E27D8C8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0E0B4BE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Tišnov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626C091A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5A6140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ADB0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4B91AC3B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Kobylí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2E89239C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8</w:t>
            </w:r>
          </w:p>
        </w:tc>
      </w:tr>
      <w:tr w:rsidR="00FF63F8" w:rsidRPr="00027A14" w14:paraId="6109819A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39B46AF1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Veselí nad Moravou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597763C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43CE83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68FE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73EA8027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Křepice (BV)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06435B1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4</w:t>
            </w:r>
          </w:p>
        </w:tc>
      </w:tr>
      <w:tr w:rsidR="00FF63F8" w:rsidRPr="00027A14" w14:paraId="1162FEB6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44BDD66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Vyškov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41D6DEA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B2846B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C8F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34E02211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Kyjov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1587AF76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FF63F8" w:rsidRPr="00027A14" w14:paraId="3B6EC4E2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center"/>
            <w:hideMark/>
          </w:tcPr>
          <w:p w14:paraId="1DD2527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Znojmo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28B2DB4D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7093EFA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E2CAA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15E462C8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Letovice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75AE5138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9</w:t>
            </w:r>
          </w:p>
        </w:tc>
      </w:tr>
      <w:tr w:rsidR="00FF63F8" w:rsidRPr="00027A14" w14:paraId="0784CA25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center"/>
            <w:hideMark/>
          </w:tcPr>
          <w:p w14:paraId="2383EF8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Stanice Židlochovice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hideMark/>
          </w:tcPr>
          <w:p w14:paraId="1789480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089C94DA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72909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7FBE4729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Lysice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41BCEAB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4</w:t>
            </w:r>
          </w:p>
        </w:tc>
      </w:tr>
      <w:tr w:rsidR="00FF63F8" w:rsidRPr="00027A14" w14:paraId="2112E7B4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3058" w:type="dxa"/>
            <w:tcBorders>
              <w:top w:val="single" w:sz="2" w:space="0" w:color="FFFFFF" w:themeColor="background1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0C4B9D40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276" w:type="dxa"/>
            <w:tcBorders>
              <w:top w:val="single" w:sz="2" w:space="0" w:color="FFFFFF" w:themeColor="background1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4BDC4F6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184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DDE1FB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49E4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6DE80278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Moutnice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bottom"/>
          </w:tcPr>
          <w:p w14:paraId="78B3B42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</w:tr>
      <w:tr w:rsidR="00FF63F8" w:rsidRPr="00027A14" w14:paraId="0E88E740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4FEF4E0" w14:textId="77777777" w:rsidR="00AC6301" w:rsidRDefault="00AC6301" w:rsidP="00AC6301">
            <w:r>
              <w:t>Na území Jihomoravského kraje je rozvíjena spolupráce se Zdravotnickou záchrannou službou Jihomoravského kraje v oblasti tzv. „</w:t>
            </w:r>
            <w:proofErr w:type="spellStart"/>
            <w:r>
              <w:t>First</w:t>
            </w:r>
            <w:proofErr w:type="spellEnd"/>
            <w:r>
              <w:t xml:space="preserve"> </w:t>
            </w:r>
            <w:proofErr w:type="spellStart"/>
            <w:r>
              <w:t>responderů</w:t>
            </w:r>
            <w:proofErr w:type="spellEnd"/>
            <w:r>
              <w:t xml:space="preserve">". </w:t>
            </w:r>
          </w:p>
          <w:p w14:paraId="18710639" w14:textId="2F6A2AED" w:rsidR="00FF63F8" w:rsidRPr="00FF63F8" w:rsidRDefault="00AC6301" w:rsidP="00F727E0">
            <w:r>
              <w:t>Systém začal vznikat v městě Brně v roce 2013 ve</w:t>
            </w:r>
            <w:r w:rsidR="00F727E0">
              <w:t> </w:t>
            </w:r>
            <w:r>
              <w:t xml:space="preserve">spolupráci ZZS JmK, Magistrátu města Brna, Fakulty Sportovních studii MU, nadace KB Jistota a dalších. Postupně se rozvíjel zapojením klíčových partnerů, a to HZS </w:t>
            </w:r>
            <w:r w:rsidR="007F1F22">
              <w:t xml:space="preserve">JmK </w:t>
            </w:r>
            <w:r>
              <w:t>a PČR do</w:t>
            </w:r>
            <w:r w:rsidR="00F727E0">
              <w:t> </w:t>
            </w:r>
            <w:r>
              <w:t>nynější podoby, kdy je automatizovaným externím defibrilátorem vybaveno všech 26</w:t>
            </w:r>
            <w:r w:rsidR="00F727E0">
              <w:t> </w:t>
            </w:r>
            <w:r>
              <w:t>profesionálních stanic HZS JmK a 49 jednotek SDH obcí. Během roku 2018 přibylo AED u</w:t>
            </w:r>
            <w:r w:rsidR="00F727E0">
              <w:t> </w:t>
            </w:r>
            <w:r>
              <w:t>7</w:t>
            </w:r>
            <w:r w:rsidR="00F727E0">
              <w:t> </w:t>
            </w:r>
            <w:r>
              <w:t xml:space="preserve">jednotek SDH obcí. </w:t>
            </w:r>
            <w:r w:rsidRPr="00AC6301">
              <w:t>V roli "</w:t>
            </w:r>
            <w:proofErr w:type="spellStart"/>
            <w:r w:rsidRPr="00AC6301">
              <w:t>first</w:t>
            </w:r>
            <w:proofErr w:type="spellEnd"/>
            <w:r w:rsidRPr="00AC6301">
              <w:t xml:space="preserve"> </w:t>
            </w:r>
            <w:proofErr w:type="spellStart"/>
            <w:r w:rsidRPr="00AC6301">
              <w:t>responderů</w:t>
            </w:r>
            <w:proofErr w:type="spellEnd"/>
            <w:r w:rsidRPr="00AC6301">
              <w:t xml:space="preserve">" zasahují příslušníci HZS, PČR, jednotky SDH, Městská policie Brno a </w:t>
            </w:r>
            <w:r w:rsidR="008B6452">
              <w:t xml:space="preserve">k použití slouží i </w:t>
            </w:r>
            <w:r w:rsidRPr="00AC6301">
              <w:t xml:space="preserve">AED </w:t>
            </w:r>
            <w:r w:rsidR="008B6452">
              <w:t>umístěné</w:t>
            </w:r>
            <w:r w:rsidR="007F1F22">
              <w:t xml:space="preserve"> ve veřejných prostorách</w:t>
            </w:r>
            <w:r w:rsidRPr="00AC6301">
              <w:t>.  Vytipované jednotky požární ochrany vybavené automatizovanými externími defibrilátory jsou k</w:t>
            </w:r>
            <w:r w:rsidR="00F727E0">
              <w:t> </w:t>
            </w:r>
            <w:r w:rsidRPr="00AC6301">
              <w:t xml:space="preserve">mimořádným událostem vysílány operačním střediskem na základě požadavku ZZS JmK. 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087A7F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3750200C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Nové Hvězdlice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17EA31E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2C44E95F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351C398C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88BA6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0C722657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Okrouhlá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12359294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06159C9E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6AB99E6D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FFAF49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04F46EBF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Olešnice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3049462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8</w:t>
            </w:r>
          </w:p>
        </w:tc>
      </w:tr>
      <w:tr w:rsidR="00FF63F8" w:rsidRPr="00027A14" w14:paraId="16179024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06260755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F4089D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5BFB6CD7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Otnice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578B4D0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79834306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21017332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AD0EE5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3D2136D7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Račice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3E41B32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</w:t>
            </w:r>
          </w:p>
        </w:tc>
      </w:tr>
      <w:tr w:rsidR="00FF63F8" w:rsidRPr="00027A14" w14:paraId="0C681D86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3BAF252E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32340C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26037E23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Rájec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6F0ACD0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7</w:t>
            </w:r>
          </w:p>
        </w:tc>
      </w:tr>
      <w:tr w:rsidR="00FF63F8" w:rsidRPr="00027A14" w14:paraId="1F847FF9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114155F4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8B34EE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017A4649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Rosice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4AE71E5C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0</w:t>
            </w:r>
          </w:p>
        </w:tc>
      </w:tr>
      <w:tr w:rsidR="00FF63F8" w:rsidRPr="00027A14" w14:paraId="12FE8B18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392E3C83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D44B40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FFFFFF"/>
            <w:noWrap/>
            <w:vAlign w:val="bottom"/>
            <w:hideMark/>
          </w:tcPr>
          <w:p w14:paraId="1457B20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Sloup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0355F0A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6</w:t>
            </w:r>
          </w:p>
        </w:tc>
      </w:tr>
      <w:tr w:rsidR="00FF63F8" w:rsidRPr="00027A14" w14:paraId="6E90485E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4A2AC952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7A3211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  <w:hideMark/>
          </w:tcPr>
          <w:p w14:paraId="78DFA9DD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Strážnice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37846E8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10</w:t>
            </w:r>
          </w:p>
        </w:tc>
      </w:tr>
      <w:tr w:rsidR="00FF63F8" w:rsidRPr="00027A14" w14:paraId="5ED73321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30352181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532650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auto"/>
            <w:noWrap/>
            <w:vAlign w:val="bottom"/>
          </w:tcPr>
          <w:p w14:paraId="6DF1735F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Studnice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62E3F913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6B51ADC3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00D1620B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AAE66E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E0DBF9"/>
            <w:noWrap/>
            <w:vAlign w:val="bottom"/>
          </w:tcPr>
          <w:p w14:paraId="66571121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Šlapanice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35391E7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3CB0B2B0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37841471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10FD9A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FFFFFF" w:themeFill="background1"/>
            <w:noWrap/>
            <w:vAlign w:val="bottom"/>
          </w:tcPr>
          <w:p w14:paraId="63DDF2E1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Tvrdonice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54BB9E3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</w:tr>
      <w:tr w:rsidR="00FF63F8" w:rsidRPr="00027A14" w14:paraId="09E12110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61C3F190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17032B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</w:tcPr>
          <w:p w14:paraId="4EE16B00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Uherčice (ZN)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38D2CBCC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</w:tr>
      <w:tr w:rsidR="00FF63F8" w:rsidRPr="00027A14" w14:paraId="6DCAAC51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1CBE0F06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531319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FFFFFF" w:themeFill="background1"/>
            <w:noWrap/>
            <w:vAlign w:val="bottom"/>
          </w:tcPr>
          <w:p w14:paraId="08108F9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Velké Bílovice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7E611760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7</w:t>
            </w:r>
          </w:p>
        </w:tc>
      </w:tr>
      <w:tr w:rsidR="00FF63F8" w:rsidRPr="00027A14" w14:paraId="351EABA3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134195BE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1A464E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</w:tcPr>
          <w:p w14:paraId="49080596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Velké Opatovice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53CB30DF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</w:t>
            </w:r>
          </w:p>
        </w:tc>
      </w:tr>
      <w:tr w:rsidR="00FF63F8" w:rsidRPr="00027A14" w14:paraId="713308FB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74AB50C5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469D7C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FFFFFF" w:themeFill="background1"/>
            <w:noWrap/>
            <w:vAlign w:val="bottom"/>
          </w:tcPr>
          <w:p w14:paraId="0F148B12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Veverská Bítýška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2227F01B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422B0CB3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4DEC88D5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4A32C4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</w:tcPr>
          <w:p w14:paraId="678A4572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Višňové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3E9701C1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6</w:t>
            </w:r>
          </w:p>
        </w:tc>
      </w:tr>
      <w:tr w:rsidR="00FF63F8" w:rsidRPr="00027A14" w14:paraId="042AE1B0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089302BA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DC48EE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FFFFFF" w:themeFill="background1"/>
            <w:noWrap/>
            <w:vAlign w:val="bottom"/>
          </w:tcPr>
          <w:p w14:paraId="3FE67E25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Zastávka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08822750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</w:tr>
      <w:tr w:rsidR="00FF63F8" w:rsidRPr="00027A14" w14:paraId="131663FC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7C20C432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13B943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000000" w:fill="E0DBF9"/>
            <w:noWrap/>
            <w:vAlign w:val="bottom"/>
          </w:tcPr>
          <w:p w14:paraId="5FB705FF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Zbýšov (BO)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0B6DEC7E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6</w:t>
            </w:r>
          </w:p>
        </w:tc>
      </w:tr>
      <w:tr w:rsidR="00FF63F8" w:rsidRPr="00027A14" w14:paraId="1A0D83DE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5D067597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DA00CA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FFFFFF" w:themeFill="background1"/>
            <w:noWrap/>
            <w:vAlign w:val="bottom"/>
          </w:tcPr>
          <w:p w14:paraId="555D248A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Žarošice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</w:tcPr>
          <w:p w14:paraId="714FB632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3</w:t>
            </w:r>
          </w:p>
        </w:tc>
      </w:tr>
      <w:tr w:rsidR="00FF63F8" w:rsidRPr="00027A14" w14:paraId="2612297F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13889E1D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26766E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single" w:sz="2" w:space="0" w:color="FFFFFF" w:themeColor="background1"/>
              <w:right w:val="nil"/>
            </w:tcBorders>
            <w:shd w:val="clear" w:color="auto" w:fill="E0DBF9"/>
            <w:noWrap/>
            <w:vAlign w:val="bottom"/>
            <w:hideMark/>
          </w:tcPr>
          <w:p w14:paraId="0D9A4723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FD0BD1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Žeravice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single" w:sz="2" w:space="0" w:color="FFFFFF" w:themeColor="background1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72A7AFDA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2</w:t>
            </w:r>
          </w:p>
        </w:tc>
      </w:tr>
      <w:tr w:rsidR="00FF63F8" w:rsidRPr="00027A14" w14:paraId="69F3B689" w14:textId="77777777" w:rsidTr="00FF63F8">
        <w:trPr>
          <w:gridAfter w:val="1"/>
          <w:wAfter w:w="6" w:type="dxa"/>
          <w:cantSplit/>
          <w:trHeight w:val="2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21CEA4D0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957178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single" w:sz="2" w:space="0" w:color="FFFFFF" w:themeColor="background1"/>
              <w:left w:val="single" w:sz="8" w:space="0" w:color="FFFFFF"/>
              <w:bottom w:val="nil"/>
              <w:right w:val="nil"/>
            </w:tcBorders>
            <w:shd w:val="clear" w:color="000000" w:fill="190D55"/>
            <w:noWrap/>
            <w:vAlign w:val="center"/>
            <w:hideMark/>
          </w:tcPr>
          <w:p w14:paraId="732EBB05" w14:textId="77777777" w:rsidR="00FF63F8" w:rsidRPr="00027A14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 w:rsidRPr="00027A14"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166" w:type="dxa"/>
            <w:tcBorders>
              <w:top w:val="single" w:sz="2" w:space="0" w:color="FFFFFF" w:themeColor="background1"/>
              <w:left w:val="nil"/>
              <w:bottom w:val="nil"/>
              <w:right w:val="single" w:sz="8" w:space="0" w:color="FFFFFF"/>
            </w:tcBorders>
            <w:shd w:val="clear" w:color="000000" w:fill="190D55"/>
            <w:vAlign w:val="center"/>
            <w:hideMark/>
          </w:tcPr>
          <w:p w14:paraId="62C99205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  <w:t>173</w:t>
            </w:r>
          </w:p>
        </w:tc>
      </w:tr>
      <w:tr w:rsidR="00FF63F8" w:rsidRPr="00027A14" w14:paraId="08F3B3F6" w14:textId="77777777" w:rsidTr="00FF63F8">
        <w:trPr>
          <w:gridAfter w:val="1"/>
          <w:wAfter w:w="6" w:type="dxa"/>
          <w:cantSplit/>
          <w:trHeight w:val="170"/>
          <w:jc w:val="center"/>
        </w:trPr>
        <w:tc>
          <w:tcPr>
            <w:tcW w:w="4918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45AE951D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9B503A" w14:textId="77777777" w:rsidR="00FF63F8" w:rsidRPr="00027A14" w:rsidRDefault="00FF63F8" w:rsidP="00FF63F8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  <w:lang w:eastAsia="cs-CZ"/>
              </w:rPr>
            </w:pPr>
          </w:p>
        </w:tc>
        <w:tc>
          <w:tcPr>
            <w:tcW w:w="3189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61A0FB" w14:textId="77777777" w:rsidR="00FF63F8" w:rsidRPr="009C1EC5" w:rsidRDefault="00FF63F8" w:rsidP="00FF63F8">
            <w:pPr>
              <w:spacing w:after="0"/>
              <w:jc w:val="left"/>
              <w:rPr>
                <w:rFonts w:ascii="Calibri" w:eastAsia="Times New Roman" w:hAnsi="Calibri" w:cs="Calibri"/>
                <w:color w:val="auto"/>
                <w:sz w:val="14"/>
                <w:szCs w:val="16"/>
                <w:lang w:eastAsia="cs-CZ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auto"/>
            <w:vAlign w:val="center"/>
          </w:tcPr>
          <w:p w14:paraId="366983D8" w14:textId="77777777" w:rsidR="00FF63F8" w:rsidRPr="00027A14" w:rsidRDefault="00FF63F8" w:rsidP="00FF63F8">
            <w:pPr>
              <w:spacing w:after="0"/>
              <w:jc w:val="center"/>
              <w:rPr>
                <w:rFonts w:ascii="Calibri" w:eastAsia="Times New Roman" w:hAnsi="Calibri" w:cs="Calibri"/>
                <w:color w:val="auto"/>
                <w:sz w:val="16"/>
                <w:szCs w:val="16"/>
                <w:lang w:eastAsia="cs-CZ"/>
              </w:rPr>
            </w:pPr>
          </w:p>
        </w:tc>
      </w:tr>
      <w:tr w:rsidR="00FF63F8" w:rsidRPr="00027A14" w14:paraId="59DBAACF" w14:textId="77777777" w:rsidTr="00FF63F8">
        <w:trPr>
          <w:cantSplit/>
          <w:trHeight w:val="1526"/>
          <w:jc w:val="center"/>
        </w:trPr>
        <w:tc>
          <w:tcPr>
            <w:tcW w:w="10320" w:type="dxa"/>
            <w:gridSpan w:val="7"/>
            <w:tcBorders>
              <w:left w:val="nil"/>
              <w:bottom w:val="nil"/>
              <w:right w:val="single" w:sz="8" w:space="0" w:color="FFFFFF"/>
            </w:tcBorders>
            <w:shd w:val="clear" w:color="auto" w:fill="auto"/>
            <w:noWrap/>
          </w:tcPr>
          <w:p w14:paraId="084BAA94" w14:textId="225658DF" w:rsidR="00FF63F8" w:rsidRPr="00D77C7D" w:rsidRDefault="00AC6301" w:rsidP="006C3DA6">
            <w:r w:rsidRPr="00AC6301">
              <w:t>Jednotky PO se vysílají na stavy bezprostředního ohrožení života, jako je bezvědomí, zástavy dechu apod., ale jejich nasazení nenahrazuje službu ZZS JmK, pouze ji doplňuje.</w:t>
            </w:r>
            <w:r>
              <w:t xml:space="preserve"> </w:t>
            </w:r>
            <w:r w:rsidRPr="00AC6301">
              <w:t xml:space="preserve">Za rok 2018 byly jednotky PO vyslány k 309 událostem, při kterých AED použily </w:t>
            </w:r>
            <w:proofErr w:type="gramStart"/>
            <w:r w:rsidRPr="00AC6301">
              <w:t>ve</w:t>
            </w:r>
            <w:r w:rsidR="006C3DA6">
              <w:t xml:space="preserve"> </w:t>
            </w:r>
            <w:r w:rsidRPr="00AC6301">
              <w:t>158</w:t>
            </w:r>
            <w:proofErr w:type="gramEnd"/>
            <w:r w:rsidRPr="00AC6301">
              <w:t xml:space="preserve"> případech. Zachránily tím 52 osob.</w:t>
            </w:r>
          </w:p>
        </w:tc>
      </w:tr>
    </w:tbl>
    <w:p w14:paraId="7177ABC3" w14:textId="775396E8" w:rsidR="003A19D6" w:rsidRPr="00A4451B" w:rsidRDefault="003A19D6" w:rsidP="000B2CAB">
      <w:pPr>
        <w:tabs>
          <w:tab w:val="left" w:pos="993"/>
        </w:tabs>
        <w:rPr>
          <w:highlight w:val="yellow"/>
        </w:rPr>
      </w:pPr>
    </w:p>
    <w:p w14:paraId="4C989422" w14:textId="433D0267" w:rsidR="003A19D6" w:rsidRPr="00A4451B" w:rsidRDefault="003A19D6" w:rsidP="004F3743">
      <w:pPr>
        <w:tabs>
          <w:tab w:val="left" w:pos="993"/>
        </w:tabs>
        <w:spacing w:after="160" w:line="259" w:lineRule="auto"/>
        <w:rPr>
          <w:highlight w:val="yellow"/>
        </w:rPr>
        <w:sectPr w:rsidR="003A19D6" w:rsidRPr="00A4451B" w:rsidSect="00C60DE5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34CE4D38" w14:textId="45A51419" w:rsidR="00D303A9" w:rsidRPr="00FF63F8" w:rsidRDefault="00D303A9" w:rsidP="00454947">
      <w:pPr>
        <w:pStyle w:val="Nadpis2"/>
      </w:pPr>
      <w:bookmarkStart w:id="197" w:name="_Toc473899260"/>
      <w:bookmarkStart w:id="198" w:name="_Toc474189670"/>
      <w:bookmarkStart w:id="199" w:name="_Toc507063159"/>
      <w:bookmarkStart w:id="200" w:name="_Toc536185159"/>
      <w:r w:rsidRPr="00FF63F8">
        <w:lastRenderedPageBreak/>
        <w:t>Podíl událostí spojených se zásahy jednotek</w:t>
      </w:r>
      <w:bookmarkEnd w:id="197"/>
      <w:bookmarkEnd w:id="198"/>
      <w:bookmarkEnd w:id="199"/>
      <w:bookmarkEnd w:id="200"/>
    </w:p>
    <w:tbl>
      <w:tblPr>
        <w:tblStyle w:val="Styl1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E0" w:firstRow="1" w:lastRow="1" w:firstColumn="1" w:lastColumn="0" w:noHBand="0" w:noVBand="1"/>
      </w:tblPr>
      <w:tblGrid>
        <w:gridCol w:w="1332"/>
        <w:gridCol w:w="745"/>
        <w:gridCol w:w="677"/>
        <w:gridCol w:w="669"/>
        <w:gridCol w:w="669"/>
        <w:gridCol w:w="670"/>
        <w:gridCol w:w="670"/>
        <w:gridCol w:w="670"/>
        <w:gridCol w:w="670"/>
        <w:gridCol w:w="670"/>
        <w:gridCol w:w="670"/>
        <w:gridCol w:w="670"/>
        <w:gridCol w:w="670"/>
        <w:gridCol w:w="754"/>
      </w:tblGrid>
      <w:tr w:rsidR="00FF63F8" w:rsidRPr="00AF55FD" w14:paraId="4BEF88CA" w14:textId="77777777" w:rsidTr="00FF63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1332" w:type="dxa"/>
            <w:vMerge w:val="restart"/>
            <w:tcBorders>
              <w:right w:val="single" w:sz="8" w:space="0" w:color="FFFFFF" w:themeColor="background1"/>
            </w:tcBorders>
            <w:hideMark/>
          </w:tcPr>
          <w:p w14:paraId="7D9F543C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Okres (ORP</w:t>
            </w:r>
            <w:r w:rsidRPr="00AF55FD">
              <w:rPr>
                <w:color w:val="FFFFFF" w:themeColor="background1"/>
                <w:szCs w:val="20"/>
              </w:rPr>
              <w:fldChar w:fldCharType="begin"/>
            </w:r>
            <w:r w:rsidRPr="00AF55FD">
              <w:rPr>
                <w:color w:val="FFFFFF" w:themeColor="background1"/>
                <w:szCs w:val="20"/>
              </w:rPr>
              <w:instrText xml:space="preserve"> XE "ORP:Obec s rozšířenou působností" </w:instrText>
            </w:r>
            <w:r w:rsidRPr="00AF55FD">
              <w:rPr>
                <w:color w:val="FFFFFF" w:themeColor="background1"/>
                <w:szCs w:val="20"/>
              </w:rPr>
              <w:fldChar w:fldCharType="end"/>
            </w:r>
            <w:r w:rsidRPr="00AF55FD">
              <w:rPr>
                <w:color w:val="FFFFFF" w:themeColor="background1"/>
                <w:szCs w:val="20"/>
              </w:rPr>
              <w:t>)</w:t>
            </w:r>
          </w:p>
        </w:tc>
        <w:tc>
          <w:tcPr>
            <w:tcW w:w="1422" w:type="dxa"/>
            <w:gridSpan w:val="2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hideMark/>
          </w:tcPr>
          <w:p w14:paraId="646F7902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HZS</w:t>
            </w:r>
          </w:p>
        </w:tc>
        <w:tc>
          <w:tcPr>
            <w:tcW w:w="1338" w:type="dxa"/>
            <w:gridSpan w:val="2"/>
            <w:tcBorders>
              <w:left w:val="single" w:sz="8" w:space="0" w:color="FFFFFF" w:themeColor="background1"/>
              <w:right w:val="single" w:sz="8" w:space="0" w:color="FFFFFF" w:themeColor="background1"/>
            </w:tcBorders>
          </w:tcPr>
          <w:p w14:paraId="23821B45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HZS samostatně</w:t>
            </w:r>
          </w:p>
        </w:tc>
        <w:tc>
          <w:tcPr>
            <w:tcW w:w="1340" w:type="dxa"/>
            <w:gridSpan w:val="2"/>
            <w:tcBorders>
              <w:left w:val="single" w:sz="8" w:space="0" w:color="FFFFFF" w:themeColor="background1"/>
              <w:right w:val="single" w:sz="8" w:space="0" w:color="FFFFFF" w:themeColor="background1"/>
            </w:tcBorders>
          </w:tcPr>
          <w:p w14:paraId="515CDBDD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proofErr w:type="spellStart"/>
            <w:r w:rsidRPr="00AF55FD">
              <w:rPr>
                <w:color w:val="FFFFFF" w:themeColor="background1"/>
                <w:szCs w:val="20"/>
              </w:rPr>
              <w:t>JSDHo</w:t>
            </w:r>
            <w:proofErr w:type="spellEnd"/>
          </w:p>
        </w:tc>
        <w:tc>
          <w:tcPr>
            <w:tcW w:w="1340" w:type="dxa"/>
            <w:gridSpan w:val="2"/>
            <w:tcBorders>
              <w:left w:val="single" w:sz="8" w:space="0" w:color="FFFFFF" w:themeColor="background1"/>
              <w:right w:val="single" w:sz="8" w:space="0" w:color="FFFFFF" w:themeColor="background1"/>
            </w:tcBorders>
          </w:tcPr>
          <w:p w14:paraId="726B9728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proofErr w:type="spellStart"/>
            <w:r w:rsidRPr="00AF55FD">
              <w:rPr>
                <w:color w:val="FFFFFF" w:themeColor="background1"/>
                <w:szCs w:val="20"/>
              </w:rPr>
              <w:t>JSDHo</w:t>
            </w:r>
            <w:proofErr w:type="spellEnd"/>
            <w:r w:rsidRPr="00AF55FD">
              <w:rPr>
                <w:color w:val="FFFFFF" w:themeColor="background1"/>
                <w:szCs w:val="20"/>
              </w:rPr>
              <w:t xml:space="preserve"> samostatně</w:t>
            </w:r>
          </w:p>
        </w:tc>
        <w:tc>
          <w:tcPr>
            <w:tcW w:w="1340" w:type="dxa"/>
            <w:gridSpan w:val="2"/>
            <w:tcBorders>
              <w:left w:val="single" w:sz="8" w:space="0" w:color="FFFFFF" w:themeColor="background1"/>
              <w:right w:val="single" w:sz="8" w:space="0" w:color="FFFFFF" w:themeColor="background1"/>
            </w:tcBorders>
          </w:tcPr>
          <w:p w14:paraId="2492CCA0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proofErr w:type="spellStart"/>
            <w:r w:rsidRPr="00AF55FD">
              <w:rPr>
                <w:color w:val="FFFFFF" w:themeColor="background1"/>
                <w:szCs w:val="20"/>
              </w:rPr>
              <w:t>HZSp</w:t>
            </w:r>
            <w:proofErr w:type="spellEnd"/>
          </w:p>
        </w:tc>
        <w:tc>
          <w:tcPr>
            <w:tcW w:w="1340" w:type="dxa"/>
            <w:gridSpan w:val="2"/>
            <w:tcBorders>
              <w:left w:val="single" w:sz="8" w:space="0" w:color="FFFFFF" w:themeColor="background1"/>
              <w:right w:val="single" w:sz="8" w:space="0" w:color="FFFFFF" w:themeColor="background1"/>
            </w:tcBorders>
          </w:tcPr>
          <w:p w14:paraId="2EC0C99A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proofErr w:type="spellStart"/>
            <w:r w:rsidRPr="00AF55FD">
              <w:rPr>
                <w:color w:val="FFFFFF" w:themeColor="background1"/>
                <w:szCs w:val="20"/>
              </w:rPr>
              <w:t>HZSp</w:t>
            </w:r>
            <w:proofErr w:type="spellEnd"/>
            <w:r w:rsidRPr="00AF55FD">
              <w:rPr>
                <w:color w:val="FFFFFF" w:themeColor="background1"/>
                <w:szCs w:val="20"/>
              </w:rPr>
              <w:t xml:space="preserve"> </w:t>
            </w:r>
            <w:r>
              <w:rPr>
                <w:color w:val="FFFFFF" w:themeColor="background1"/>
                <w:szCs w:val="20"/>
              </w:rPr>
              <w:t>samostatně</w:t>
            </w:r>
          </w:p>
        </w:tc>
        <w:tc>
          <w:tcPr>
            <w:tcW w:w="754" w:type="dxa"/>
            <w:vMerge w:val="restart"/>
            <w:tcBorders>
              <w:left w:val="single" w:sz="8" w:space="0" w:color="FFFFFF" w:themeColor="background1"/>
            </w:tcBorders>
          </w:tcPr>
          <w:p w14:paraId="3502EA9E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Σ</w:t>
            </w:r>
          </w:p>
        </w:tc>
      </w:tr>
      <w:tr w:rsidR="005D619F" w:rsidRPr="00AF55FD" w14:paraId="056D2724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1332" w:type="dxa"/>
            <w:vMerge/>
            <w:tcBorders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190D55"/>
          </w:tcPr>
          <w:p w14:paraId="3F5F7B9C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</w:p>
        </w:tc>
        <w:tc>
          <w:tcPr>
            <w:tcW w:w="745" w:type="dxa"/>
            <w:tcBorders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190D55" w:themeFill="text1"/>
          </w:tcPr>
          <w:p w14:paraId="4D15DB6D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Σ</w:t>
            </w:r>
          </w:p>
        </w:tc>
        <w:tc>
          <w:tcPr>
            <w:tcW w:w="677" w:type="dxa"/>
            <w:tcBorders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190D55" w:themeFill="text1"/>
          </w:tcPr>
          <w:p w14:paraId="5A8FB093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%</w:t>
            </w:r>
          </w:p>
        </w:tc>
        <w:tc>
          <w:tcPr>
            <w:tcW w:w="669" w:type="dxa"/>
            <w:tcBorders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190D55" w:themeFill="text1"/>
          </w:tcPr>
          <w:p w14:paraId="5575D849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Σ</w:t>
            </w:r>
          </w:p>
        </w:tc>
        <w:tc>
          <w:tcPr>
            <w:tcW w:w="669" w:type="dxa"/>
            <w:tcBorders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190D55" w:themeFill="text1"/>
          </w:tcPr>
          <w:p w14:paraId="24F73D0A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%</w:t>
            </w:r>
          </w:p>
        </w:tc>
        <w:tc>
          <w:tcPr>
            <w:tcW w:w="670" w:type="dxa"/>
            <w:tcBorders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190D55" w:themeFill="text1"/>
          </w:tcPr>
          <w:p w14:paraId="3BED7E47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Σ</w:t>
            </w:r>
          </w:p>
        </w:tc>
        <w:tc>
          <w:tcPr>
            <w:tcW w:w="670" w:type="dxa"/>
            <w:tcBorders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190D55" w:themeFill="text1"/>
          </w:tcPr>
          <w:p w14:paraId="211234E0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%</w:t>
            </w:r>
          </w:p>
        </w:tc>
        <w:tc>
          <w:tcPr>
            <w:tcW w:w="670" w:type="dxa"/>
            <w:tcBorders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190D55" w:themeFill="text1"/>
          </w:tcPr>
          <w:p w14:paraId="52832900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Σ</w:t>
            </w:r>
          </w:p>
        </w:tc>
        <w:tc>
          <w:tcPr>
            <w:tcW w:w="670" w:type="dxa"/>
            <w:tcBorders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190D55" w:themeFill="text1"/>
          </w:tcPr>
          <w:p w14:paraId="0CC8C49D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%</w:t>
            </w:r>
          </w:p>
        </w:tc>
        <w:tc>
          <w:tcPr>
            <w:tcW w:w="670" w:type="dxa"/>
            <w:tcBorders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190D55" w:themeFill="text1"/>
          </w:tcPr>
          <w:p w14:paraId="0D2B65D3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Σ</w:t>
            </w:r>
          </w:p>
        </w:tc>
        <w:tc>
          <w:tcPr>
            <w:tcW w:w="670" w:type="dxa"/>
            <w:tcBorders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190D55" w:themeFill="text1"/>
          </w:tcPr>
          <w:p w14:paraId="54EDF843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%</w:t>
            </w:r>
          </w:p>
        </w:tc>
        <w:tc>
          <w:tcPr>
            <w:tcW w:w="670" w:type="dxa"/>
            <w:tcBorders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190D55" w:themeFill="text1"/>
          </w:tcPr>
          <w:p w14:paraId="485A0D6A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Σ</w:t>
            </w:r>
          </w:p>
        </w:tc>
        <w:tc>
          <w:tcPr>
            <w:tcW w:w="670" w:type="dxa"/>
            <w:tcBorders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190D55" w:themeFill="text1"/>
          </w:tcPr>
          <w:p w14:paraId="41C164A3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  <w:r w:rsidRPr="00AF55FD">
              <w:rPr>
                <w:color w:val="FFFFFF" w:themeColor="background1"/>
                <w:szCs w:val="20"/>
              </w:rPr>
              <w:t>%</w:t>
            </w:r>
          </w:p>
        </w:tc>
        <w:tc>
          <w:tcPr>
            <w:tcW w:w="754" w:type="dxa"/>
            <w:vMerge/>
            <w:tcBorders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190D55" w:themeFill="text1"/>
          </w:tcPr>
          <w:p w14:paraId="333EA5D8" w14:textId="77777777" w:rsidR="00FF63F8" w:rsidRPr="00AF55FD" w:rsidRDefault="00FF63F8" w:rsidP="00FF63F8">
            <w:pPr>
              <w:pStyle w:val="Bezmezer"/>
              <w:tabs>
                <w:tab w:val="left" w:pos="993"/>
              </w:tabs>
              <w:jc w:val="center"/>
              <w:rPr>
                <w:color w:val="FFFFFF" w:themeColor="background1"/>
                <w:szCs w:val="20"/>
              </w:rPr>
            </w:pPr>
          </w:p>
        </w:tc>
      </w:tr>
      <w:tr w:rsidR="005D619F" w:rsidRPr="00AF55FD" w14:paraId="09CE8D21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  <w:shd w:val="clear" w:color="auto" w:fill="190D55"/>
            <w:noWrap/>
            <w:hideMark/>
          </w:tcPr>
          <w:p w14:paraId="4783311F" w14:textId="77777777" w:rsidR="00D84305" w:rsidRPr="00AF55FD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F55FD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Blansko</w:t>
            </w:r>
          </w:p>
        </w:tc>
        <w:tc>
          <w:tcPr>
            <w:tcW w:w="745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  <w:noWrap/>
            <w:hideMark/>
          </w:tcPr>
          <w:p w14:paraId="0F005013" w14:textId="2F0FF701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990</w:t>
            </w:r>
          </w:p>
        </w:tc>
        <w:tc>
          <w:tcPr>
            <w:tcW w:w="677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  <w:noWrap/>
            <w:hideMark/>
          </w:tcPr>
          <w:p w14:paraId="1A0CAC44" w14:textId="61195DED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73,94</w:t>
            </w:r>
          </w:p>
        </w:tc>
        <w:tc>
          <w:tcPr>
            <w:tcW w:w="669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</w:tcPr>
          <w:p w14:paraId="73396B7E" w14:textId="048806D4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661</w:t>
            </w:r>
          </w:p>
        </w:tc>
        <w:tc>
          <w:tcPr>
            <w:tcW w:w="669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</w:tcPr>
          <w:p w14:paraId="7CDDA2DA" w14:textId="0769576F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49,37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</w:tcPr>
          <w:p w14:paraId="5DBD7C8E" w14:textId="50D1A997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</w:tcPr>
          <w:p w14:paraId="49603B10" w14:textId="11EDF14D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48,92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</w:tcPr>
          <w:p w14:paraId="0BC6A8BC" w14:textId="1D908339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</w:tcPr>
          <w:p w14:paraId="5F43F88E" w14:textId="3E9D2D31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25,17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</w:tcPr>
          <w:p w14:paraId="4DA34BA2" w14:textId="38C13779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</w:tcPr>
          <w:p w14:paraId="0C995CD9" w14:textId="4C51498A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</w:tcPr>
          <w:p w14:paraId="728B9FE2" w14:textId="589FA16B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70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</w:tcPr>
          <w:p w14:paraId="7181A400" w14:textId="4D33917A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754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</w:tcPr>
          <w:p w14:paraId="157D7A6E" w14:textId="7473987E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1339</w:t>
            </w:r>
          </w:p>
        </w:tc>
      </w:tr>
      <w:tr w:rsidR="00D84305" w:rsidRPr="00AF55FD" w14:paraId="0B33BCAC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right w:val="single" w:sz="8" w:space="0" w:color="FFFFFF" w:themeColor="background1"/>
            </w:tcBorders>
            <w:shd w:val="clear" w:color="auto" w:fill="190D55"/>
            <w:noWrap/>
            <w:hideMark/>
          </w:tcPr>
          <w:p w14:paraId="5408E32F" w14:textId="77777777" w:rsidR="00D84305" w:rsidRPr="00AF55FD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F55FD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Brno-město</w:t>
            </w:r>
          </w:p>
        </w:tc>
        <w:tc>
          <w:tcPr>
            <w:tcW w:w="745" w:type="dxa"/>
            <w:tcBorders>
              <w:left w:val="single" w:sz="8" w:space="0" w:color="FFFFFF" w:themeColor="background1"/>
            </w:tcBorders>
            <w:noWrap/>
            <w:hideMark/>
          </w:tcPr>
          <w:p w14:paraId="740064C0" w14:textId="5E0DAA3D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3542</w:t>
            </w:r>
          </w:p>
        </w:tc>
        <w:tc>
          <w:tcPr>
            <w:tcW w:w="677" w:type="dxa"/>
            <w:tcBorders>
              <w:right w:val="single" w:sz="8" w:space="0" w:color="FFFFFF" w:themeColor="background1"/>
            </w:tcBorders>
            <w:noWrap/>
            <w:hideMark/>
          </w:tcPr>
          <w:p w14:paraId="4E26226B" w14:textId="7EFCC380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96,75</w:t>
            </w:r>
          </w:p>
        </w:tc>
        <w:tc>
          <w:tcPr>
            <w:tcW w:w="669" w:type="dxa"/>
            <w:tcBorders>
              <w:left w:val="single" w:sz="8" w:space="0" w:color="FFFFFF" w:themeColor="background1"/>
            </w:tcBorders>
          </w:tcPr>
          <w:p w14:paraId="280348B3" w14:textId="0804D424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3217</w:t>
            </w:r>
          </w:p>
        </w:tc>
        <w:tc>
          <w:tcPr>
            <w:tcW w:w="669" w:type="dxa"/>
            <w:tcBorders>
              <w:right w:val="single" w:sz="8" w:space="0" w:color="FFFFFF" w:themeColor="background1"/>
            </w:tcBorders>
          </w:tcPr>
          <w:p w14:paraId="2108CF19" w14:textId="29DDD66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87,87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69FDC447" w14:textId="5E45C1B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372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75FBB99" w14:textId="5451BAB5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3EACB453" w14:textId="36F40536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028EA288" w14:textId="161670B0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34FDEEBC" w14:textId="3DEFE55C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0CBC660A" w14:textId="0147D5AB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32A3398B" w14:textId="1F4DC922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3AE34DE8" w14:textId="109E5FC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754" w:type="dxa"/>
            <w:tcBorders>
              <w:left w:val="single" w:sz="8" w:space="0" w:color="FFFFFF" w:themeColor="background1"/>
            </w:tcBorders>
          </w:tcPr>
          <w:p w14:paraId="3D3090E7" w14:textId="0F9A3CC7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3661</w:t>
            </w:r>
          </w:p>
        </w:tc>
      </w:tr>
      <w:tr w:rsidR="00D84305" w:rsidRPr="00AF55FD" w14:paraId="0731EE94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right w:val="single" w:sz="8" w:space="0" w:color="FFFFFF" w:themeColor="background1"/>
            </w:tcBorders>
            <w:shd w:val="clear" w:color="auto" w:fill="190D55"/>
            <w:noWrap/>
            <w:hideMark/>
          </w:tcPr>
          <w:p w14:paraId="5AD9C24A" w14:textId="77777777" w:rsidR="00D84305" w:rsidRPr="00AF55FD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F55FD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Brno-venkov</w:t>
            </w:r>
          </w:p>
        </w:tc>
        <w:tc>
          <w:tcPr>
            <w:tcW w:w="745" w:type="dxa"/>
            <w:tcBorders>
              <w:left w:val="single" w:sz="8" w:space="0" w:color="FFFFFF" w:themeColor="background1"/>
            </w:tcBorders>
            <w:noWrap/>
            <w:hideMark/>
          </w:tcPr>
          <w:p w14:paraId="6EFF6660" w14:textId="2BC2A41C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2169</w:t>
            </w:r>
          </w:p>
        </w:tc>
        <w:tc>
          <w:tcPr>
            <w:tcW w:w="677" w:type="dxa"/>
            <w:tcBorders>
              <w:right w:val="single" w:sz="8" w:space="0" w:color="FFFFFF" w:themeColor="background1"/>
            </w:tcBorders>
            <w:noWrap/>
            <w:hideMark/>
          </w:tcPr>
          <w:p w14:paraId="57075461" w14:textId="623E0CA6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88,31</w:t>
            </w:r>
          </w:p>
        </w:tc>
        <w:tc>
          <w:tcPr>
            <w:tcW w:w="669" w:type="dxa"/>
            <w:tcBorders>
              <w:left w:val="single" w:sz="8" w:space="0" w:color="FFFFFF" w:themeColor="background1"/>
            </w:tcBorders>
          </w:tcPr>
          <w:p w14:paraId="4F3CEF78" w14:textId="7A129749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1557</w:t>
            </w:r>
          </w:p>
        </w:tc>
        <w:tc>
          <w:tcPr>
            <w:tcW w:w="669" w:type="dxa"/>
            <w:tcBorders>
              <w:right w:val="single" w:sz="8" w:space="0" w:color="FFFFFF" w:themeColor="background1"/>
            </w:tcBorders>
          </w:tcPr>
          <w:p w14:paraId="6FBBAD73" w14:textId="3CE46607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63,40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0DFA1356" w14:textId="08F3B982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828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DC475C6" w14:textId="3BD713F7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33,71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04E71B3A" w14:textId="568DF437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310C41EF" w14:textId="6572EF72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3E4A3AB3" w14:textId="3C0987CA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0BACCCE" w14:textId="4673F36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594FC444" w14:textId="47D337F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64293ED7" w14:textId="28861ED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754" w:type="dxa"/>
            <w:tcBorders>
              <w:left w:val="single" w:sz="8" w:space="0" w:color="FFFFFF" w:themeColor="background1"/>
            </w:tcBorders>
          </w:tcPr>
          <w:p w14:paraId="1D5CABA7" w14:textId="47B6A58C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2456</w:t>
            </w:r>
          </w:p>
        </w:tc>
      </w:tr>
      <w:tr w:rsidR="00D84305" w:rsidRPr="00AF55FD" w14:paraId="0DEF301C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right w:val="single" w:sz="8" w:space="0" w:color="FFFFFF" w:themeColor="background1"/>
            </w:tcBorders>
            <w:shd w:val="clear" w:color="auto" w:fill="190D55"/>
            <w:noWrap/>
            <w:hideMark/>
          </w:tcPr>
          <w:p w14:paraId="219A4D21" w14:textId="77777777" w:rsidR="00D84305" w:rsidRPr="00AF55FD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F55FD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Břeclav</w:t>
            </w:r>
          </w:p>
        </w:tc>
        <w:tc>
          <w:tcPr>
            <w:tcW w:w="745" w:type="dxa"/>
            <w:tcBorders>
              <w:left w:val="single" w:sz="8" w:space="0" w:color="FFFFFF" w:themeColor="background1"/>
            </w:tcBorders>
            <w:noWrap/>
            <w:hideMark/>
          </w:tcPr>
          <w:p w14:paraId="378DA8A8" w14:textId="3AF1AEEB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77" w:type="dxa"/>
            <w:tcBorders>
              <w:right w:val="single" w:sz="8" w:space="0" w:color="FFFFFF" w:themeColor="background1"/>
            </w:tcBorders>
            <w:noWrap/>
            <w:hideMark/>
          </w:tcPr>
          <w:p w14:paraId="508BFB50" w14:textId="24E9D88F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89,94</w:t>
            </w:r>
          </w:p>
        </w:tc>
        <w:tc>
          <w:tcPr>
            <w:tcW w:w="669" w:type="dxa"/>
            <w:tcBorders>
              <w:left w:val="single" w:sz="8" w:space="0" w:color="FFFFFF" w:themeColor="background1"/>
            </w:tcBorders>
          </w:tcPr>
          <w:p w14:paraId="25351471" w14:textId="528C78F6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669" w:type="dxa"/>
            <w:tcBorders>
              <w:right w:val="single" w:sz="8" w:space="0" w:color="FFFFFF" w:themeColor="background1"/>
            </w:tcBorders>
          </w:tcPr>
          <w:p w14:paraId="005DE781" w14:textId="6DFEEA15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58,94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2D86F909" w14:textId="78FD445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437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2E0C9874" w14:textId="62288872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39,26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34415543" w14:textId="606E1EF6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970AAE1" w14:textId="41ECABCC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025854C8" w14:textId="7D3DE5B5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11B9245F" w14:textId="4CC6FE4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06B50E55" w14:textId="025AC77A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6AF397BC" w14:textId="6763E05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754" w:type="dxa"/>
            <w:tcBorders>
              <w:left w:val="single" w:sz="8" w:space="0" w:color="FFFFFF" w:themeColor="background1"/>
            </w:tcBorders>
          </w:tcPr>
          <w:p w14:paraId="1E1104BB" w14:textId="3E81C14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1113</w:t>
            </w:r>
          </w:p>
        </w:tc>
      </w:tr>
      <w:tr w:rsidR="00D84305" w:rsidRPr="00AF55FD" w14:paraId="06C9DD2C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right w:val="single" w:sz="8" w:space="0" w:color="FFFFFF" w:themeColor="background1"/>
            </w:tcBorders>
            <w:shd w:val="clear" w:color="auto" w:fill="190D55"/>
            <w:noWrap/>
            <w:hideMark/>
          </w:tcPr>
          <w:p w14:paraId="2C15622A" w14:textId="77777777" w:rsidR="00D84305" w:rsidRPr="00AF55FD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F55FD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Hodonín</w:t>
            </w:r>
          </w:p>
        </w:tc>
        <w:tc>
          <w:tcPr>
            <w:tcW w:w="745" w:type="dxa"/>
            <w:tcBorders>
              <w:left w:val="single" w:sz="8" w:space="0" w:color="FFFFFF" w:themeColor="background1"/>
            </w:tcBorders>
            <w:noWrap/>
            <w:hideMark/>
          </w:tcPr>
          <w:p w14:paraId="4B639D61" w14:textId="2CA1863A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997</w:t>
            </w:r>
          </w:p>
        </w:tc>
        <w:tc>
          <w:tcPr>
            <w:tcW w:w="677" w:type="dxa"/>
            <w:tcBorders>
              <w:right w:val="single" w:sz="8" w:space="0" w:color="FFFFFF" w:themeColor="background1"/>
            </w:tcBorders>
            <w:noWrap/>
            <w:hideMark/>
          </w:tcPr>
          <w:p w14:paraId="47996DF3" w14:textId="65ACFD7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88,46</w:t>
            </w:r>
          </w:p>
        </w:tc>
        <w:tc>
          <w:tcPr>
            <w:tcW w:w="669" w:type="dxa"/>
            <w:tcBorders>
              <w:left w:val="single" w:sz="8" w:space="0" w:color="FFFFFF" w:themeColor="background1"/>
            </w:tcBorders>
          </w:tcPr>
          <w:p w14:paraId="641BE9B4" w14:textId="3026BFAC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637</w:t>
            </w:r>
          </w:p>
        </w:tc>
        <w:tc>
          <w:tcPr>
            <w:tcW w:w="669" w:type="dxa"/>
            <w:tcBorders>
              <w:right w:val="single" w:sz="8" w:space="0" w:color="FFFFFF" w:themeColor="background1"/>
            </w:tcBorders>
          </w:tcPr>
          <w:p w14:paraId="1DE183D9" w14:textId="1D4DA477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56,52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6F8BCD0F" w14:textId="313EF1F9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61469F40" w14:textId="5F4A774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41,70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6D583C2E" w14:textId="71184522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6D099A0F" w14:textId="4FE8597E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24681A47" w14:textId="58009AAF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8C4CDC4" w14:textId="34D5AA7C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4116A5FB" w14:textId="2CB44E5C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1CEA567E" w14:textId="4DA518F9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754" w:type="dxa"/>
            <w:tcBorders>
              <w:left w:val="single" w:sz="8" w:space="0" w:color="FFFFFF" w:themeColor="background1"/>
            </w:tcBorders>
          </w:tcPr>
          <w:p w14:paraId="6504DE1D" w14:textId="30F0A34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1127</w:t>
            </w:r>
          </w:p>
        </w:tc>
      </w:tr>
      <w:tr w:rsidR="00D84305" w:rsidRPr="00AF55FD" w14:paraId="1E0E96FE" w14:textId="77777777" w:rsidTr="00FF63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right w:val="single" w:sz="8" w:space="0" w:color="FFFFFF" w:themeColor="background1"/>
            </w:tcBorders>
            <w:shd w:val="clear" w:color="auto" w:fill="190D55"/>
            <w:noWrap/>
            <w:hideMark/>
          </w:tcPr>
          <w:p w14:paraId="0936A446" w14:textId="77777777" w:rsidR="00D84305" w:rsidRPr="00AF55FD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F55FD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Vyškov</w:t>
            </w:r>
          </w:p>
        </w:tc>
        <w:tc>
          <w:tcPr>
            <w:tcW w:w="745" w:type="dxa"/>
            <w:tcBorders>
              <w:left w:val="single" w:sz="8" w:space="0" w:color="FFFFFF" w:themeColor="background1"/>
            </w:tcBorders>
            <w:noWrap/>
            <w:hideMark/>
          </w:tcPr>
          <w:p w14:paraId="1048C941" w14:textId="7F0129F0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905</w:t>
            </w:r>
          </w:p>
        </w:tc>
        <w:tc>
          <w:tcPr>
            <w:tcW w:w="677" w:type="dxa"/>
            <w:tcBorders>
              <w:right w:val="single" w:sz="8" w:space="0" w:color="FFFFFF" w:themeColor="background1"/>
            </w:tcBorders>
            <w:noWrap/>
            <w:hideMark/>
          </w:tcPr>
          <w:p w14:paraId="535D8274" w14:textId="6B4A93A9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93,20</w:t>
            </w:r>
          </w:p>
        </w:tc>
        <w:tc>
          <w:tcPr>
            <w:tcW w:w="669" w:type="dxa"/>
            <w:tcBorders>
              <w:left w:val="single" w:sz="8" w:space="0" w:color="FFFFFF" w:themeColor="background1"/>
            </w:tcBorders>
          </w:tcPr>
          <w:p w14:paraId="45626CB0" w14:textId="1FE103A4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669" w:type="dxa"/>
            <w:tcBorders>
              <w:right w:val="single" w:sz="8" w:space="0" w:color="FFFFFF" w:themeColor="background1"/>
            </w:tcBorders>
          </w:tcPr>
          <w:p w14:paraId="6BF07FE4" w14:textId="66E30FC7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73,02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04673383" w14:textId="6DE0E594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062FC870" w14:textId="54D6F542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25,64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72292BBA" w14:textId="6D2149B9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307F83DE" w14:textId="3DF1ED7B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26F2BAE2" w14:textId="2A84D597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8F844C5" w14:textId="14B9A6A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77731D25" w14:textId="2185CC4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1631FDA5" w14:textId="165E493E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754" w:type="dxa"/>
            <w:tcBorders>
              <w:left w:val="single" w:sz="8" w:space="0" w:color="FFFFFF" w:themeColor="background1"/>
            </w:tcBorders>
          </w:tcPr>
          <w:p w14:paraId="16DC5752" w14:textId="5BD7E412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971</w:t>
            </w:r>
          </w:p>
        </w:tc>
      </w:tr>
      <w:tr w:rsidR="00D84305" w:rsidRPr="00AF55FD" w14:paraId="7DAF9411" w14:textId="77777777" w:rsidTr="00FF63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right w:val="single" w:sz="8" w:space="0" w:color="FFFFFF" w:themeColor="background1"/>
            </w:tcBorders>
            <w:shd w:val="clear" w:color="auto" w:fill="190D55"/>
            <w:noWrap/>
            <w:hideMark/>
          </w:tcPr>
          <w:p w14:paraId="30C35C93" w14:textId="77777777" w:rsidR="00D84305" w:rsidRPr="00AF55FD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AF55FD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Znojmo</w:t>
            </w:r>
          </w:p>
        </w:tc>
        <w:tc>
          <w:tcPr>
            <w:tcW w:w="745" w:type="dxa"/>
            <w:tcBorders>
              <w:left w:val="single" w:sz="8" w:space="0" w:color="FFFFFF" w:themeColor="background1"/>
            </w:tcBorders>
            <w:noWrap/>
            <w:hideMark/>
          </w:tcPr>
          <w:p w14:paraId="51C3461F" w14:textId="5DC073FB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1096</w:t>
            </w:r>
          </w:p>
        </w:tc>
        <w:tc>
          <w:tcPr>
            <w:tcW w:w="677" w:type="dxa"/>
            <w:tcBorders>
              <w:right w:val="single" w:sz="8" w:space="0" w:color="FFFFFF" w:themeColor="background1"/>
            </w:tcBorders>
            <w:noWrap/>
            <w:hideMark/>
          </w:tcPr>
          <w:p w14:paraId="4B66017B" w14:textId="7BD13286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91,33</w:t>
            </w:r>
          </w:p>
        </w:tc>
        <w:tc>
          <w:tcPr>
            <w:tcW w:w="669" w:type="dxa"/>
            <w:tcBorders>
              <w:left w:val="single" w:sz="8" w:space="0" w:color="FFFFFF" w:themeColor="background1"/>
            </w:tcBorders>
          </w:tcPr>
          <w:p w14:paraId="2353ACF1" w14:textId="565815A5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669" w:type="dxa"/>
            <w:tcBorders>
              <w:right w:val="single" w:sz="8" w:space="0" w:color="FFFFFF" w:themeColor="background1"/>
            </w:tcBorders>
          </w:tcPr>
          <w:p w14:paraId="5C1E6A8C" w14:textId="089D5638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15EA6443" w14:textId="2C626724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417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5C152B4A" w14:textId="79E8C0DD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34,75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332AA4A1" w14:textId="2201058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05FA79CD" w14:textId="69810133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751F619F" w14:textId="54607C1B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FF0FAC9" w14:textId="72D6307D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6AD1CBC1" w14:textId="46C9BAA1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0D82AA0C" w14:textId="3AAA4319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754" w:type="dxa"/>
            <w:tcBorders>
              <w:left w:val="single" w:sz="8" w:space="0" w:color="FFFFFF" w:themeColor="background1"/>
            </w:tcBorders>
          </w:tcPr>
          <w:p w14:paraId="68C23672" w14:textId="24FBB8C8" w:rsidR="00D84305" w:rsidRPr="00D57F3E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1200</w:t>
            </w:r>
          </w:p>
        </w:tc>
      </w:tr>
      <w:tr w:rsidR="00D84305" w:rsidRPr="00520A5F" w14:paraId="2EC108DE" w14:textId="77777777" w:rsidTr="00FF63F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tcW w:w="1332" w:type="dxa"/>
            <w:tcBorders>
              <w:right w:val="single" w:sz="8" w:space="0" w:color="FFFFFF" w:themeColor="background1"/>
            </w:tcBorders>
            <w:noWrap/>
            <w:hideMark/>
          </w:tcPr>
          <w:p w14:paraId="53D05C84" w14:textId="77777777" w:rsidR="00D84305" w:rsidRPr="00520A5F" w:rsidRDefault="00D84305" w:rsidP="00D84305">
            <w:pPr>
              <w:pStyle w:val="Bezmezer"/>
              <w:tabs>
                <w:tab w:val="left" w:pos="993"/>
              </w:tabs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</w:pPr>
            <w:r w:rsidRPr="00520A5F">
              <w:rPr>
                <w:rFonts w:eastAsia="Times New Roman" w:cs="Times New Roman"/>
                <w:color w:val="FFFFFF" w:themeColor="background1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745" w:type="dxa"/>
            <w:tcBorders>
              <w:left w:val="single" w:sz="8" w:space="0" w:color="FFFFFF" w:themeColor="background1"/>
            </w:tcBorders>
            <w:noWrap/>
            <w:hideMark/>
          </w:tcPr>
          <w:p w14:paraId="7B7A1608" w14:textId="7AE01821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10700</w:t>
            </w:r>
          </w:p>
        </w:tc>
        <w:tc>
          <w:tcPr>
            <w:tcW w:w="677" w:type="dxa"/>
            <w:tcBorders>
              <w:right w:val="single" w:sz="8" w:space="0" w:color="FFFFFF" w:themeColor="background1"/>
            </w:tcBorders>
            <w:noWrap/>
            <w:hideMark/>
          </w:tcPr>
          <w:p w14:paraId="15AC2832" w14:textId="6B642BD3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90,17</w:t>
            </w:r>
          </w:p>
        </w:tc>
        <w:tc>
          <w:tcPr>
            <w:tcW w:w="669" w:type="dxa"/>
            <w:tcBorders>
              <w:left w:val="single" w:sz="8" w:space="0" w:color="FFFFFF" w:themeColor="background1"/>
            </w:tcBorders>
          </w:tcPr>
          <w:p w14:paraId="088EC03D" w14:textId="6F0EBEED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8205</w:t>
            </w:r>
          </w:p>
        </w:tc>
        <w:tc>
          <w:tcPr>
            <w:tcW w:w="669" w:type="dxa"/>
            <w:tcBorders>
              <w:right w:val="single" w:sz="8" w:space="0" w:color="FFFFFF" w:themeColor="background1"/>
            </w:tcBorders>
          </w:tcPr>
          <w:p w14:paraId="67718EDE" w14:textId="030A61AD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69,14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0A82C905" w14:textId="1FD568A1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3428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56668DA5" w14:textId="179C31F8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28,89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3754E210" w14:textId="4C676E81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1011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4E714199" w14:textId="2720AA30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8,52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69EE76DA" w14:textId="12B6A1AE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283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7C527517" w14:textId="61EAA5B1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2,38</w:t>
            </w:r>
          </w:p>
        </w:tc>
        <w:tc>
          <w:tcPr>
            <w:tcW w:w="670" w:type="dxa"/>
            <w:tcBorders>
              <w:left w:val="single" w:sz="8" w:space="0" w:color="FFFFFF" w:themeColor="background1"/>
            </w:tcBorders>
          </w:tcPr>
          <w:p w14:paraId="0262E2C7" w14:textId="0895A4CA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144</w:t>
            </w:r>
          </w:p>
        </w:tc>
        <w:tc>
          <w:tcPr>
            <w:tcW w:w="670" w:type="dxa"/>
            <w:tcBorders>
              <w:right w:val="single" w:sz="8" w:space="0" w:color="FFFFFF" w:themeColor="background1"/>
            </w:tcBorders>
          </w:tcPr>
          <w:p w14:paraId="26A2A3AB" w14:textId="6D4B86AC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1,21</w:t>
            </w:r>
          </w:p>
        </w:tc>
        <w:tc>
          <w:tcPr>
            <w:tcW w:w="754" w:type="dxa"/>
            <w:tcBorders>
              <w:left w:val="single" w:sz="8" w:space="0" w:color="FFFFFF" w:themeColor="background1"/>
            </w:tcBorders>
          </w:tcPr>
          <w:p w14:paraId="486D9384" w14:textId="44546746" w:rsidR="00D84305" w:rsidRPr="00520A5F" w:rsidRDefault="00D84305" w:rsidP="00D84305">
            <w:pPr>
              <w:pStyle w:val="Bezmezer"/>
              <w:tabs>
                <w:tab w:val="left" w:pos="993"/>
              </w:tabs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11867</w:t>
            </w:r>
          </w:p>
        </w:tc>
      </w:tr>
    </w:tbl>
    <w:p w14:paraId="52AE0312" w14:textId="77777777" w:rsidR="00D303A9" w:rsidRPr="00A4451B" w:rsidRDefault="00D303A9" w:rsidP="00D303A9">
      <w:pPr>
        <w:tabs>
          <w:tab w:val="left" w:pos="993"/>
        </w:tabs>
        <w:spacing w:after="160" w:line="259" w:lineRule="auto"/>
        <w:jc w:val="left"/>
        <w:rPr>
          <w:highlight w:val="yellow"/>
        </w:rPr>
      </w:pPr>
    </w:p>
    <w:p w14:paraId="0CC1287E" w14:textId="402CDD43" w:rsidR="00B628DF" w:rsidRPr="00275D68" w:rsidRDefault="00D303A9" w:rsidP="00D303A9">
      <w:r w:rsidRPr="00275D68">
        <w:t>První dva sloupce ukazuj</w:t>
      </w:r>
      <w:r w:rsidR="002F79F2" w:rsidRPr="00275D68">
        <w:t>í</w:t>
      </w:r>
      <w:r w:rsidRPr="00275D68">
        <w:t xml:space="preserve"> počet událostí, </w:t>
      </w:r>
      <w:r w:rsidR="00CF4228" w:rsidRPr="00275D68">
        <w:t>u</w:t>
      </w:r>
      <w:r w:rsidRPr="00275D68">
        <w:t xml:space="preserve"> kterých zasahovaly profesionální jednotky, ať už samostatně, nebo s</w:t>
      </w:r>
      <w:r w:rsidR="00CF4228" w:rsidRPr="00275D68">
        <w:t xml:space="preserve"> jinými </w:t>
      </w:r>
      <w:r w:rsidRPr="00275D68">
        <w:t>jednotkami. Celkově to bylo v 10 </w:t>
      </w:r>
      <w:r w:rsidR="00275D68" w:rsidRPr="00275D68">
        <w:t>70</w:t>
      </w:r>
      <w:r w:rsidR="00D84305">
        <w:t>0</w:t>
      </w:r>
      <w:r w:rsidRPr="00275D68">
        <w:t xml:space="preserve"> případech, což z počtu </w:t>
      </w:r>
      <w:r w:rsidR="00275D68" w:rsidRPr="00275D68">
        <w:t>11 867</w:t>
      </w:r>
      <w:r w:rsidRPr="00275D68">
        <w:t xml:space="preserve"> událostí činí </w:t>
      </w:r>
      <w:r w:rsidR="00D84305">
        <w:t>90,17</w:t>
      </w:r>
      <w:r w:rsidR="00B23348">
        <w:t xml:space="preserve"> %</w:t>
      </w:r>
      <w:r w:rsidRPr="00B23348">
        <w:t xml:space="preserve">. </w:t>
      </w:r>
      <w:r w:rsidR="002F79F2" w:rsidRPr="00275D68">
        <w:t xml:space="preserve">Druhé dva sloupce uvádějí události, kdy jednotky HZS JmK zasahovaly </w:t>
      </w:r>
      <w:r w:rsidR="00275D68">
        <w:t xml:space="preserve">jen </w:t>
      </w:r>
      <w:r w:rsidR="002F79F2" w:rsidRPr="00275D68">
        <w:t>samostatně (</w:t>
      </w:r>
      <w:r w:rsidR="00D84305">
        <w:t>8 205</w:t>
      </w:r>
      <w:r w:rsidR="002F79F2" w:rsidRPr="00275D68">
        <w:t xml:space="preserve"> – </w:t>
      </w:r>
      <w:r w:rsidR="00B23348">
        <w:t>69,1</w:t>
      </w:r>
      <w:r w:rsidR="00D84305">
        <w:t>4</w:t>
      </w:r>
      <w:r w:rsidR="002F79F2" w:rsidRPr="00B23348">
        <w:t xml:space="preserve"> %). </w:t>
      </w:r>
    </w:p>
    <w:p w14:paraId="0F688A90" w14:textId="2E41712B" w:rsidR="002F79F2" w:rsidRPr="00275D68" w:rsidRDefault="002F79F2" w:rsidP="00D303A9">
      <w:r w:rsidRPr="00275D68">
        <w:t>Třetí</w:t>
      </w:r>
      <w:r w:rsidR="00D303A9" w:rsidRPr="00275D68">
        <w:t xml:space="preserve"> dva sloupce uvád</w:t>
      </w:r>
      <w:r w:rsidRPr="00275D68">
        <w:t>ěj</w:t>
      </w:r>
      <w:r w:rsidR="00D303A9" w:rsidRPr="00275D68">
        <w:t xml:space="preserve">í počty událostí, kdy se na řešení podílely </w:t>
      </w:r>
      <w:proofErr w:type="spellStart"/>
      <w:r w:rsidR="00D303A9" w:rsidRPr="00275D68">
        <w:t>JSDHo</w:t>
      </w:r>
      <w:proofErr w:type="spellEnd"/>
      <w:r w:rsidR="00D303A9" w:rsidRPr="00275D68">
        <w:t xml:space="preserve"> </w:t>
      </w:r>
      <w:r w:rsidRPr="00275D68">
        <w:t>(</w:t>
      </w:r>
      <w:r w:rsidR="00D303A9" w:rsidRPr="00275D68">
        <w:t>3</w:t>
      </w:r>
      <w:r w:rsidRPr="00275D68">
        <w:t> </w:t>
      </w:r>
      <w:r w:rsidR="00D84305">
        <w:t>428</w:t>
      </w:r>
      <w:r w:rsidRPr="00275D68">
        <w:t xml:space="preserve"> – </w:t>
      </w:r>
      <w:r w:rsidR="00D84305">
        <w:t>28,89</w:t>
      </w:r>
      <w:r w:rsidRPr="00B23348">
        <w:t xml:space="preserve"> %). </w:t>
      </w:r>
      <w:r w:rsidRPr="00275D68">
        <w:t>Čtvrté</w:t>
      </w:r>
      <w:r w:rsidR="00D303A9" w:rsidRPr="00275D68">
        <w:t xml:space="preserve"> dva sloupce znázorňují případy, kdy byly k události vyslány </w:t>
      </w:r>
      <w:proofErr w:type="spellStart"/>
      <w:r w:rsidR="00D303A9" w:rsidRPr="00275D68">
        <w:t>JSDHo</w:t>
      </w:r>
      <w:proofErr w:type="spellEnd"/>
      <w:r w:rsidR="00D303A9" w:rsidRPr="00275D68">
        <w:t xml:space="preserve"> samostatně</w:t>
      </w:r>
      <w:r w:rsidRPr="00275D68">
        <w:t xml:space="preserve"> (1 </w:t>
      </w:r>
      <w:r w:rsidR="00D84305">
        <w:t>011</w:t>
      </w:r>
      <w:r w:rsidRPr="00275D68">
        <w:t xml:space="preserve"> </w:t>
      </w:r>
      <w:r w:rsidR="00275D68" w:rsidRPr="00275D68">
        <w:t xml:space="preserve">– </w:t>
      </w:r>
      <w:r w:rsidR="00D84305">
        <w:t>8,52</w:t>
      </w:r>
      <w:r w:rsidR="00D303A9" w:rsidRPr="00B23348">
        <w:t xml:space="preserve"> %</w:t>
      </w:r>
      <w:r w:rsidRPr="00B23348">
        <w:t xml:space="preserve">). </w:t>
      </w:r>
    </w:p>
    <w:p w14:paraId="2E118513" w14:textId="01E3501C" w:rsidR="002F79F2" w:rsidRPr="000B146B" w:rsidRDefault="002F79F2" w:rsidP="00D303A9">
      <w:r w:rsidRPr="000B146B">
        <w:t xml:space="preserve">Páté dva sloupce ukazují </w:t>
      </w:r>
      <w:r w:rsidR="005D6EE9" w:rsidRPr="000B146B">
        <w:t>události se zásahy</w:t>
      </w:r>
      <w:r w:rsidRPr="000B146B">
        <w:t xml:space="preserve"> HZS podniku a VHJ (</w:t>
      </w:r>
      <w:r w:rsidR="000B146B" w:rsidRPr="000B146B">
        <w:t>283</w:t>
      </w:r>
      <w:r w:rsidRPr="000B146B">
        <w:t xml:space="preserve"> – </w:t>
      </w:r>
      <w:r w:rsidR="00B23348" w:rsidRPr="00B23348">
        <w:t>2,38</w:t>
      </w:r>
      <w:r w:rsidRPr="00B23348">
        <w:t xml:space="preserve"> %), </w:t>
      </w:r>
      <w:r w:rsidRPr="000B146B">
        <w:t xml:space="preserve">šestá dvojice sloupců ukazuje </w:t>
      </w:r>
      <w:r w:rsidR="005D6EE9" w:rsidRPr="000B146B">
        <w:t>události</w:t>
      </w:r>
      <w:r w:rsidRPr="000B146B">
        <w:t>, kde tyto</w:t>
      </w:r>
      <w:r w:rsidR="00CF4228" w:rsidRPr="000B146B">
        <w:t xml:space="preserve"> jednotky</w:t>
      </w:r>
      <w:r w:rsidRPr="000B146B">
        <w:t xml:space="preserve"> zasahovaly samostatně</w:t>
      </w:r>
      <w:r w:rsidR="004546B1" w:rsidRPr="000B146B">
        <w:t xml:space="preserve"> </w:t>
      </w:r>
      <w:r w:rsidRPr="000B146B">
        <w:t>(1</w:t>
      </w:r>
      <w:r w:rsidR="000B146B" w:rsidRPr="000B146B">
        <w:t>4</w:t>
      </w:r>
      <w:r w:rsidR="004546B1" w:rsidRPr="000B146B">
        <w:t>4</w:t>
      </w:r>
      <w:r w:rsidRPr="000B146B">
        <w:t xml:space="preserve"> – </w:t>
      </w:r>
      <w:r w:rsidR="00B23348" w:rsidRPr="00B23348">
        <w:t>1,2</w:t>
      </w:r>
      <w:r w:rsidR="004546B1" w:rsidRPr="00B23348">
        <w:t>1</w:t>
      </w:r>
      <w:r w:rsidRPr="00B23348">
        <w:t xml:space="preserve"> %). </w:t>
      </w:r>
    </w:p>
    <w:p w14:paraId="4F65378B" w14:textId="688EBB81" w:rsidR="00FE3A99" w:rsidRPr="00A4451B" w:rsidRDefault="00FE3A99" w:rsidP="00D303A9">
      <w:pPr>
        <w:rPr>
          <w:highlight w:val="yellow"/>
        </w:rPr>
      </w:pPr>
    </w:p>
    <w:p w14:paraId="46BC403F" w14:textId="77777777" w:rsidR="009B4E91" w:rsidRPr="00A4451B" w:rsidRDefault="009B4E91" w:rsidP="00D303A9">
      <w:pPr>
        <w:rPr>
          <w:highlight w:val="yellow"/>
        </w:rPr>
      </w:pPr>
    </w:p>
    <w:p w14:paraId="5BEC877B" w14:textId="5B2DCF45" w:rsidR="00D303A9" w:rsidRPr="00A4451B" w:rsidRDefault="00B23348" w:rsidP="007E0309">
      <w:pPr>
        <w:jc w:val="center"/>
        <w:rPr>
          <w:rFonts w:ascii="Arial" w:eastAsiaTheme="majorEastAsia" w:hAnsi="Arial" w:cstheme="majorBidi"/>
          <w:color w:val="12093F" w:themeColor="accent1" w:themeShade="BF"/>
          <w:sz w:val="26"/>
          <w:szCs w:val="26"/>
          <w:highlight w:val="yellow"/>
        </w:rPr>
      </w:pPr>
      <w:r>
        <w:rPr>
          <w:noProof/>
          <w:lang w:eastAsia="cs-CZ"/>
        </w:rPr>
        <w:drawing>
          <wp:inline distT="0" distB="0" distL="0" distR="0" wp14:anchorId="07756615" wp14:editId="56E58603">
            <wp:extent cx="6480000" cy="3240000"/>
            <wp:effectExtent l="0" t="0" r="0" b="0"/>
            <wp:docPr id="212" name="Graf 212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11E6DFF6-D7AD-475E-8B7A-B9FB4F4153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4"/>
              </a:graphicData>
            </a:graphic>
          </wp:inline>
        </w:drawing>
      </w:r>
    </w:p>
    <w:p w14:paraId="1477AF26" w14:textId="74975C8D" w:rsidR="003A19D6" w:rsidRPr="00A4451B" w:rsidRDefault="003A19D6" w:rsidP="000B2CAB">
      <w:pPr>
        <w:tabs>
          <w:tab w:val="left" w:pos="993"/>
        </w:tabs>
        <w:spacing w:after="160" w:line="259" w:lineRule="auto"/>
        <w:jc w:val="left"/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</w:pPr>
      <w:r w:rsidRPr="00A4451B">
        <w:rPr>
          <w:highlight w:val="yellow"/>
        </w:rPr>
        <w:br w:type="page"/>
      </w:r>
    </w:p>
    <w:p w14:paraId="0A5C5468" w14:textId="2F8EB7D8" w:rsidR="00264CF0" w:rsidRPr="00B23348" w:rsidRDefault="0046002F" w:rsidP="000B2CAB">
      <w:pPr>
        <w:pStyle w:val="Nadpis1"/>
        <w:tabs>
          <w:tab w:val="left" w:pos="993"/>
        </w:tabs>
      </w:pPr>
      <w:bookmarkStart w:id="201" w:name="_Toc470514537"/>
      <w:bookmarkStart w:id="202" w:name="_Toc473281886"/>
      <w:bookmarkStart w:id="203" w:name="_Toc473899263"/>
      <w:bookmarkStart w:id="204" w:name="_Toc474189673"/>
      <w:bookmarkStart w:id="205" w:name="_Toc507063160"/>
      <w:bookmarkStart w:id="206" w:name="_Toc536185160"/>
      <w:bookmarkEnd w:id="181"/>
      <w:r w:rsidRPr="00B23348">
        <w:lastRenderedPageBreak/>
        <w:t>Činnosti HZS Jm</w:t>
      </w:r>
      <w:r w:rsidR="00264CF0" w:rsidRPr="00B23348">
        <w:t>K</w:t>
      </w:r>
      <w:bookmarkEnd w:id="201"/>
      <w:bookmarkEnd w:id="202"/>
      <w:bookmarkEnd w:id="203"/>
      <w:bookmarkEnd w:id="204"/>
      <w:bookmarkEnd w:id="205"/>
      <w:bookmarkEnd w:id="206"/>
    </w:p>
    <w:p w14:paraId="455FCEB6" w14:textId="77777777" w:rsidR="00EF0A86" w:rsidRPr="00B23348" w:rsidRDefault="00EF0A86" w:rsidP="000B2CAB">
      <w:pPr>
        <w:pStyle w:val="Nadpis1"/>
        <w:tabs>
          <w:tab w:val="left" w:pos="993"/>
        </w:tabs>
        <w:sectPr w:rsidR="00EF0A86" w:rsidRPr="00B2334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bookmarkStart w:id="207" w:name="_Toc470514542"/>
      <w:bookmarkStart w:id="208" w:name="_Toc472579768"/>
      <w:bookmarkStart w:id="209" w:name="_Toc470514543"/>
      <w:bookmarkStart w:id="210" w:name="_Toc443584126"/>
      <w:bookmarkStart w:id="211" w:name="_Toc470514538"/>
    </w:p>
    <w:p w14:paraId="533BB7D2" w14:textId="4DD10B45" w:rsidR="00064B5A" w:rsidRPr="00B23348" w:rsidRDefault="00926ABA" w:rsidP="000B2CAB">
      <w:pPr>
        <w:pStyle w:val="Nadpis2"/>
        <w:tabs>
          <w:tab w:val="left" w:pos="993"/>
        </w:tabs>
        <w:ind w:left="567" w:hanging="425"/>
      </w:pPr>
      <w:bookmarkStart w:id="212" w:name="_Toc473281887"/>
      <w:bookmarkStart w:id="213" w:name="_Toc473899264"/>
      <w:bookmarkStart w:id="214" w:name="_Toc474189674"/>
      <w:bookmarkStart w:id="215" w:name="_Toc507063161"/>
      <w:bookmarkStart w:id="216" w:name="_Toc536185161"/>
      <w:bookmarkEnd w:id="207"/>
      <w:bookmarkEnd w:id="208"/>
      <w:r w:rsidRPr="00B23348">
        <w:lastRenderedPageBreak/>
        <w:t xml:space="preserve">Operační středisko </w:t>
      </w:r>
      <w:r w:rsidR="00064B5A" w:rsidRPr="00B23348">
        <w:t>HZS JmK</w:t>
      </w:r>
      <w:bookmarkEnd w:id="212"/>
      <w:bookmarkEnd w:id="213"/>
      <w:bookmarkEnd w:id="214"/>
      <w:bookmarkEnd w:id="215"/>
      <w:bookmarkEnd w:id="216"/>
    </w:p>
    <w:p w14:paraId="3507D2E6" w14:textId="77777777" w:rsidR="00064B5A" w:rsidRPr="00B23348" w:rsidRDefault="00064B5A" w:rsidP="000B2CAB">
      <w:pPr>
        <w:pStyle w:val="Nadpis2"/>
        <w:tabs>
          <w:tab w:val="left" w:pos="993"/>
        </w:tabs>
        <w:rPr>
          <w:rFonts w:ascii="Times New Roman" w:hAnsi="Times New Roman" w:cs="Times New Roman"/>
          <w:sz w:val="24"/>
          <w:szCs w:val="24"/>
        </w:rPr>
        <w:sectPr w:rsidR="00064B5A" w:rsidRPr="00B23348" w:rsidSect="00811B3F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2EFC2B10" w14:textId="2E993E82" w:rsidR="0088068F" w:rsidRPr="00D611A1" w:rsidRDefault="0088068F" w:rsidP="0088068F">
      <w:r w:rsidRPr="00D611A1">
        <w:lastRenderedPageBreak/>
        <w:t>Krajské operační a informační středisko je</w:t>
      </w:r>
      <w:r w:rsidR="00B3096F" w:rsidRPr="00D611A1">
        <w:t> </w:t>
      </w:r>
      <w:r w:rsidRPr="00D611A1">
        <w:t>nedílnou součástí Hasičského záchranného sboru. Má na starosti příjem a vyhodnocení tísňových hovorů na číslech 150 a 112 a operační řízení. Pod tímto pojmem se skrývá soustavná a</w:t>
      </w:r>
      <w:r w:rsidR="00B3096F" w:rsidRPr="00D611A1">
        <w:t> </w:t>
      </w:r>
      <w:r w:rsidRPr="00D611A1">
        <w:t>komplexní činnost, která zahrnuje celou škálu dílčích činností, jako je vysílání sil a prostředků, řízení jednotek, vyžadování pomoci od jiných orgánů a osob, komunikace a poskytování potřebných informací veliteli zásahu a předávání informací dalším dotčeným subjektům.</w:t>
      </w:r>
    </w:p>
    <w:p w14:paraId="5511BD82" w14:textId="654C4A1A" w:rsidR="0088068F" w:rsidRPr="00867041" w:rsidRDefault="0088068F" w:rsidP="0088068F">
      <w:r w:rsidRPr="00867041">
        <w:lastRenderedPageBreak/>
        <w:t>Operační stře</w:t>
      </w:r>
      <w:r w:rsidR="009C50CF" w:rsidRPr="00867041">
        <w:t>disko při své činnosti využívá N</w:t>
      </w:r>
      <w:r w:rsidRPr="00867041">
        <w:t>árodní informační systém integrovaného záchranného systému, který je využíván všemi základními složkami integrovaného záchranného systému při příjmu tísňových volání a při následném vysílání sil a prostředků k událostem. Jedná se o sjednocující technologickou platformu pro systémovou výměnu dat mezi základními složkami IZS. Pomáhá k efektivní výměně a sdílení dat a informací, umožňuje lepší koordinaci</w:t>
      </w:r>
      <w:r w:rsidR="002278D9" w:rsidRPr="00867041">
        <w:t xml:space="preserve"> při řešení mimořádných událostí</w:t>
      </w:r>
      <w:r w:rsidRPr="00867041">
        <w:t>.</w:t>
      </w:r>
    </w:p>
    <w:p w14:paraId="33C00D1E" w14:textId="77777777" w:rsidR="00597DB7" w:rsidRPr="00867041" w:rsidRDefault="00597DB7" w:rsidP="000B2CAB">
      <w:pPr>
        <w:tabs>
          <w:tab w:val="left" w:pos="993"/>
        </w:tabs>
        <w:spacing w:line="276" w:lineRule="auto"/>
        <w:rPr>
          <w:rFonts w:cs="Times New Roman"/>
          <w:szCs w:val="20"/>
        </w:rPr>
        <w:sectPr w:rsidR="00597DB7" w:rsidRPr="00867041" w:rsidSect="00597DB7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6621AE67" w14:textId="08C5AE3B" w:rsidR="008255CA" w:rsidRPr="00A4451B" w:rsidRDefault="00C652E8" w:rsidP="008460FA">
      <w:pPr>
        <w:tabs>
          <w:tab w:val="left" w:pos="4437"/>
        </w:tabs>
        <w:spacing w:line="276" w:lineRule="auto"/>
        <w:rPr>
          <w:rFonts w:cs="Times New Roman"/>
          <w:szCs w:val="20"/>
          <w:highlight w:val="yellow"/>
        </w:rPr>
      </w:pPr>
      <w:r w:rsidRPr="00A4451B">
        <w:rPr>
          <w:noProof/>
          <w:highlight w:val="yellow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E7FB72B" wp14:editId="27885CDD">
                <wp:simplePos x="0" y="0"/>
                <wp:positionH relativeFrom="margin">
                  <wp:align>center</wp:align>
                </wp:positionH>
                <wp:positionV relativeFrom="paragraph">
                  <wp:posOffset>118160</wp:posOffset>
                </wp:positionV>
                <wp:extent cx="1600200" cy="10886"/>
                <wp:effectExtent l="0" t="0" r="19050" b="27305"/>
                <wp:wrapNone/>
                <wp:docPr id="199" name="Přímá spojnic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88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88FEE33" id="Přímá spojnice 199" o:spid="_x0000_s1026" style="position:absolute;flip:y;z-index:2516275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9.3pt" to="126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" strokecolor="#c6bdf5 [3205]" strokeweight=".5pt">
                <v:stroke joinstyle="miter"/>
                <w10:wrap anchorx="margin"/>
              </v:line>
            </w:pict>
          </mc:Fallback>
        </mc:AlternateContent>
      </w:r>
      <w:r w:rsidR="00597DB7" w:rsidRPr="00867041">
        <w:rPr>
          <w:rFonts w:cs="Times New Roman"/>
          <w:szCs w:val="20"/>
        </w:rPr>
        <w:tab/>
      </w:r>
    </w:p>
    <w:p w14:paraId="098DA1B1" w14:textId="3384BFFB" w:rsidR="009A1C21" w:rsidRPr="00B23348" w:rsidRDefault="009A1C21" w:rsidP="000B2CAB">
      <w:pPr>
        <w:pStyle w:val="Nadpis3"/>
        <w:tabs>
          <w:tab w:val="left" w:pos="993"/>
        </w:tabs>
      </w:pPr>
      <w:bookmarkStart w:id="217" w:name="_Toc473281888"/>
      <w:bookmarkStart w:id="218" w:name="_Toc473899265"/>
      <w:bookmarkStart w:id="219" w:name="_Toc474189675"/>
      <w:bookmarkStart w:id="220" w:name="_Toc507063162"/>
      <w:bookmarkStart w:id="221" w:name="_Toc536185162"/>
      <w:bookmarkStart w:id="222" w:name="_Toc472579769"/>
      <w:bookmarkEnd w:id="209"/>
      <w:r w:rsidRPr="00B23348">
        <w:t>Mobilní operační pracoviště</w:t>
      </w:r>
      <w:bookmarkEnd w:id="217"/>
      <w:bookmarkEnd w:id="218"/>
      <w:bookmarkEnd w:id="219"/>
      <w:bookmarkEnd w:id="220"/>
      <w:bookmarkEnd w:id="221"/>
    </w:p>
    <w:p w14:paraId="1980CA69" w14:textId="77777777" w:rsidR="009A1C21" w:rsidRPr="00B23348" w:rsidRDefault="009A1C21" w:rsidP="000B2CAB">
      <w:pPr>
        <w:pStyle w:val="Nadpis3"/>
        <w:tabs>
          <w:tab w:val="left" w:pos="993"/>
        </w:tabs>
        <w:sectPr w:rsidR="009A1C21" w:rsidRPr="00B23348" w:rsidSect="00264CF0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48C8F430" w14:textId="413A82A3" w:rsidR="00620EFC" w:rsidRPr="00A00BE4" w:rsidRDefault="00620EFC" w:rsidP="00620EFC">
      <w:pPr>
        <w:tabs>
          <w:tab w:val="left" w:pos="993"/>
        </w:tabs>
      </w:pPr>
      <w:r w:rsidRPr="00D611A1">
        <w:lastRenderedPageBreak/>
        <w:t>Zejména při velkých mimořádných událostech je</w:t>
      </w:r>
      <w:r w:rsidR="00B3096F" w:rsidRPr="00D611A1">
        <w:t> </w:t>
      </w:r>
      <w:r w:rsidRPr="00D611A1">
        <w:t>praktičtější přenést operační řízení blíže k místu události. K tomuto účelu je možné využít mobilní operační pracoviště, které je umístěné ve vozidle. Svojí technologickou vybaveností v podstatě supluje operační středisko. K místu zásahu vyjíždí proto, aby se nezatěžovalo operační středisko během velkého zásahu, a to se tak mohlo věnovat ostatním událostem.</w:t>
      </w:r>
      <w:r w:rsidR="00865301" w:rsidRPr="00D611A1">
        <w:t xml:space="preserve"> </w:t>
      </w:r>
      <w:r w:rsidRPr="00D611A1">
        <w:t xml:space="preserve">Vozidlo </w:t>
      </w:r>
      <w:r w:rsidR="00865301" w:rsidRPr="00D611A1">
        <w:t>v</w:t>
      </w:r>
      <w:r w:rsidRPr="00D611A1">
        <w:t>yjíždí obsazen</w:t>
      </w:r>
      <w:r w:rsidR="00865301" w:rsidRPr="00D611A1">
        <w:t>o</w:t>
      </w:r>
      <w:r w:rsidRPr="00D611A1">
        <w:t xml:space="preserve"> 2</w:t>
      </w:r>
      <w:r w:rsidR="00B3096F" w:rsidRPr="00D611A1">
        <w:t> </w:t>
      </w:r>
      <w:r w:rsidRPr="00D611A1">
        <w:t xml:space="preserve">příslušníky, kteří po příjezdu </w:t>
      </w:r>
      <w:r w:rsidRPr="00D611A1">
        <w:lastRenderedPageBreak/>
        <w:t xml:space="preserve">na místo musí zprovoznit technologie a přebírají </w:t>
      </w:r>
      <w:r w:rsidRPr="00A00BE4">
        <w:t xml:space="preserve">operační řízení </w:t>
      </w:r>
      <w:r w:rsidR="00865301" w:rsidRPr="00A00BE4">
        <w:t>z</w:t>
      </w:r>
      <w:r w:rsidR="00B3096F" w:rsidRPr="00A00BE4">
        <w:t> </w:t>
      </w:r>
      <w:r w:rsidRPr="00A00BE4">
        <w:t>míst</w:t>
      </w:r>
      <w:r w:rsidR="00865301" w:rsidRPr="00A00BE4">
        <w:t>a</w:t>
      </w:r>
      <w:r w:rsidRPr="00A00BE4">
        <w:t xml:space="preserve"> zásahu.</w:t>
      </w:r>
    </w:p>
    <w:p w14:paraId="2510200E" w14:textId="26D49BF9" w:rsidR="00EE7099" w:rsidRPr="00A4451B" w:rsidRDefault="00620EFC" w:rsidP="00B23348">
      <w:pPr>
        <w:tabs>
          <w:tab w:val="left" w:pos="993"/>
        </w:tabs>
        <w:rPr>
          <w:b/>
          <w:i/>
          <w:highlight w:val="yellow"/>
        </w:rPr>
      </w:pPr>
      <w:r w:rsidRPr="00A00BE4">
        <w:t>Během roku 201</w:t>
      </w:r>
      <w:r w:rsidR="00B53A61" w:rsidRPr="00A00BE4">
        <w:t>8</w:t>
      </w:r>
      <w:r w:rsidRPr="00A00BE4">
        <w:t xml:space="preserve"> vyjížděli příslušníci s mobilní</w:t>
      </w:r>
      <w:r w:rsidR="00C652E8">
        <w:t>m operačním pracovištěm celkem k</w:t>
      </w:r>
      <w:r w:rsidR="00B53A61" w:rsidRPr="00A00BE4">
        <w:t> </w:t>
      </w:r>
      <w:r w:rsidR="00B53A61" w:rsidRPr="00A00BE4">
        <w:rPr>
          <w:b/>
          <w:i/>
        </w:rPr>
        <w:t>14</w:t>
      </w:r>
      <w:r w:rsidRPr="00A00BE4">
        <w:rPr>
          <w:b/>
          <w:i/>
        </w:rPr>
        <w:t xml:space="preserve"> </w:t>
      </w:r>
      <w:r w:rsidR="00C652E8">
        <w:rPr>
          <w:b/>
          <w:i/>
        </w:rPr>
        <w:t>událostem</w:t>
      </w:r>
      <w:r w:rsidR="00C652E8">
        <w:t>, což je o 8 událostí</w:t>
      </w:r>
      <w:r w:rsidR="00A00BE4" w:rsidRPr="00A00BE4">
        <w:t xml:space="preserve"> více než v roce 2017.</w:t>
      </w:r>
      <w:r w:rsidRPr="00A00BE4">
        <w:t xml:space="preserve"> Z toho </w:t>
      </w:r>
      <w:r w:rsidR="00A00BE4" w:rsidRPr="00A00BE4">
        <w:t>9</w:t>
      </w:r>
      <w:r w:rsidR="00C652E8">
        <w:t> </w:t>
      </w:r>
      <w:r w:rsidRPr="00A00BE4">
        <w:t>výjezd</w:t>
      </w:r>
      <w:r w:rsidR="00C652E8">
        <w:t>ů bylo k požáru, 3 události</w:t>
      </w:r>
      <w:r w:rsidR="00A00BE4" w:rsidRPr="00A00BE4">
        <w:t xml:space="preserve"> byly spojeny s technickou pomocí</w:t>
      </w:r>
      <w:r w:rsidR="00A00BE4">
        <w:t>, 1 výjezd byl k dopravní nehodě</w:t>
      </w:r>
      <w:r w:rsidR="00A00BE4" w:rsidRPr="00A00BE4">
        <w:t xml:space="preserve"> a 1 k úniku nebezpečných látek.</w:t>
      </w:r>
      <w:r w:rsidRPr="00A00BE4">
        <w:t xml:space="preserve"> </w:t>
      </w:r>
    </w:p>
    <w:p w14:paraId="68F2E2B6" w14:textId="56113573" w:rsidR="009A1C21" w:rsidRPr="00A4451B" w:rsidRDefault="009A1C21" w:rsidP="000B2CAB">
      <w:pPr>
        <w:tabs>
          <w:tab w:val="left" w:pos="993"/>
        </w:tabs>
        <w:spacing w:line="276" w:lineRule="auto"/>
        <w:rPr>
          <w:rFonts w:cs="Times New Roman"/>
          <w:b/>
          <w:szCs w:val="20"/>
          <w:highlight w:val="yellow"/>
        </w:rPr>
      </w:pPr>
    </w:p>
    <w:p w14:paraId="7DE32240" w14:textId="3D42CA0F" w:rsidR="009A1C21" w:rsidRPr="00A4451B" w:rsidRDefault="009A1C21" w:rsidP="000B2CAB">
      <w:pPr>
        <w:pStyle w:val="Nadpis3"/>
        <w:tabs>
          <w:tab w:val="left" w:pos="993"/>
        </w:tabs>
        <w:spacing w:line="276" w:lineRule="auto"/>
        <w:rPr>
          <w:rFonts w:ascii="Bookman Old Style" w:hAnsi="Bookman Old Style"/>
          <w:sz w:val="20"/>
          <w:szCs w:val="20"/>
          <w:highlight w:val="yellow"/>
        </w:rPr>
        <w:sectPr w:rsidR="009A1C21" w:rsidRPr="00A4451B" w:rsidSect="00383B15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bookmarkStart w:id="223" w:name="_Toc470514546"/>
    <w:p w14:paraId="79643210" w14:textId="522607B2" w:rsidR="008255CA" w:rsidRPr="00A4451B" w:rsidRDefault="008255CA" w:rsidP="000B2CAB">
      <w:pPr>
        <w:tabs>
          <w:tab w:val="left" w:pos="993"/>
        </w:tabs>
        <w:rPr>
          <w:highlight w:val="yellow"/>
        </w:rPr>
      </w:pPr>
      <w:r w:rsidRPr="00A4451B">
        <w:rPr>
          <w:noProof/>
          <w:highlight w:val="yellow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397B4F47" wp14:editId="6FFB5D83">
                <wp:simplePos x="0" y="0"/>
                <wp:positionH relativeFrom="margin">
                  <wp:posOffset>2520364</wp:posOffset>
                </wp:positionH>
                <wp:positionV relativeFrom="paragraph">
                  <wp:posOffset>81768</wp:posOffset>
                </wp:positionV>
                <wp:extent cx="1600200" cy="10886"/>
                <wp:effectExtent l="0" t="0" r="19050" b="27305"/>
                <wp:wrapNone/>
                <wp:docPr id="200" name="Přímá spojnic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88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9D43E8A" id="Přímá spojnice 200" o:spid="_x0000_s1026" style="position:absolute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8.45pt,6.45pt" to="324.4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" strokecolor="#c6bdf5 [3205]" strokeweight=".5pt">
                <v:stroke joinstyle="miter"/>
                <w10:wrap anchorx="margin"/>
              </v:line>
            </w:pict>
          </mc:Fallback>
        </mc:AlternateContent>
      </w:r>
    </w:p>
    <w:p w14:paraId="43FA7185" w14:textId="6C9D69F6" w:rsidR="009A1C21" w:rsidRPr="00B23348" w:rsidRDefault="009A1C21" w:rsidP="003428C9">
      <w:pPr>
        <w:pStyle w:val="Nadpis3"/>
        <w:tabs>
          <w:tab w:val="left" w:pos="993"/>
        </w:tabs>
      </w:pPr>
      <w:bookmarkStart w:id="224" w:name="_Toc473281889"/>
      <w:bookmarkStart w:id="225" w:name="_Toc473899266"/>
      <w:bookmarkStart w:id="226" w:name="_Toc474189676"/>
      <w:bookmarkStart w:id="227" w:name="_Toc507063163"/>
      <w:bookmarkStart w:id="228" w:name="_Toc536185163"/>
      <w:r w:rsidRPr="00B23348">
        <w:t>F</w:t>
      </w:r>
      <w:bookmarkEnd w:id="223"/>
      <w:r w:rsidRPr="00B23348">
        <w:t>ormálně založen</w:t>
      </w:r>
      <w:r w:rsidR="00E41F06" w:rsidRPr="00B23348">
        <w:t>é</w:t>
      </w:r>
      <w:r w:rsidRPr="00B23348">
        <w:t xml:space="preserve"> událost</w:t>
      </w:r>
      <w:bookmarkEnd w:id="224"/>
      <w:bookmarkEnd w:id="225"/>
      <w:bookmarkEnd w:id="226"/>
      <w:r w:rsidR="00E41F06" w:rsidRPr="00B23348">
        <w:t>i</w:t>
      </w:r>
      <w:bookmarkEnd w:id="227"/>
      <w:bookmarkEnd w:id="228"/>
    </w:p>
    <w:p w14:paraId="5B1D9865" w14:textId="77777777" w:rsidR="003428C9" w:rsidRPr="00B23348" w:rsidRDefault="003428C9" w:rsidP="003428C9">
      <w:pPr>
        <w:sectPr w:rsidR="003428C9" w:rsidRPr="00B23348" w:rsidSect="00264CF0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280F44AF" w14:textId="0E175DB1" w:rsidR="00B23348" w:rsidRPr="00A4451B" w:rsidRDefault="002D666F" w:rsidP="00B23348">
      <w:pPr>
        <w:tabs>
          <w:tab w:val="left" w:pos="993"/>
        </w:tabs>
        <w:rPr>
          <w:rFonts w:cs="Times New Roman"/>
          <w:b/>
          <w:szCs w:val="20"/>
          <w:highlight w:val="yellow"/>
        </w:rPr>
      </w:pPr>
      <w:r w:rsidRPr="00D611A1">
        <w:lastRenderedPageBreak/>
        <w:t>Kromě řízení veškeré zásahové i nezásahové činnosti jednotek PO se operační středisko</w:t>
      </w:r>
      <w:r w:rsidR="000D4D0F" w:rsidRPr="00D611A1">
        <w:t xml:space="preserve"> </w:t>
      </w:r>
      <w:r w:rsidRPr="00D611A1">
        <w:t xml:space="preserve">věnuje i mnoha dalším činnostem, které dříve nebyly žádným způsobem </w:t>
      </w:r>
      <w:r w:rsidR="003244B8" w:rsidRPr="00D611A1">
        <w:t>evidovány,</w:t>
      </w:r>
      <w:r w:rsidRPr="00D611A1">
        <w:t xml:space="preserve"> a tedy nebyly zahrnuty do statistik. Situace se od poloviny roku 2016 změnila vznikem tzv. „Formálně založené události“. Jedná se o události, které jsou vyřešeny na operačním středisku bez vyslání jednotek PO na místo nahlášené události. Prozatím jde především o ověřování poplachů </w:t>
      </w:r>
      <w:r w:rsidRPr="00D611A1">
        <w:lastRenderedPageBreak/>
        <w:t xml:space="preserve">přijatých na pult centrální ochrany, ověřování ohlášených pálení odpadu, předávání informací od ČHMÚ a také předávání informací v rámci Memoranda o spolupráci při vyrozumívání zástupců obcí a krajů o událostech ovlivňujících bezpečnostní situaci na území obce nebo kraje. Za sledované období bylo založeno </w:t>
      </w:r>
      <w:r w:rsidRPr="00D611A1">
        <w:rPr>
          <w:b/>
          <w:i/>
        </w:rPr>
        <w:t xml:space="preserve">1 </w:t>
      </w:r>
      <w:r w:rsidR="00D611A1" w:rsidRPr="00D611A1">
        <w:rPr>
          <w:b/>
          <w:i/>
        </w:rPr>
        <w:t>922</w:t>
      </w:r>
      <w:r w:rsidRPr="00D611A1">
        <w:rPr>
          <w:b/>
          <w:i/>
        </w:rPr>
        <w:t xml:space="preserve"> formálně založených událostí</w:t>
      </w:r>
      <w:r w:rsidR="00D611A1" w:rsidRPr="00D611A1">
        <w:rPr>
          <w:i/>
        </w:rPr>
        <w:t xml:space="preserve">, </w:t>
      </w:r>
      <w:r w:rsidR="00D611A1" w:rsidRPr="00D611A1">
        <w:t>což je o 114 více než v roce 2017.</w:t>
      </w:r>
    </w:p>
    <w:p w14:paraId="6CCAAD1C" w14:textId="77777777" w:rsidR="00B23348" w:rsidRPr="00A4451B" w:rsidRDefault="00B23348" w:rsidP="00B23348">
      <w:pPr>
        <w:pStyle w:val="Nadpis3"/>
        <w:tabs>
          <w:tab w:val="left" w:pos="993"/>
        </w:tabs>
        <w:spacing w:line="276" w:lineRule="auto"/>
        <w:rPr>
          <w:rFonts w:ascii="Bookman Old Style" w:hAnsi="Bookman Old Style"/>
          <w:sz w:val="20"/>
          <w:szCs w:val="20"/>
          <w:highlight w:val="yellow"/>
        </w:rPr>
        <w:sectPr w:rsidR="00B23348" w:rsidRPr="00A4451B" w:rsidSect="00383B15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36600C93" w14:textId="77777777" w:rsidR="00B23348" w:rsidRPr="00A4451B" w:rsidRDefault="00B23348" w:rsidP="00B23348">
      <w:pPr>
        <w:tabs>
          <w:tab w:val="left" w:pos="993"/>
        </w:tabs>
        <w:rPr>
          <w:highlight w:val="yellow"/>
        </w:rPr>
      </w:pPr>
      <w:r w:rsidRPr="00A4451B">
        <w:rPr>
          <w:noProof/>
          <w:highlight w:val="yellow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CF318E" wp14:editId="46317673">
                <wp:simplePos x="0" y="0"/>
                <wp:positionH relativeFrom="margin">
                  <wp:align>center</wp:align>
                </wp:positionH>
                <wp:positionV relativeFrom="paragraph">
                  <wp:posOffset>141030</wp:posOffset>
                </wp:positionV>
                <wp:extent cx="1600200" cy="10886"/>
                <wp:effectExtent l="0" t="0" r="19050" b="27305"/>
                <wp:wrapNone/>
                <wp:docPr id="668" name="Přímá spojnice 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88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C01E58A" id="Přímá spojnice 668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1.1pt" to="126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" strokecolor="#c6bdf5 [3205]" strokeweight=".5pt">
                <v:stroke joinstyle="miter"/>
                <w10:wrap anchorx="margin"/>
              </v:line>
            </w:pict>
          </mc:Fallback>
        </mc:AlternateContent>
      </w:r>
    </w:p>
    <w:p w14:paraId="16327F40" w14:textId="2CC77636" w:rsidR="00B23348" w:rsidRDefault="00B23348" w:rsidP="00B23348">
      <w:pPr>
        <w:pStyle w:val="Nadpis3"/>
        <w:tabs>
          <w:tab w:val="left" w:pos="993"/>
        </w:tabs>
        <w:jc w:val="left"/>
      </w:pPr>
      <w:bookmarkStart w:id="229" w:name="_Toc536185164"/>
      <w:r w:rsidRPr="00B23348">
        <w:t>Zátěžov</w:t>
      </w:r>
      <w:r w:rsidR="009E7575">
        <w:t>é</w:t>
      </w:r>
      <w:r w:rsidRPr="00B23348">
        <w:t xml:space="preserve"> test</w:t>
      </w:r>
      <w:r w:rsidR="009E7575">
        <w:t>y</w:t>
      </w:r>
      <w:r w:rsidRPr="00B23348">
        <w:t xml:space="preserve"> „Z</w:t>
      </w:r>
      <w:r>
        <w:t>A</w:t>
      </w:r>
      <w:r w:rsidRPr="00B23348">
        <w:t>TOP“</w:t>
      </w:r>
      <w:bookmarkEnd w:id="229"/>
    </w:p>
    <w:p w14:paraId="187073C3" w14:textId="77777777" w:rsidR="00B23348" w:rsidRPr="00B23348" w:rsidRDefault="00B23348" w:rsidP="00B23348">
      <w:pPr>
        <w:sectPr w:rsidR="00B23348" w:rsidRPr="00B23348" w:rsidSect="00264CF0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144D4B93" w14:textId="3D5AA06D" w:rsidR="00B23348" w:rsidRDefault="00B23348" w:rsidP="00B23348">
      <w:r w:rsidRPr="005C049B">
        <w:lastRenderedPageBreak/>
        <w:t>Krajské operační a informační středisko se v roce 2018 podrobilo zátěžovým testům technologií, které jsou střediskem využívány</w:t>
      </w:r>
      <w:r>
        <w:t xml:space="preserve"> pro příjem tísňových hovorů a pro operační řízení</w:t>
      </w:r>
      <w:r w:rsidRPr="005C049B">
        <w:t xml:space="preserve">. </w:t>
      </w:r>
      <w:r>
        <w:t>Testy se</w:t>
      </w:r>
      <w:r w:rsidR="00C652E8">
        <w:t> </w:t>
      </w:r>
      <w:r>
        <w:t>v</w:t>
      </w:r>
      <w:r w:rsidR="00C652E8">
        <w:t> </w:t>
      </w:r>
      <w:r>
        <w:t xml:space="preserve">roce uskutečnily dva, každý trval dvě hodiny, během kterých bylo </w:t>
      </w:r>
      <w:r w:rsidRPr="006C3DA6">
        <w:rPr>
          <w:b/>
        </w:rPr>
        <w:t>nahlášeno okolo 1 000</w:t>
      </w:r>
      <w:r>
        <w:t xml:space="preserve"> událostí.</w:t>
      </w:r>
    </w:p>
    <w:p w14:paraId="74591440" w14:textId="08FBD80B" w:rsidR="00B23348" w:rsidRPr="00A4451B" w:rsidRDefault="00B23348" w:rsidP="00B23348">
      <w:pPr>
        <w:rPr>
          <w:szCs w:val="20"/>
          <w:highlight w:val="yellow"/>
        </w:rPr>
        <w:sectPr w:rsidR="00B23348" w:rsidRPr="00A4451B" w:rsidSect="00383B15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  <w:r>
        <w:t xml:space="preserve">Volající, kteří byli z řad samotných příslušníků, nahlašovali na speciálně zřízené telefonní číslo fiktivní události. Ty operátoři TCTV 112 předali </w:t>
      </w:r>
      <w:r>
        <w:lastRenderedPageBreak/>
        <w:t>k</w:t>
      </w:r>
      <w:r w:rsidR="00C652E8">
        <w:t> </w:t>
      </w:r>
      <w:r>
        <w:t>řešení operačním důstojníkům a technikům, kteří k událostem přistupovali jako k reálným událostem a vyhlásili poplach předem určeným jednotkám – jak profesionálním, tak dobrovolným. Ty pokračovaly dále pouze na technologické úrovni. K událostem nevyjížděly, ale zadávaly kódy typické činnosti (statusy). Během testu technologie i obsluha velkou zátěž vydržel</w:t>
      </w:r>
      <w:r w:rsidR="007E0309">
        <w:t>y</w:t>
      </w:r>
      <w:r>
        <w:t xml:space="preserve"> a nebyl zaznamenán žádný kritický problém. </w:t>
      </w:r>
      <w:r w:rsidRPr="00D15E21">
        <w:t>Zátěžové testy neměly vliv na rychlost či kvalitu odbavování skutečných událostí.</w:t>
      </w:r>
    </w:p>
    <w:p w14:paraId="2D15AF1F" w14:textId="15BD2551" w:rsidR="00B23348" w:rsidRDefault="00B23348" w:rsidP="00B23348">
      <w:pPr>
        <w:tabs>
          <w:tab w:val="left" w:pos="993"/>
        </w:tabs>
      </w:pPr>
    </w:p>
    <w:p w14:paraId="20BC36C3" w14:textId="7CA8ED0D" w:rsidR="00B23348" w:rsidRPr="00B23348" w:rsidRDefault="00B23348" w:rsidP="00B23348">
      <w:pPr>
        <w:pStyle w:val="Nadpis3"/>
        <w:tabs>
          <w:tab w:val="left" w:pos="993"/>
        </w:tabs>
      </w:pPr>
      <w:bookmarkStart w:id="230" w:name="_Toc536185165"/>
      <w:bookmarkStart w:id="231" w:name="_Toc473281890"/>
      <w:bookmarkStart w:id="232" w:name="_Toc473899267"/>
      <w:bookmarkStart w:id="233" w:name="_Toc474189677"/>
      <w:bookmarkStart w:id="234" w:name="_Toc507063164"/>
      <w:r>
        <w:lastRenderedPageBreak/>
        <w:t>TCTV 112</w:t>
      </w:r>
      <w:bookmarkEnd w:id="230"/>
    </w:p>
    <w:p w14:paraId="6F8D9D1F" w14:textId="77777777" w:rsidR="00B23348" w:rsidRPr="00B23348" w:rsidRDefault="00B23348" w:rsidP="00B23348">
      <w:pPr>
        <w:sectPr w:rsidR="00B23348" w:rsidRPr="00B23348" w:rsidSect="00264CF0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69AF3C1C" w14:textId="5F160E6A" w:rsidR="00B23348" w:rsidRPr="00F8480D" w:rsidRDefault="00B23348" w:rsidP="00B23348">
      <w:pPr>
        <w:tabs>
          <w:tab w:val="left" w:pos="993"/>
        </w:tabs>
      </w:pPr>
      <w:r w:rsidRPr="00F8480D">
        <w:lastRenderedPageBreak/>
        <w:t xml:space="preserve">Telefonní centrum tísňového volání přijímá tísňová volání na lince 150 a volání na jednotné evropské číslo tísňového volání 112. Telefonní centrum tísňového volání v Brně přijalo v roce 2018 na obou linkách </w:t>
      </w:r>
      <w:r w:rsidRPr="00F8480D">
        <w:rPr>
          <w:b/>
          <w:i/>
        </w:rPr>
        <w:t>258 569</w:t>
      </w:r>
      <w:r w:rsidRPr="00F8480D">
        <w:t xml:space="preserve"> </w:t>
      </w:r>
      <w:r w:rsidRPr="00F8480D">
        <w:rPr>
          <w:b/>
          <w:i/>
        </w:rPr>
        <w:t>hovorů</w:t>
      </w:r>
      <w:r w:rsidRPr="00F8480D">
        <w:t xml:space="preserve"> (z toho 222 120 na lince 112 a 36 449 na lince 150).</w:t>
      </w:r>
      <w:r>
        <w:t xml:space="preserve"> Oproti roku 2017 se jejich počet snížil o 21 959 hovorů a uskutečnil se 1 hovor každé 2 minuty.</w:t>
      </w:r>
      <w:r w:rsidRPr="00F8480D">
        <w:t xml:space="preserve"> Ve většině případů se jednalo o zneužití tísňové linky, což je dlouhodobě sledovaný jev. Z celkového množství přijatých hovorů bylo odesláno 30 362 datových vět. Na kterou základní složku IZS datová věta směřovala, je možné vidět na níže znázorněném grafu.</w:t>
      </w:r>
    </w:p>
    <w:p w14:paraId="26D196A4" w14:textId="78013A34" w:rsidR="00B23348" w:rsidRDefault="00B23348" w:rsidP="00B23348">
      <w:pPr>
        <w:tabs>
          <w:tab w:val="left" w:pos="993"/>
        </w:tabs>
      </w:pPr>
      <w:r w:rsidRPr="00D611A1">
        <w:t>Díky případnému přelivu hovorů mezi kraji je garance, že se občan v nouzi vždy dovolá, a to i bez kreditu a SIM karty v telefonu. Pro</w:t>
      </w:r>
      <w:r w:rsidR="00C652E8">
        <w:t> </w:t>
      </w:r>
      <w:r w:rsidRPr="00D611A1">
        <w:t xml:space="preserve">neslyšící spoluobčany a osoby s poruchami řeči existuje možnost oznámit mimořádnou </w:t>
      </w:r>
      <w:r w:rsidRPr="00D611A1">
        <w:lastRenderedPageBreak/>
        <w:t xml:space="preserve">událost na tísňovou linku prostřednictvím SMS. Díky jazykové vybavenosti operátorů mohou linku využít osoby nehovořící českým jazykem. Operátoři jsou schopni odbavovat tísňové hovory v angličtině a němčině, někteří navíc ovládají </w:t>
      </w:r>
      <w:r w:rsidRPr="00A55673">
        <w:t>i ruštinu, francouzštinu, italštinu či španělštinu.</w:t>
      </w:r>
    </w:p>
    <w:p w14:paraId="1E226556" w14:textId="5B347AE3" w:rsidR="00B23348" w:rsidRDefault="00B23348" w:rsidP="00B23348">
      <w:pPr>
        <w:tabs>
          <w:tab w:val="left" w:pos="993"/>
        </w:tabs>
      </w:pPr>
      <w:r w:rsidRPr="00A55673">
        <w:t>TCTV 112 disponuje moderním aplikačním softwarem, který umožňuje snadné a přehledné vyhledávání adre</w:t>
      </w:r>
      <w:r w:rsidR="00C652E8">
        <w:t>s, rychlé přepojování hovorů na d</w:t>
      </w:r>
      <w:r w:rsidRPr="00A55673">
        <w:t xml:space="preserve">alší základní složky IZS a mimo jiné například také blokovat zlomyslné hovory. Největší výhodou aplikačního softwaru bude rozšířená lokalizace volajícího pomocí GPS s přesností na několik metrů, která by měla být v blízké době k dispozici. To bude </w:t>
      </w:r>
      <w:r>
        <w:t>vést ke</w:t>
      </w:r>
      <w:r w:rsidRPr="00A55673">
        <w:t xml:space="preserve"> značné</w:t>
      </w:r>
      <w:r>
        <w:t>mu</w:t>
      </w:r>
      <w:r w:rsidRPr="00A55673">
        <w:t xml:space="preserve"> zrychlení při získávání adresy volajícího a tím pádem se celkově zkrátí čas, za který se volajícímu dostane pomoci.</w:t>
      </w:r>
    </w:p>
    <w:p w14:paraId="14B40322" w14:textId="77777777" w:rsidR="00D70D08" w:rsidRDefault="00D70D08" w:rsidP="00B23348">
      <w:pPr>
        <w:tabs>
          <w:tab w:val="left" w:pos="993"/>
        </w:tabs>
        <w:sectPr w:rsidR="00D70D08" w:rsidSect="00D70D08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075B2DAF" w14:textId="4DF6EB77" w:rsidR="00D70D08" w:rsidRDefault="00D70D08" w:rsidP="00B23348">
      <w:pPr>
        <w:tabs>
          <w:tab w:val="left" w:pos="993"/>
        </w:tabs>
      </w:pPr>
    </w:p>
    <w:p w14:paraId="289667B7" w14:textId="43E549AE" w:rsidR="00B23348" w:rsidRDefault="00D70D08" w:rsidP="007E0309">
      <w:pPr>
        <w:tabs>
          <w:tab w:val="left" w:pos="993"/>
        </w:tabs>
        <w:jc w:val="center"/>
        <w:rPr>
          <w:highlight w:val="yellow"/>
        </w:rPr>
      </w:pPr>
      <w:r>
        <w:rPr>
          <w:noProof/>
          <w:lang w:eastAsia="cs-CZ"/>
        </w:rPr>
        <w:drawing>
          <wp:inline distT="0" distB="0" distL="0" distR="0" wp14:anchorId="13F402D7" wp14:editId="620F3A4C">
            <wp:extent cx="6480000" cy="2340000"/>
            <wp:effectExtent l="0" t="0" r="0" b="3175"/>
            <wp:docPr id="221" name="Graf 221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16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5"/>
              </a:graphicData>
            </a:graphic>
          </wp:inline>
        </w:drawing>
      </w:r>
    </w:p>
    <w:p w14:paraId="6570E5C6" w14:textId="5B7CCD42" w:rsidR="00F7104F" w:rsidRPr="00A4451B" w:rsidRDefault="00F7104F" w:rsidP="007E0309">
      <w:pPr>
        <w:tabs>
          <w:tab w:val="left" w:pos="993"/>
        </w:tabs>
        <w:jc w:val="center"/>
        <w:rPr>
          <w:highlight w:val="yellow"/>
        </w:rPr>
        <w:sectPr w:rsidR="00F7104F" w:rsidRPr="00A4451B" w:rsidSect="00D70D08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  <w:r>
        <w:rPr>
          <w:noProof/>
          <w:lang w:eastAsia="cs-CZ"/>
        </w:rPr>
        <w:drawing>
          <wp:inline distT="0" distB="0" distL="0" distR="0" wp14:anchorId="5DDB437A" wp14:editId="3FB88BBE">
            <wp:extent cx="6479540" cy="2880000"/>
            <wp:effectExtent l="0" t="0" r="0" b="0"/>
            <wp:docPr id="669" name="Graf 669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B814441-BD9B-44D2-BD5E-92C774FB03A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6"/>
              </a:graphicData>
            </a:graphic>
          </wp:inline>
        </w:drawing>
      </w:r>
    </w:p>
    <w:bookmarkEnd w:id="222"/>
    <w:bookmarkEnd w:id="231"/>
    <w:bookmarkEnd w:id="232"/>
    <w:bookmarkEnd w:id="233"/>
    <w:bookmarkEnd w:id="234"/>
    <w:p w14:paraId="479C8C4B" w14:textId="5CA05D91" w:rsidR="00003120" w:rsidRPr="00A55673" w:rsidRDefault="00003120" w:rsidP="0088068F">
      <w:pPr>
        <w:tabs>
          <w:tab w:val="left" w:pos="993"/>
        </w:tabs>
      </w:pPr>
    </w:p>
    <w:p w14:paraId="2DD9165A" w14:textId="0909E293" w:rsidR="00264CF0" w:rsidRPr="00B23348" w:rsidRDefault="00264CF0" w:rsidP="00F7104F">
      <w:pPr>
        <w:pStyle w:val="Nadpis2"/>
        <w:tabs>
          <w:tab w:val="left" w:pos="993"/>
        </w:tabs>
        <w:ind w:left="567" w:hanging="425"/>
      </w:pPr>
      <w:bookmarkStart w:id="235" w:name="_Toc473281891"/>
      <w:bookmarkStart w:id="236" w:name="_Toc473899268"/>
      <w:bookmarkStart w:id="237" w:name="_Toc474189678"/>
      <w:bookmarkStart w:id="238" w:name="_Toc507063165"/>
      <w:bookmarkStart w:id="239" w:name="_Toc536185166"/>
      <w:r w:rsidRPr="00B23348">
        <w:t>Státní požární dozor</w:t>
      </w:r>
      <w:bookmarkEnd w:id="210"/>
      <w:bookmarkEnd w:id="211"/>
      <w:bookmarkEnd w:id="235"/>
      <w:bookmarkEnd w:id="236"/>
      <w:bookmarkEnd w:id="237"/>
      <w:bookmarkEnd w:id="238"/>
      <w:bookmarkEnd w:id="239"/>
    </w:p>
    <w:p w14:paraId="7C3B477E" w14:textId="77777777" w:rsidR="00264CF0" w:rsidRPr="00B23348" w:rsidRDefault="00264CF0" w:rsidP="000B2CAB">
      <w:pPr>
        <w:pStyle w:val="Nadpis3"/>
        <w:tabs>
          <w:tab w:val="left" w:pos="993"/>
        </w:tabs>
      </w:pPr>
      <w:bookmarkStart w:id="240" w:name="_Toc413266865"/>
      <w:bookmarkStart w:id="241" w:name="_Toc443584127"/>
      <w:bookmarkStart w:id="242" w:name="_Toc470514539"/>
      <w:bookmarkStart w:id="243" w:name="_Toc473281892"/>
      <w:bookmarkStart w:id="244" w:name="_Toc473899269"/>
      <w:bookmarkStart w:id="245" w:name="_Toc474189679"/>
      <w:bookmarkStart w:id="246" w:name="_Toc507063166"/>
      <w:bookmarkStart w:id="247" w:name="_Toc536185167"/>
      <w:r w:rsidRPr="00B23348">
        <w:t>Kontrolní činnost</w:t>
      </w:r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14:paraId="5F7711E4" w14:textId="77777777" w:rsidR="00383B15" w:rsidRPr="00B23348" w:rsidRDefault="00383B15" w:rsidP="000B2CAB">
      <w:pPr>
        <w:pStyle w:val="Nadpis3"/>
        <w:tabs>
          <w:tab w:val="left" w:pos="993"/>
        </w:tabs>
        <w:sectPr w:rsidR="00383B15" w:rsidRPr="00B2334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28386792" w14:textId="4DDD6106" w:rsidR="0088068F" w:rsidRPr="00A4451B" w:rsidRDefault="008E1504" w:rsidP="0088068F">
      <w:pPr>
        <w:tabs>
          <w:tab w:val="left" w:pos="993"/>
        </w:tabs>
        <w:rPr>
          <w:highlight w:val="yellow"/>
        </w:rPr>
      </w:pPr>
      <w:r>
        <w:rPr>
          <w:rFonts w:eastAsia="Calibri"/>
        </w:rPr>
        <w:lastRenderedPageBreak/>
        <w:t>Kontrolní činnost byla v roce 2018 zaměřena zejména na vytváření podmínek pro hašení požárů a pro záchranné práce, udržování volných příjezdových ko</w:t>
      </w:r>
      <w:r w:rsidR="00EE4B5C">
        <w:rPr>
          <w:rFonts w:eastAsia="Calibri"/>
        </w:rPr>
        <w:t>munikací a nástupních ploch pro </w:t>
      </w:r>
      <w:r>
        <w:rPr>
          <w:rFonts w:eastAsia="Calibri"/>
        </w:rPr>
        <w:t xml:space="preserve">požární techniku, únikových cest a volných přístupů k nouzovým východům, k rozvodným zařízením elektrické energie, k uzávěrům vody, plynu, topení, k věcným prostředkům požární ochrany a k ručnímu ovládání požárně bezpečnostních zařízení, na zabezpečování věcných prostředků požární ochrany a požárně bezpečnostních </w:t>
      </w:r>
      <w:r w:rsidR="00EE4B5C">
        <w:rPr>
          <w:rFonts w:eastAsia="Calibri"/>
        </w:rPr>
        <w:t>zařízení v potřebném množství a </w:t>
      </w:r>
      <w:r>
        <w:rPr>
          <w:rFonts w:eastAsia="Calibri"/>
        </w:rPr>
        <w:t>druzích a jejich udržování v provozuschopném stavu.</w:t>
      </w:r>
      <w:r w:rsidR="0088068F" w:rsidRPr="00A4451B">
        <w:rPr>
          <w:highlight w:val="yellow"/>
        </w:rPr>
        <w:t xml:space="preserve"> </w:t>
      </w:r>
    </w:p>
    <w:p w14:paraId="16EA1B8A" w14:textId="3D35B017" w:rsidR="0088068F" w:rsidRPr="00A4451B" w:rsidRDefault="008E1504" w:rsidP="0088068F">
      <w:pPr>
        <w:tabs>
          <w:tab w:val="left" w:pos="993"/>
        </w:tabs>
        <w:rPr>
          <w:highlight w:val="yellow"/>
        </w:rPr>
      </w:pPr>
      <w:r w:rsidRPr="00BD0BAC">
        <w:rPr>
          <w:rFonts w:eastAsia="Calibri"/>
        </w:rPr>
        <w:t>V součinnosti s Policií ČR bylo provedeno 7</w:t>
      </w:r>
      <w:r>
        <w:rPr>
          <w:rFonts w:eastAsia="Calibri"/>
        </w:rPr>
        <w:t>8</w:t>
      </w:r>
      <w:r w:rsidR="00EE4B5C">
        <w:rPr>
          <w:rFonts w:eastAsia="Calibri"/>
        </w:rPr>
        <w:t> </w:t>
      </w:r>
      <w:r w:rsidRPr="00BD0BAC">
        <w:rPr>
          <w:rFonts w:eastAsia="Calibri"/>
        </w:rPr>
        <w:t>mi</w:t>
      </w:r>
      <w:r w:rsidR="00EE4B5C">
        <w:rPr>
          <w:rFonts w:eastAsia="Calibri"/>
        </w:rPr>
        <w:t>mořádných tematických kontrol v </w:t>
      </w:r>
      <w:r w:rsidRPr="00BD0BAC">
        <w:rPr>
          <w:rFonts w:eastAsia="Calibri"/>
        </w:rPr>
        <w:t>restauračních zařízeních, klubech</w:t>
      </w:r>
      <w:r w:rsidR="000668C0">
        <w:rPr>
          <w:rFonts w:eastAsia="Calibri"/>
        </w:rPr>
        <w:t xml:space="preserve"> a</w:t>
      </w:r>
      <w:r w:rsidRPr="00BD0BAC">
        <w:rPr>
          <w:rFonts w:eastAsia="Calibri"/>
        </w:rPr>
        <w:t xml:space="preserve"> zábavních podnicích s cílem prověřit stav zajištění požární bezpečnosti v průběhu jejich pr</w:t>
      </w:r>
      <w:r w:rsidR="00EE4B5C">
        <w:rPr>
          <w:rFonts w:eastAsia="Calibri"/>
        </w:rPr>
        <w:t>ovozní doby tzn. ve </w:t>
      </w:r>
      <w:r w:rsidRPr="00BD0BAC">
        <w:rPr>
          <w:rFonts w:eastAsia="Calibri"/>
        </w:rPr>
        <w:t>večerních a nočních hodinách. Kontroly byly zaměřeny zejména na udržování volných únikových cest a volného přístupu k nouzovým východům, k</w:t>
      </w:r>
      <w:r w:rsidR="00EE4B5C">
        <w:rPr>
          <w:rFonts w:eastAsia="Calibri"/>
        </w:rPr>
        <w:t xml:space="preserve"> přenosným hasicím přístrojům </w:t>
      </w:r>
      <w:r w:rsidR="00EE4B5C">
        <w:rPr>
          <w:rFonts w:eastAsia="Calibri"/>
        </w:rPr>
        <w:lastRenderedPageBreak/>
        <w:t>a </w:t>
      </w:r>
      <w:r w:rsidRPr="00BD0BAC">
        <w:rPr>
          <w:rFonts w:eastAsia="Calibri"/>
        </w:rPr>
        <w:t>k ručnímu ovládání požárně bezpečnostních zařízení</w:t>
      </w:r>
      <w:r>
        <w:rPr>
          <w:rFonts w:eastAsia="Calibri"/>
        </w:rPr>
        <w:t>.</w:t>
      </w:r>
    </w:p>
    <w:p w14:paraId="2E2F4C42" w14:textId="4BA03842" w:rsidR="0088068F" w:rsidRPr="00A4451B" w:rsidRDefault="008E1504" w:rsidP="0088068F">
      <w:pPr>
        <w:tabs>
          <w:tab w:val="left" w:pos="993"/>
        </w:tabs>
        <w:rPr>
          <w:highlight w:val="yellow"/>
        </w:rPr>
      </w:pPr>
      <w:r>
        <w:rPr>
          <w:rFonts w:eastAsia="Calibri"/>
        </w:rPr>
        <w:t>V</w:t>
      </w:r>
      <w:r w:rsidRPr="00BD0BAC">
        <w:rPr>
          <w:rFonts w:eastAsia="Calibri"/>
        </w:rPr>
        <w:t xml:space="preserve">e spolupráci s veliteli požárních stanic byly provedeny kontroly vybraných obcí JmK, jejichž úkolem bylo </w:t>
      </w:r>
      <w:r w:rsidR="00EE4B5C">
        <w:rPr>
          <w:rFonts w:eastAsia="Calibri"/>
        </w:rPr>
        <w:t>prověřit stav požární ochrany a </w:t>
      </w:r>
      <w:r w:rsidRPr="00BD0BAC">
        <w:rPr>
          <w:rFonts w:eastAsia="Calibri"/>
        </w:rPr>
        <w:t xml:space="preserve">dodržování stanovených povinností - kontrola dokumentace o zřízení JSDH obcí, požárních hlídek nebo společných jednotek požární ochrany, prověření jejich organizace a činnosti. Šlo celkem o </w:t>
      </w:r>
      <w:r>
        <w:rPr>
          <w:rFonts w:eastAsia="Calibri"/>
        </w:rPr>
        <w:t>42</w:t>
      </w:r>
      <w:r w:rsidRPr="00BD0BAC">
        <w:rPr>
          <w:rFonts w:eastAsia="Calibri"/>
        </w:rPr>
        <w:t xml:space="preserve"> tematických kontrol</w:t>
      </w:r>
      <w:r>
        <w:rPr>
          <w:rFonts w:eastAsia="Calibri"/>
        </w:rPr>
        <w:t>.</w:t>
      </w:r>
      <w:r w:rsidR="0088068F" w:rsidRPr="00A4451B">
        <w:rPr>
          <w:highlight w:val="yellow"/>
        </w:rPr>
        <w:t xml:space="preserve"> </w:t>
      </w:r>
    </w:p>
    <w:p w14:paraId="678D529F" w14:textId="780D4B97" w:rsidR="0088068F" w:rsidRPr="008E1504" w:rsidRDefault="008E1504" w:rsidP="008E1504">
      <w:pPr>
        <w:spacing w:before="120"/>
        <w:ind w:right="41" w:firstLine="360"/>
        <w:rPr>
          <w:rFonts w:eastAsia="Calibri"/>
        </w:rPr>
      </w:pPr>
      <w:r w:rsidRPr="00BD0BAC">
        <w:rPr>
          <w:rFonts w:eastAsia="Calibri"/>
        </w:rPr>
        <w:t>Dále byly provedeny mimořádné kontroly při konání větších výstavních akcí na BVV a zajištění mistrovstv</w:t>
      </w:r>
      <w:r w:rsidR="00EE4B5C">
        <w:rPr>
          <w:rFonts w:eastAsia="Calibri"/>
        </w:rPr>
        <w:t>í světa silničních motocyklů na </w:t>
      </w:r>
      <w:proofErr w:type="spellStart"/>
      <w:r w:rsidRPr="00BD0BAC">
        <w:rPr>
          <w:rFonts w:eastAsia="Calibri"/>
        </w:rPr>
        <w:t>Automotodro</w:t>
      </w:r>
      <w:r>
        <w:rPr>
          <w:rFonts w:eastAsia="Calibri"/>
        </w:rPr>
        <w:t>mu</w:t>
      </w:r>
      <w:proofErr w:type="spellEnd"/>
      <w:r>
        <w:rPr>
          <w:rFonts w:eastAsia="Calibri"/>
        </w:rPr>
        <w:t xml:space="preserve"> Brno a v přilehlých kempech.</w:t>
      </w:r>
    </w:p>
    <w:p w14:paraId="33A78504" w14:textId="6A200725" w:rsidR="0088068F" w:rsidRPr="008E1504" w:rsidRDefault="0088068F" w:rsidP="0088068F">
      <w:pPr>
        <w:tabs>
          <w:tab w:val="left" w:pos="993"/>
        </w:tabs>
        <w:rPr>
          <w:b/>
        </w:rPr>
      </w:pPr>
      <w:r w:rsidRPr="008E1504">
        <w:t>Celkem bylo provedeno</w:t>
      </w:r>
      <w:r w:rsidRPr="008E1504">
        <w:rPr>
          <w:b/>
        </w:rPr>
        <w:t xml:space="preserve"> </w:t>
      </w:r>
      <w:r w:rsidRPr="008E1504">
        <w:rPr>
          <w:b/>
          <w:i/>
        </w:rPr>
        <w:t>1</w:t>
      </w:r>
      <w:r w:rsidR="008E1504" w:rsidRPr="008E1504">
        <w:rPr>
          <w:b/>
          <w:i/>
        </w:rPr>
        <w:t>39</w:t>
      </w:r>
      <w:r w:rsidRPr="008E1504">
        <w:rPr>
          <w:b/>
          <w:i/>
        </w:rPr>
        <w:t xml:space="preserve"> komplexních kontrol, 1</w:t>
      </w:r>
      <w:r w:rsidR="00B3096F" w:rsidRPr="008E1504">
        <w:rPr>
          <w:b/>
          <w:i/>
        </w:rPr>
        <w:t> </w:t>
      </w:r>
      <w:r w:rsidRPr="008E1504">
        <w:rPr>
          <w:b/>
          <w:i/>
        </w:rPr>
        <w:t>0</w:t>
      </w:r>
      <w:r w:rsidR="008E1504" w:rsidRPr="008E1504">
        <w:rPr>
          <w:b/>
          <w:i/>
        </w:rPr>
        <w:t>30</w:t>
      </w:r>
      <w:r w:rsidRPr="008E1504">
        <w:rPr>
          <w:b/>
          <w:i/>
        </w:rPr>
        <w:t xml:space="preserve"> tematických kontrol a</w:t>
      </w:r>
      <w:r w:rsidR="00B3096F" w:rsidRPr="008E1504">
        <w:rPr>
          <w:b/>
          <w:i/>
        </w:rPr>
        <w:t> </w:t>
      </w:r>
      <w:r w:rsidR="008E1504" w:rsidRPr="008E1504">
        <w:rPr>
          <w:b/>
          <w:i/>
        </w:rPr>
        <w:t>162</w:t>
      </w:r>
      <w:r w:rsidR="00B3096F" w:rsidRPr="008E1504">
        <w:rPr>
          <w:b/>
          <w:i/>
        </w:rPr>
        <w:t> </w:t>
      </w:r>
      <w:r w:rsidRPr="008E1504">
        <w:rPr>
          <w:b/>
          <w:i/>
        </w:rPr>
        <w:t>úkonů předcházejících kontrole.</w:t>
      </w:r>
    </w:p>
    <w:p w14:paraId="3CA6A978" w14:textId="527F849B" w:rsidR="0088068F" w:rsidRPr="008E1504" w:rsidRDefault="0088068F" w:rsidP="0088068F">
      <w:pPr>
        <w:tabs>
          <w:tab w:val="left" w:pos="993"/>
        </w:tabs>
        <w:rPr>
          <w:color w:val="FF0000"/>
        </w:rPr>
      </w:pPr>
      <w:r w:rsidRPr="008E1504">
        <w:t>V </w:t>
      </w:r>
      <w:r w:rsidR="008E1504" w:rsidRPr="008E1504">
        <w:t>rámci kraje provádělo v roce 2018</w:t>
      </w:r>
      <w:r w:rsidRPr="008E1504">
        <w:t xml:space="preserve"> kontrolní činnost v oblasti prevence 1</w:t>
      </w:r>
      <w:r w:rsidR="008E1504" w:rsidRPr="008E1504">
        <w:t>8</w:t>
      </w:r>
      <w:r w:rsidRPr="008E1504">
        <w:t xml:space="preserve"> příslušníků. </w:t>
      </w:r>
    </w:p>
    <w:p w14:paraId="05DD562C" w14:textId="681FDC91" w:rsidR="00981286" w:rsidRPr="00A4451B" w:rsidRDefault="00981286" w:rsidP="000B2CAB">
      <w:pPr>
        <w:tabs>
          <w:tab w:val="left" w:pos="993"/>
        </w:tabs>
        <w:rPr>
          <w:highlight w:val="yellow"/>
        </w:rPr>
        <w:sectPr w:rsidR="00981286" w:rsidRPr="00A4451B" w:rsidSect="00383B15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6322BCA5" w14:textId="0377FE8C" w:rsidR="00C5552B" w:rsidRPr="00A4451B" w:rsidRDefault="00C5552B" w:rsidP="000B2CAB">
      <w:pPr>
        <w:tabs>
          <w:tab w:val="left" w:pos="993"/>
        </w:tabs>
        <w:spacing w:before="120" w:line="276" w:lineRule="auto"/>
        <w:ind w:right="41"/>
        <w:rPr>
          <w:rFonts w:eastAsia="Calibri" w:cs="Times New Roman"/>
          <w:szCs w:val="20"/>
          <w:highlight w:val="yellow"/>
        </w:rPr>
      </w:pPr>
    </w:p>
    <w:p w14:paraId="2D6CE221" w14:textId="211F7CAC" w:rsidR="00905680" w:rsidRPr="00A4451B" w:rsidRDefault="00B23348" w:rsidP="00673717">
      <w:pPr>
        <w:tabs>
          <w:tab w:val="left" w:pos="993"/>
        </w:tabs>
        <w:spacing w:before="120" w:line="276" w:lineRule="auto"/>
        <w:ind w:right="41"/>
        <w:jc w:val="center"/>
        <w:rPr>
          <w:rFonts w:eastAsia="Calibri" w:cs="Times New Roman"/>
          <w:szCs w:val="20"/>
          <w:highlight w:val="yellow"/>
        </w:rPr>
      </w:pPr>
      <w:r>
        <w:rPr>
          <w:noProof/>
          <w:lang w:eastAsia="cs-CZ"/>
        </w:rPr>
        <w:drawing>
          <wp:inline distT="0" distB="0" distL="0" distR="0" wp14:anchorId="4FFE92FF" wp14:editId="745A2989">
            <wp:extent cx="6522363" cy="4256843"/>
            <wp:effectExtent l="0" t="0" r="0" b="0"/>
            <wp:docPr id="236" name="Graf 236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7"/>
              </a:graphicData>
            </a:graphic>
          </wp:inline>
        </w:drawing>
      </w:r>
    </w:p>
    <w:p w14:paraId="3DC2FA4A" w14:textId="3D6BEB0D" w:rsidR="00264CF0" w:rsidRPr="00A4451B" w:rsidRDefault="00D84305" w:rsidP="007E0309">
      <w:pPr>
        <w:tabs>
          <w:tab w:val="left" w:pos="993"/>
        </w:tabs>
        <w:jc w:val="center"/>
        <w:rPr>
          <w:noProof/>
          <w:highlight w:val="yellow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702531A1" wp14:editId="1B6DDC65">
            <wp:extent cx="6480000" cy="2569294"/>
            <wp:effectExtent l="0" t="0" r="0" b="2540"/>
            <wp:docPr id="12" name="Graf 12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8"/>
              </a:graphicData>
            </a:graphic>
          </wp:inline>
        </w:drawing>
      </w:r>
    </w:p>
    <w:p w14:paraId="7C08B562" w14:textId="77777777" w:rsidR="00264CF0" w:rsidRPr="00A4451B" w:rsidRDefault="00264CF0" w:rsidP="000B2CAB">
      <w:pPr>
        <w:pStyle w:val="Nadpis3"/>
        <w:numPr>
          <w:ilvl w:val="0"/>
          <w:numId w:val="0"/>
        </w:numPr>
        <w:tabs>
          <w:tab w:val="left" w:pos="993"/>
        </w:tabs>
        <w:ind w:left="720" w:hanging="720"/>
        <w:rPr>
          <w:highlight w:val="yellow"/>
        </w:rPr>
      </w:pPr>
    </w:p>
    <w:p w14:paraId="75235BE5" w14:textId="3CD3CC91" w:rsidR="00264CF0" w:rsidRPr="00A4451B" w:rsidRDefault="00D84305" w:rsidP="007E0309">
      <w:pPr>
        <w:tabs>
          <w:tab w:val="left" w:pos="993"/>
        </w:tabs>
        <w:jc w:val="center"/>
        <w:rPr>
          <w:highlight w:val="yellow"/>
        </w:rPr>
      </w:pPr>
      <w:r>
        <w:rPr>
          <w:noProof/>
          <w:lang w:eastAsia="cs-CZ"/>
        </w:rPr>
        <w:drawing>
          <wp:inline distT="0" distB="0" distL="0" distR="0" wp14:anchorId="245BA654" wp14:editId="288727B3">
            <wp:extent cx="6480000" cy="2519999"/>
            <wp:effectExtent l="0" t="0" r="0" b="0"/>
            <wp:docPr id="17" name="Graf 17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9"/>
              </a:graphicData>
            </a:graphic>
          </wp:inline>
        </w:drawing>
      </w:r>
    </w:p>
    <w:p w14:paraId="30283BB1" w14:textId="1865E42B" w:rsidR="00E0359B" w:rsidRPr="00A4451B" w:rsidRDefault="00D84305" w:rsidP="007E0309">
      <w:pPr>
        <w:tabs>
          <w:tab w:val="left" w:pos="993"/>
        </w:tabs>
        <w:jc w:val="center"/>
        <w:rPr>
          <w:rFonts w:asciiTheme="majorHAnsi" w:eastAsiaTheme="majorEastAsia" w:hAnsiTheme="majorHAnsi" w:cstheme="majorBidi"/>
          <w:b/>
          <w:color w:val="0C062A" w:themeColor="accent1" w:themeShade="7F"/>
          <w:sz w:val="24"/>
          <w:szCs w:val="24"/>
          <w:highlight w:val="yellow"/>
        </w:rPr>
      </w:pPr>
      <w:bookmarkStart w:id="248" w:name="_Toc413266866"/>
      <w:bookmarkStart w:id="249" w:name="_Toc443584128"/>
      <w:bookmarkStart w:id="250" w:name="_Toc470514540"/>
      <w:r>
        <w:rPr>
          <w:noProof/>
          <w:lang w:eastAsia="cs-CZ"/>
        </w:rPr>
        <w:drawing>
          <wp:inline distT="0" distB="0" distL="0" distR="0" wp14:anchorId="17EF0444" wp14:editId="11491AEA">
            <wp:extent cx="6479540" cy="3239770"/>
            <wp:effectExtent l="0" t="0" r="0" b="0"/>
            <wp:docPr id="18" name="Graf 18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11E6DFF6-D7AD-475E-8B7A-B9FB4F4153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0"/>
              </a:graphicData>
            </a:graphic>
          </wp:inline>
        </w:drawing>
      </w:r>
      <w:r w:rsidR="00E0359B" w:rsidRPr="00A4451B">
        <w:rPr>
          <w:highlight w:val="yellow"/>
        </w:rPr>
        <w:br w:type="page"/>
      </w:r>
    </w:p>
    <w:p w14:paraId="50400ABD" w14:textId="77777777" w:rsidR="00471429" w:rsidRPr="00A4451B" w:rsidRDefault="00471429" w:rsidP="000B2CAB">
      <w:pPr>
        <w:pStyle w:val="Nadpis3"/>
        <w:numPr>
          <w:ilvl w:val="0"/>
          <w:numId w:val="0"/>
        </w:numPr>
        <w:tabs>
          <w:tab w:val="left" w:pos="993"/>
        </w:tabs>
        <w:ind w:left="720"/>
        <w:rPr>
          <w:highlight w:val="yellow"/>
        </w:rPr>
        <w:sectPr w:rsidR="00471429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59A0D6EC" w14:textId="17B90602" w:rsidR="00264CF0" w:rsidRPr="00B23348" w:rsidRDefault="00264CF0" w:rsidP="000B2CAB">
      <w:pPr>
        <w:pStyle w:val="Nadpis3"/>
        <w:tabs>
          <w:tab w:val="left" w:pos="993"/>
        </w:tabs>
      </w:pPr>
      <w:bookmarkStart w:id="251" w:name="_Toc473281893"/>
      <w:bookmarkStart w:id="252" w:name="_Toc473899270"/>
      <w:bookmarkStart w:id="253" w:name="_Toc474189680"/>
      <w:bookmarkStart w:id="254" w:name="_Toc507063167"/>
      <w:bookmarkStart w:id="255" w:name="_Toc536185168"/>
      <w:r w:rsidRPr="00B23348">
        <w:lastRenderedPageBreak/>
        <w:t>Stavební prevence</w:t>
      </w:r>
      <w:bookmarkEnd w:id="248"/>
      <w:bookmarkEnd w:id="249"/>
      <w:bookmarkEnd w:id="250"/>
      <w:bookmarkEnd w:id="251"/>
      <w:bookmarkEnd w:id="252"/>
      <w:bookmarkEnd w:id="253"/>
      <w:bookmarkEnd w:id="254"/>
      <w:bookmarkEnd w:id="255"/>
    </w:p>
    <w:p w14:paraId="34189BC0" w14:textId="77777777" w:rsidR="00E0359B" w:rsidRPr="00B23348" w:rsidRDefault="00E0359B" w:rsidP="000B2CAB">
      <w:pPr>
        <w:pStyle w:val="Nadpis3"/>
        <w:tabs>
          <w:tab w:val="left" w:pos="993"/>
        </w:tabs>
        <w:rPr>
          <w:rFonts w:cs="Times New Roman"/>
          <w:sz w:val="20"/>
          <w:szCs w:val="20"/>
        </w:rPr>
        <w:sectPr w:rsidR="00E0359B" w:rsidRPr="00B2334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  <w:bookmarkStart w:id="256" w:name="_Toc412390089"/>
      <w:bookmarkStart w:id="257" w:name="_Toc412390381"/>
      <w:bookmarkStart w:id="258" w:name="_Toc412390468"/>
      <w:bookmarkStart w:id="259" w:name="_Toc412667364"/>
      <w:bookmarkStart w:id="260" w:name="_Toc413267792"/>
    </w:p>
    <w:p w14:paraId="5E212294" w14:textId="39683A50" w:rsidR="00E0359B" w:rsidRDefault="00AF7E99" w:rsidP="000B2CAB">
      <w:pPr>
        <w:tabs>
          <w:tab w:val="left" w:pos="993"/>
        </w:tabs>
      </w:pPr>
      <w:r w:rsidRPr="00FB7CC4">
        <w:lastRenderedPageBreak/>
        <w:t>Příslušníci stavební prevence vykonávají převážně státní požární dozor. Zabývají se posuzováním územně plánovací dokumentace, jehož výsledkem jsou stanoviska, kterých za rok 201</w:t>
      </w:r>
      <w:r w:rsidR="00FB7CC4" w:rsidRPr="00FB7CC4">
        <w:t>8</w:t>
      </w:r>
      <w:r w:rsidRPr="00FB7CC4">
        <w:t xml:space="preserve"> bylo vydáno </w:t>
      </w:r>
      <w:r w:rsidRPr="00FB7CC4">
        <w:br/>
      </w:r>
      <w:r w:rsidR="00FB7CC4" w:rsidRPr="00FB7CC4">
        <w:t>8</w:t>
      </w:r>
      <w:r w:rsidRPr="00FB7CC4">
        <w:t xml:space="preserve"> </w:t>
      </w:r>
      <w:r w:rsidR="00FB7CC4" w:rsidRPr="00FB7CC4">
        <w:t>224</w:t>
      </w:r>
      <w:r w:rsidRPr="00FB7CC4">
        <w:t xml:space="preserve">. Dále provádí ověřování, zda byly dodrženy </w:t>
      </w:r>
      <w:r w:rsidRPr="00FB7CC4">
        <w:lastRenderedPageBreak/>
        <w:t>podmínky požární bezpečnosti staveb vyplývající z posouzených podkladů a dokumentace.</w:t>
      </w:r>
      <w:r w:rsidR="003A1032" w:rsidRPr="00FB7CC4">
        <w:t xml:space="preserve"> Účastní se také kolaudací</w:t>
      </w:r>
      <w:r w:rsidRPr="00FB7CC4">
        <w:t xml:space="preserve"> </w:t>
      </w:r>
      <w:r w:rsidR="003A1032" w:rsidRPr="00FB7CC4">
        <w:t>a kontrolních prohlídek</w:t>
      </w:r>
      <w:r w:rsidRPr="00FB7CC4">
        <w:t>, kterých za rok 201</w:t>
      </w:r>
      <w:r w:rsidR="00FB7CC4" w:rsidRPr="00FB7CC4">
        <w:t>8</w:t>
      </w:r>
      <w:r w:rsidRPr="00FB7CC4">
        <w:t xml:space="preserve"> bylo </w:t>
      </w:r>
      <w:r w:rsidR="00FB7CC4" w:rsidRPr="00FB7CC4">
        <w:t>3</w:t>
      </w:r>
      <w:r w:rsidR="00393FD6">
        <w:t> </w:t>
      </w:r>
      <w:r w:rsidR="00FB7CC4" w:rsidRPr="00FB7CC4">
        <w:t>424</w:t>
      </w:r>
      <w:r w:rsidRPr="00FB7CC4">
        <w:t>.</w:t>
      </w:r>
    </w:p>
    <w:p w14:paraId="6E91CE99" w14:textId="77777777" w:rsidR="00393FD6" w:rsidRPr="00FB7CC4" w:rsidRDefault="00393FD6" w:rsidP="000B2CAB">
      <w:pPr>
        <w:tabs>
          <w:tab w:val="left" w:pos="993"/>
        </w:tabs>
        <w:sectPr w:rsidR="00393FD6" w:rsidRPr="00FB7CC4" w:rsidSect="00E0359B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274ED7BC" w14:textId="2F1BF209" w:rsidR="00280B28" w:rsidRPr="00A4451B" w:rsidRDefault="00280B28" w:rsidP="000B2CAB">
      <w:pPr>
        <w:tabs>
          <w:tab w:val="left" w:pos="993"/>
        </w:tabs>
        <w:rPr>
          <w:highlight w:val="yellow"/>
        </w:rPr>
      </w:pPr>
    </w:p>
    <w:bookmarkEnd w:id="256"/>
    <w:bookmarkEnd w:id="257"/>
    <w:bookmarkEnd w:id="258"/>
    <w:bookmarkEnd w:id="259"/>
    <w:bookmarkEnd w:id="260"/>
    <w:p w14:paraId="55CBAC05" w14:textId="77777777" w:rsidR="00471429" w:rsidRPr="00A4451B" w:rsidRDefault="00471429" w:rsidP="000B2CAB">
      <w:pPr>
        <w:tabs>
          <w:tab w:val="left" w:pos="993"/>
        </w:tabs>
        <w:spacing w:after="160" w:line="276" w:lineRule="auto"/>
        <w:rPr>
          <w:rFonts w:eastAsiaTheme="majorEastAsia" w:cs="Times New Roman"/>
          <w:b/>
          <w:szCs w:val="20"/>
          <w:highlight w:val="yellow"/>
        </w:rPr>
        <w:sectPr w:rsidR="00471429" w:rsidRPr="00A4451B" w:rsidSect="00E0359B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2A46EEE5" w14:textId="3C9A3D14" w:rsidR="00811B3F" w:rsidRPr="00A4451B" w:rsidRDefault="00B23348" w:rsidP="00227F5B">
      <w:pPr>
        <w:tabs>
          <w:tab w:val="left" w:pos="993"/>
        </w:tabs>
        <w:spacing w:after="160" w:line="276" w:lineRule="auto"/>
        <w:jc w:val="center"/>
        <w:rPr>
          <w:rFonts w:eastAsiaTheme="majorEastAsia" w:cs="Times New Roman"/>
          <w:b/>
          <w:szCs w:val="20"/>
          <w:highlight w:val="yellow"/>
        </w:rPr>
      </w:pPr>
      <w:r>
        <w:rPr>
          <w:noProof/>
          <w:lang w:eastAsia="cs-CZ"/>
        </w:rPr>
        <w:lastRenderedPageBreak/>
        <w:drawing>
          <wp:inline distT="0" distB="0" distL="0" distR="0" wp14:anchorId="7C580402" wp14:editId="579EB0F8">
            <wp:extent cx="6518510" cy="3960000"/>
            <wp:effectExtent l="0" t="0" r="0" b="2540"/>
            <wp:docPr id="240" name="Graf 240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8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1"/>
              </a:graphicData>
            </a:graphic>
          </wp:inline>
        </w:drawing>
      </w:r>
      <w:bookmarkStart w:id="261" w:name="_Toc443584130"/>
      <w:bookmarkStart w:id="262" w:name="_Toc470514541"/>
      <w:r>
        <w:rPr>
          <w:noProof/>
          <w:lang w:eastAsia="cs-CZ"/>
        </w:rPr>
        <w:drawing>
          <wp:inline distT="0" distB="0" distL="0" distR="0" wp14:anchorId="437C13DF" wp14:editId="0A132BB5">
            <wp:extent cx="6480000" cy="3780000"/>
            <wp:effectExtent l="0" t="0" r="0" b="0"/>
            <wp:docPr id="241" name="Graf 241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9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2"/>
              </a:graphicData>
            </a:graphic>
          </wp:inline>
        </w:drawing>
      </w:r>
      <w:r w:rsidR="00811B3F" w:rsidRPr="00A4451B">
        <w:rPr>
          <w:rFonts w:eastAsiaTheme="majorEastAsia" w:cs="Times New Roman"/>
          <w:b/>
          <w:szCs w:val="20"/>
          <w:highlight w:val="yellow"/>
        </w:rPr>
        <w:br w:type="page"/>
      </w:r>
    </w:p>
    <w:p w14:paraId="6B28A764" w14:textId="4EA1A515" w:rsidR="00264CF0" w:rsidRPr="00B23348" w:rsidRDefault="00264CF0" w:rsidP="000B2CAB">
      <w:pPr>
        <w:pStyle w:val="Nadpis3"/>
        <w:tabs>
          <w:tab w:val="left" w:pos="993"/>
        </w:tabs>
      </w:pPr>
      <w:bookmarkStart w:id="263" w:name="_Toc473281894"/>
      <w:bookmarkStart w:id="264" w:name="_Toc473899271"/>
      <w:bookmarkStart w:id="265" w:name="_Toc474189681"/>
      <w:bookmarkStart w:id="266" w:name="_Toc507063168"/>
      <w:bookmarkStart w:id="267" w:name="_Toc536185169"/>
      <w:r w:rsidRPr="00B23348">
        <w:lastRenderedPageBreak/>
        <w:t>Správní řízení</w:t>
      </w:r>
      <w:bookmarkEnd w:id="261"/>
      <w:bookmarkEnd w:id="262"/>
      <w:bookmarkEnd w:id="263"/>
      <w:bookmarkEnd w:id="264"/>
      <w:bookmarkEnd w:id="265"/>
      <w:bookmarkEnd w:id="266"/>
      <w:bookmarkEnd w:id="267"/>
    </w:p>
    <w:p w14:paraId="05506193" w14:textId="77777777" w:rsidR="00471429" w:rsidRPr="00B23348" w:rsidRDefault="00471429" w:rsidP="000B2CAB">
      <w:pPr>
        <w:pStyle w:val="Nadpis3"/>
        <w:tabs>
          <w:tab w:val="left" w:pos="993"/>
        </w:tabs>
        <w:rPr>
          <w:rFonts w:cs="Times New Roman"/>
          <w:sz w:val="20"/>
          <w:szCs w:val="20"/>
        </w:rPr>
        <w:sectPr w:rsidR="00471429" w:rsidRPr="00B2334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41AFE527" w14:textId="75FF7D30" w:rsidR="000737D3" w:rsidRDefault="00AF7E99" w:rsidP="00D828AA">
      <w:pPr>
        <w:tabs>
          <w:tab w:val="left" w:pos="993"/>
        </w:tabs>
      </w:pPr>
      <w:r w:rsidRPr="000737D3">
        <w:lastRenderedPageBreak/>
        <w:t>Hasičský záchranný sbor Jihomoravského kraje v oblasti správních deliktů na úseku požární ochrany v roce 201</w:t>
      </w:r>
      <w:r w:rsidR="00FB7CC4" w:rsidRPr="000737D3">
        <w:t>8 vedl celkem 502</w:t>
      </w:r>
      <w:r w:rsidRPr="000737D3">
        <w:t xml:space="preserve"> správních řízení, což je o </w:t>
      </w:r>
      <w:r w:rsidR="00FB7CC4" w:rsidRPr="000737D3">
        <w:t>433 více</w:t>
      </w:r>
      <w:r w:rsidRPr="000737D3">
        <w:t xml:space="preserve"> než v roce 201</w:t>
      </w:r>
      <w:r w:rsidR="00FB7CC4" w:rsidRPr="000737D3">
        <w:t>7</w:t>
      </w:r>
      <w:r w:rsidRPr="000737D3">
        <w:t>.</w:t>
      </w:r>
      <w:r w:rsidR="00EE4B5C">
        <w:t xml:space="preserve"> Na </w:t>
      </w:r>
      <w:r w:rsidR="000737D3">
        <w:t>pokutách bylo pravomocně uloženo celkem 1 249 200 Kč. Z celkového počtu správních řízení byl správní trest napomenutí uložen v 235 případech, a formou příkazového bloku v příkazních řízeních na místě v 252 případech.</w:t>
      </w:r>
    </w:p>
    <w:p w14:paraId="653BB0EC" w14:textId="08B50ADB" w:rsidR="000737D3" w:rsidRDefault="000737D3" w:rsidP="00D828AA">
      <w:pPr>
        <w:tabs>
          <w:tab w:val="left" w:pos="993"/>
        </w:tabs>
      </w:pPr>
      <w:r>
        <w:t xml:space="preserve">V oblasti schvalování a určování jednotek PO právnických a podnikajících fyzických osob </w:t>
      </w:r>
      <w:r>
        <w:lastRenderedPageBreak/>
        <w:t>včetně obcí bylo vedeno správní</w:t>
      </w:r>
      <w:r w:rsidR="00393FD6">
        <w:t xml:space="preserve"> řízení v 6 případech, kdy byl vysloven sou</w:t>
      </w:r>
      <w:r w:rsidR="00EE4B5C">
        <w:t>hlas se zrušením jednotky PO či </w:t>
      </w:r>
      <w:r w:rsidR="00393FD6">
        <w:t xml:space="preserve">požární hlídky. </w:t>
      </w:r>
    </w:p>
    <w:p w14:paraId="0E301256" w14:textId="2363A663" w:rsidR="00393FD6" w:rsidRDefault="00393FD6" w:rsidP="00D828AA">
      <w:pPr>
        <w:tabs>
          <w:tab w:val="left" w:pos="993"/>
        </w:tabs>
      </w:pPr>
      <w:r>
        <w:t>Ve 4 případe</w:t>
      </w:r>
      <w:r w:rsidR="00EE4B5C">
        <w:t>ch bylo vedeno správní řízení o </w:t>
      </w:r>
      <w:r>
        <w:t>schvalování posouzení požárního nebezpečí pro</w:t>
      </w:r>
      <w:r w:rsidR="00EE4B5C">
        <w:t> </w:t>
      </w:r>
      <w:r>
        <w:t>subjekty, které provozují činnosti začleněné do kategorie s vysokým požárním nebezpečím.</w:t>
      </w:r>
    </w:p>
    <w:p w14:paraId="032B4FCC" w14:textId="339DDC9A" w:rsidR="00811B3F" w:rsidRPr="00A4451B" w:rsidRDefault="000737D3" w:rsidP="00D828AA">
      <w:pPr>
        <w:tabs>
          <w:tab w:val="left" w:pos="993"/>
        </w:tabs>
        <w:rPr>
          <w:highlight w:val="yellow"/>
        </w:rPr>
        <w:sectPr w:rsidR="00811B3F" w:rsidRPr="00A4451B" w:rsidSect="00811B3F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  <w:r>
        <w:t xml:space="preserve"> </w:t>
      </w:r>
      <w:r w:rsidR="00AF7E99" w:rsidRPr="000737D3">
        <w:t xml:space="preserve"> </w:t>
      </w:r>
    </w:p>
    <w:p w14:paraId="206DA7A1" w14:textId="5C55E21B" w:rsidR="00471429" w:rsidRPr="00A4451B" w:rsidRDefault="00471429" w:rsidP="000B2CAB">
      <w:pPr>
        <w:tabs>
          <w:tab w:val="left" w:pos="993"/>
        </w:tabs>
        <w:spacing w:line="276" w:lineRule="auto"/>
        <w:rPr>
          <w:szCs w:val="20"/>
          <w:highlight w:val="yellow"/>
        </w:rPr>
        <w:sectPr w:rsidR="00471429" w:rsidRPr="00A4451B" w:rsidSect="009A1C21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7ADB6ABA" w14:textId="380B4615" w:rsidR="00974682" w:rsidRPr="00A4451B" w:rsidRDefault="00B23348" w:rsidP="007E0309">
      <w:pPr>
        <w:spacing w:after="160" w:line="259" w:lineRule="auto"/>
        <w:jc w:val="center"/>
        <w:rPr>
          <w:rFonts w:ascii="Arial" w:eastAsiaTheme="majorEastAsia" w:hAnsi="Arial" w:cstheme="majorBidi"/>
          <w:b/>
          <w:color w:val="12093F" w:themeColor="accent1" w:themeShade="BF"/>
          <w:sz w:val="26"/>
          <w:szCs w:val="26"/>
          <w:highlight w:val="yellow"/>
        </w:rPr>
      </w:pPr>
      <w:bookmarkStart w:id="268" w:name="_Toc473281895"/>
      <w:bookmarkStart w:id="269" w:name="_Toc473899272"/>
      <w:bookmarkStart w:id="270" w:name="_Toc474189682"/>
      <w:r>
        <w:rPr>
          <w:noProof/>
          <w:lang w:eastAsia="cs-CZ"/>
        </w:rPr>
        <w:lastRenderedPageBreak/>
        <w:drawing>
          <wp:inline distT="0" distB="0" distL="0" distR="0" wp14:anchorId="238C5C16" wp14:editId="5AB58445">
            <wp:extent cx="6479540" cy="3959860"/>
            <wp:effectExtent l="0" t="0" r="0" b="2540"/>
            <wp:docPr id="242" name="Graf 242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000-00000C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3"/>
              </a:graphicData>
            </a:graphic>
          </wp:inline>
        </w:drawing>
      </w:r>
      <w:r w:rsidR="00974682" w:rsidRPr="00A4451B">
        <w:rPr>
          <w:highlight w:val="yellow"/>
        </w:rPr>
        <w:br w:type="page"/>
      </w:r>
    </w:p>
    <w:p w14:paraId="585C0CE8" w14:textId="521B42B8" w:rsidR="00EE7099" w:rsidRPr="00B23348" w:rsidRDefault="00EE7099" w:rsidP="000B2CAB">
      <w:pPr>
        <w:pStyle w:val="Nadpis2"/>
        <w:tabs>
          <w:tab w:val="left" w:pos="993"/>
        </w:tabs>
      </w:pPr>
      <w:bookmarkStart w:id="271" w:name="_Toc507063169"/>
      <w:bookmarkStart w:id="272" w:name="_Toc536185170"/>
      <w:r w:rsidRPr="00B23348">
        <w:lastRenderedPageBreak/>
        <w:t>Ostatní oblasti působení</w:t>
      </w:r>
      <w:bookmarkEnd w:id="268"/>
      <w:bookmarkEnd w:id="269"/>
      <w:bookmarkEnd w:id="270"/>
      <w:bookmarkEnd w:id="271"/>
      <w:bookmarkEnd w:id="272"/>
    </w:p>
    <w:p w14:paraId="03357627" w14:textId="77777777" w:rsidR="00383B15" w:rsidRPr="00B23348" w:rsidRDefault="00383B15" w:rsidP="000B2CAB">
      <w:pPr>
        <w:pStyle w:val="Nadpis2"/>
        <w:tabs>
          <w:tab w:val="left" w:pos="993"/>
        </w:tabs>
        <w:sectPr w:rsidR="00383B15" w:rsidRPr="00B2334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55E5CD39" w14:textId="5117F54C" w:rsidR="00F85738" w:rsidRPr="00B23348" w:rsidRDefault="00F85738" w:rsidP="00F85738">
      <w:pPr>
        <w:pStyle w:val="Nadpis3"/>
        <w:tabs>
          <w:tab w:val="left" w:pos="993"/>
        </w:tabs>
        <w:sectPr w:rsidR="00F85738" w:rsidRPr="00B23348" w:rsidSect="00EE7099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  <w:bookmarkStart w:id="273" w:name="_Toc473281900"/>
      <w:bookmarkStart w:id="274" w:name="_Toc473899277"/>
      <w:bookmarkStart w:id="275" w:name="_Toc474189687"/>
      <w:bookmarkStart w:id="276" w:name="_Toc507063172"/>
      <w:bookmarkStart w:id="277" w:name="_Toc536185171"/>
      <w:bookmarkStart w:id="278" w:name="_Toc473281896"/>
      <w:bookmarkStart w:id="279" w:name="_Toc473899273"/>
      <w:bookmarkStart w:id="280" w:name="_Toc474189683"/>
      <w:bookmarkStart w:id="281" w:name="_Toc507063170"/>
      <w:r w:rsidRPr="00B23348">
        <w:lastRenderedPageBreak/>
        <w:t>Cvičení</w:t>
      </w:r>
      <w:bookmarkEnd w:id="273"/>
      <w:bookmarkEnd w:id="274"/>
      <w:bookmarkEnd w:id="275"/>
      <w:bookmarkEnd w:id="276"/>
      <w:bookmarkEnd w:id="277"/>
    </w:p>
    <w:p w14:paraId="6BFEE530" w14:textId="10D8EA8E" w:rsidR="00F85738" w:rsidRPr="003157E6" w:rsidRDefault="00F85738" w:rsidP="00F85738">
      <w:pPr>
        <w:tabs>
          <w:tab w:val="left" w:pos="993"/>
        </w:tabs>
        <w:rPr>
          <w:rFonts w:cs="Bookman Old Style"/>
          <w:szCs w:val="20"/>
        </w:rPr>
      </w:pPr>
      <w:r w:rsidRPr="0023763C">
        <w:rPr>
          <w:rFonts w:cs="Times New Roman"/>
          <w:szCs w:val="20"/>
        </w:rPr>
        <w:lastRenderedPageBreak/>
        <w:t xml:space="preserve">Součástí odborné přípravy jednotek PO jsou i taktická a prověřovací cvičení. Prověřovací cvičení slouží k ověření přípravy složek IZS k provádění záchranných a likvidačních prací. Prověřovacích cvičení bylo na území JmK během roku </w:t>
      </w:r>
      <w:r w:rsidRPr="003157E6">
        <w:rPr>
          <w:rFonts w:cs="Bookman Old Style"/>
          <w:szCs w:val="20"/>
        </w:rPr>
        <w:t>201</w:t>
      </w:r>
      <w:r w:rsidR="00D9417A" w:rsidRPr="003157E6">
        <w:rPr>
          <w:rFonts w:cs="Bookman Old Style"/>
          <w:szCs w:val="20"/>
        </w:rPr>
        <w:t>8</w:t>
      </w:r>
      <w:r w:rsidRPr="003157E6">
        <w:rPr>
          <w:rFonts w:cs="Bookman Old Style"/>
          <w:szCs w:val="20"/>
        </w:rPr>
        <w:t xml:space="preserve"> celkem </w:t>
      </w:r>
      <w:r w:rsidR="00CB1B61" w:rsidRPr="003157E6">
        <w:rPr>
          <w:rFonts w:cs="Bookman Old Style"/>
          <w:szCs w:val="20"/>
        </w:rPr>
        <w:t>115</w:t>
      </w:r>
      <w:r w:rsidRPr="003157E6">
        <w:rPr>
          <w:rFonts w:cs="Bookman Old Style"/>
          <w:szCs w:val="20"/>
        </w:rPr>
        <w:t>.</w:t>
      </w:r>
    </w:p>
    <w:p w14:paraId="304CDFF7" w14:textId="1F2A45F2" w:rsidR="0023763C" w:rsidRPr="003157E6" w:rsidRDefault="00F727E0" w:rsidP="00F85738">
      <w:pPr>
        <w:tabs>
          <w:tab w:val="left" w:pos="993"/>
        </w:tabs>
        <w:rPr>
          <w:rFonts w:cs="Bookman Old Style"/>
          <w:szCs w:val="20"/>
        </w:rPr>
      </w:pPr>
      <w:r w:rsidRPr="00FF54CF">
        <w:rPr>
          <w:rFonts w:cs="Bookman Old Style"/>
          <w:noProof/>
          <w:color w:val="FF0000"/>
          <w:szCs w:val="20"/>
          <w:lang w:eastAsia="cs-CZ"/>
        </w:rPr>
        <w:drawing>
          <wp:anchor distT="0" distB="0" distL="114300" distR="114300" simplePos="0" relativeHeight="251643904" behindDoc="1" locked="0" layoutInCell="1" allowOverlap="1" wp14:anchorId="3E9AFC6C" wp14:editId="6307DD55">
            <wp:simplePos x="0" y="0"/>
            <wp:positionH relativeFrom="margin">
              <wp:posOffset>3536315</wp:posOffset>
            </wp:positionH>
            <wp:positionV relativeFrom="paragraph">
              <wp:posOffset>240861</wp:posOffset>
            </wp:positionV>
            <wp:extent cx="3097530" cy="1633220"/>
            <wp:effectExtent l="0" t="0" r="7620" b="5080"/>
            <wp:wrapSquare wrapText="bothSides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4" b="15118"/>
                    <a:stretch/>
                  </pic:blipFill>
                  <pic:spPr bwMode="auto">
                    <a:xfrm>
                      <a:off x="0" y="0"/>
                      <a:ext cx="3097530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5738" w:rsidRPr="003157E6">
        <w:rPr>
          <w:rFonts w:cs="Bookman Old Style"/>
          <w:szCs w:val="20"/>
        </w:rPr>
        <w:t>Taktické cvičení má za úkol připravit složky IZS a orgány podílející se na provedení a koordinaci záchranných a likvidačních prací při mimořádné události. Tato cvičení se předem projednávají. Taktických cvičení proběhlo v roce 201</w:t>
      </w:r>
      <w:r w:rsidR="0023763C" w:rsidRPr="003157E6">
        <w:rPr>
          <w:rFonts w:cs="Bookman Old Style"/>
          <w:szCs w:val="20"/>
        </w:rPr>
        <w:t>8</w:t>
      </w:r>
      <w:r w:rsidR="00F85738" w:rsidRPr="003157E6">
        <w:rPr>
          <w:rFonts w:cs="Bookman Old Style"/>
          <w:szCs w:val="20"/>
        </w:rPr>
        <w:t xml:space="preserve"> celkem </w:t>
      </w:r>
      <w:r w:rsidR="00CB1B61" w:rsidRPr="003157E6">
        <w:rPr>
          <w:rFonts w:cs="Bookman Old Style"/>
          <w:szCs w:val="20"/>
        </w:rPr>
        <w:t>88</w:t>
      </w:r>
      <w:r w:rsidR="0023763C" w:rsidRPr="003157E6">
        <w:rPr>
          <w:rFonts w:cs="Bookman Old Style"/>
          <w:szCs w:val="20"/>
        </w:rPr>
        <w:t xml:space="preserve">. </w:t>
      </w:r>
    </w:p>
    <w:p w14:paraId="2CAB4857" w14:textId="7BA631B1" w:rsidR="00F85738" w:rsidRPr="0023763C" w:rsidRDefault="0023763C" w:rsidP="00F85738">
      <w:pPr>
        <w:tabs>
          <w:tab w:val="left" w:pos="993"/>
        </w:tabs>
        <w:rPr>
          <w:rFonts w:cs="Times New Roman"/>
          <w:szCs w:val="20"/>
        </w:rPr>
      </w:pPr>
      <w:r>
        <w:rPr>
          <w:rFonts w:cs="Bookman Old Style"/>
          <w:szCs w:val="20"/>
        </w:rPr>
        <w:t>Krajské taktické cvičení IZS v roce 2018 „Katamarán 2018</w:t>
      </w:r>
      <w:r w:rsidR="00EE4B5C">
        <w:rPr>
          <w:rFonts w:cs="Bookman Old Style"/>
          <w:szCs w:val="20"/>
        </w:rPr>
        <w:t>“ bylo garantováno Policií ČR a </w:t>
      </w:r>
      <w:r>
        <w:rPr>
          <w:rFonts w:cs="Bookman Old Style"/>
          <w:szCs w:val="20"/>
        </w:rPr>
        <w:t>bylo připravováno napříč dotčenými složkami IZS JmK. Jeho námětem byla č</w:t>
      </w:r>
      <w:r w:rsidRPr="00311DDD">
        <w:rPr>
          <w:rFonts w:cs="Bookman Old Style"/>
          <w:szCs w:val="20"/>
        </w:rPr>
        <w:t xml:space="preserve">innost složek </w:t>
      </w:r>
      <w:r>
        <w:rPr>
          <w:rFonts w:cs="Bookman Old Style"/>
          <w:szCs w:val="20"/>
        </w:rPr>
        <w:t>IZS JmK</w:t>
      </w:r>
      <w:r w:rsidRPr="00311DDD">
        <w:rPr>
          <w:rFonts w:cs="Bookman Old Style"/>
          <w:szCs w:val="20"/>
        </w:rPr>
        <w:t xml:space="preserve"> při nehodě v </w:t>
      </w:r>
      <w:r w:rsidR="00EE4B5C">
        <w:rPr>
          <w:rFonts w:cs="Bookman Old Style"/>
          <w:szCs w:val="20"/>
        </w:rPr>
        <w:t>lodní dopravě a záchraně osob z </w:t>
      </w:r>
      <w:r w:rsidRPr="00311DDD">
        <w:rPr>
          <w:rFonts w:cs="Bookman Old Style"/>
          <w:szCs w:val="20"/>
        </w:rPr>
        <w:t>vodní hladiny.</w:t>
      </w:r>
      <w:r>
        <w:rPr>
          <w:rFonts w:cs="Bookman Old Style"/>
          <w:szCs w:val="20"/>
        </w:rPr>
        <w:t xml:space="preserve"> Cvičení bylo realizováno na v</w:t>
      </w:r>
      <w:r w:rsidRPr="00311DDD">
        <w:rPr>
          <w:rFonts w:cs="Bookman Old Style"/>
          <w:szCs w:val="20"/>
        </w:rPr>
        <w:t xml:space="preserve">odní </w:t>
      </w:r>
      <w:r w:rsidRPr="00311DDD">
        <w:rPr>
          <w:rFonts w:cs="Bookman Old Style"/>
          <w:szCs w:val="20"/>
        </w:rPr>
        <w:lastRenderedPageBreak/>
        <w:t>nádrž</w:t>
      </w:r>
      <w:r>
        <w:rPr>
          <w:rFonts w:cs="Bookman Old Style"/>
          <w:szCs w:val="20"/>
        </w:rPr>
        <w:t>i</w:t>
      </w:r>
      <w:r w:rsidRPr="00311DDD">
        <w:rPr>
          <w:rFonts w:cs="Bookman Old Style"/>
          <w:szCs w:val="20"/>
        </w:rPr>
        <w:t xml:space="preserve"> Nové Mlýny</w:t>
      </w:r>
      <w:r>
        <w:rPr>
          <w:rFonts w:cs="Bookman Old Style"/>
          <w:szCs w:val="20"/>
        </w:rPr>
        <w:t xml:space="preserve"> 14. června 2018</w:t>
      </w:r>
      <w:r w:rsidR="00EE4B5C">
        <w:rPr>
          <w:rFonts w:cs="Bookman Old Style"/>
          <w:szCs w:val="20"/>
        </w:rPr>
        <w:t>. Cvičení se </w:t>
      </w:r>
      <w:r>
        <w:rPr>
          <w:rFonts w:cs="Bookman Old Style"/>
          <w:szCs w:val="20"/>
        </w:rPr>
        <w:t xml:space="preserve">účastnilo </w:t>
      </w:r>
      <w:r w:rsidRPr="000E6032">
        <w:rPr>
          <w:rFonts w:cs="Bookman Old Style"/>
          <w:szCs w:val="20"/>
        </w:rPr>
        <w:t>48 policistů, 27 hasičů, 16 lékařů a</w:t>
      </w:r>
      <w:r w:rsidR="00EE4B5C">
        <w:rPr>
          <w:rFonts w:cs="Bookman Old Style"/>
          <w:szCs w:val="20"/>
        </w:rPr>
        <w:t> </w:t>
      </w:r>
      <w:r w:rsidRPr="000E6032">
        <w:rPr>
          <w:rFonts w:cs="Bookman Old Style"/>
          <w:szCs w:val="20"/>
        </w:rPr>
        <w:t>zdravotnických záchranářů, 2 vodní záchranáři, 1 zástupce Státní plavební správy a 1 člen Panelu nest</w:t>
      </w:r>
      <w:r>
        <w:rPr>
          <w:rFonts w:cs="Bookman Old Style"/>
          <w:szCs w:val="20"/>
        </w:rPr>
        <w:t>átních neziskových organizací Jm</w:t>
      </w:r>
      <w:r w:rsidRPr="000E6032">
        <w:rPr>
          <w:rFonts w:cs="Bookman Old Style"/>
          <w:szCs w:val="20"/>
        </w:rPr>
        <w:t>K, který zajišťoval logistické zabezpečení zasahujících jednotek</w:t>
      </w:r>
      <w:r>
        <w:rPr>
          <w:rFonts w:cs="Bookman Old Style"/>
          <w:szCs w:val="20"/>
        </w:rPr>
        <w:t>.</w:t>
      </w:r>
      <w:r w:rsidR="000A3A75" w:rsidRPr="000A3A75">
        <w:rPr>
          <w:rFonts w:cs="Bookman Old Style"/>
          <w:noProof/>
          <w:color w:val="FF0000"/>
          <w:szCs w:val="20"/>
          <w:lang w:eastAsia="cs-CZ"/>
        </w:rPr>
        <w:t xml:space="preserve"> </w:t>
      </w:r>
    </w:p>
    <w:p w14:paraId="76B96515" w14:textId="77777777" w:rsidR="00F85738" w:rsidRPr="00A4451B" w:rsidRDefault="00F85738" w:rsidP="000B2CAB">
      <w:pPr>
        <w:pStyle w:val="Nadpis3"/>
        <w:tabs>
          <w:tab w:val="left" w:pos="993"/>
        </w:tabs>
        <w:rPr>
          <w:highlight w:val="yellow"/>
        </w:rPr>
        <w:sectPr w:rsidR="00F85738" w:rsidRPr="00A4451B" w:rsidSect="00F85738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28326462" w14:textId="44FD987C" w:rsidR="00F85738" w:rsidRDefault="00F85738" w:rsidP="00F85738">
      <w:pPr>
        <w:pStyle w:val="Nadpis3"/>
        <w:numPr>
          <w:ilvl w:val="0"/>
          <w:numId w:val="0"/>
        </w:numPr>
        <w:tabs>
          <w:tab w:val="left" w:pos="993"/>
        </w:tabs>
        <w:ind w:left="720"/>
        <w:rPr>
          <w:highlight w:val="yellow"/>
        </w:rPr>
      </w:pPr>
    </w:p>
    <w:p w14:paraId="4FCF9D12" w14:textId="2438B600" w:rsidR="00B10D47" w:rsidRPr="00B10D47" w:rsidRDefault="00B10D47" w:rsidP="00B10D47">
      <w:pPr>
        <w:rPr>
          <w:highlight w:val="yellow"/>
        </w:rPr>
      </w:pPr>
      <w:r w:rsidRPr="00B2334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2030CA5" wp14:editId="038EFA34">
                <wp:simplePos x="0" y="0"/>
                <wp:positionH relativeFrom="margin">
                  <wp:align>center</wp:align>
                </wp:positionH>
                <wp:positionV relativeFrom="paragraph">
                  <wp:posOffset>36105</wp:posOffset>
                </wp:positionV>
                <wp:extent cx="1600200" cy="10795"/>
                <wp:effectExtent l="0" t="0" r="19050" b="2730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7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91A50D5" id="Přímá spojnice 61" o:spid="_x0000_s1026" style="position:absolute;flip:y;z-index:2516408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.85pt" to="12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" strokecolor="#c6bdf5 [3205]" strokeweight=".5pt">
                <v:stroke joinstyle="miter"/>
                <w10:wrap anchorx="margin"/>
              </v:line>
            </w:pict>
          </mc:Fallback>
        </mc:AlternateContent>
      </w:r>
    </w:p>
    <w:p w14:paraId="43592527" w14:textId="02DE4639" w:rsidR="00B524CE" w:rsidRPr="00B23348" w:rsidRDefault="002B435F" w:rsidP="000B2CAB">
      <w:pPr>
        <w:pStyle w:val="Nadpis3"/>
        <w:tabs>
          <w:tab w:val="left" w:pos="993"/>
        </w:tabs>
      </w:pPr>
      <w:bookmarkStart w:id="282" w:name="_Toc536185172"/>
      <w:r w:rsidRPr="00B23348">
        <w:t>Lezci a letečtí záchranáři</w:t>
      </w:r>
      <w:bookmarkEnd w:id="278"/>
      <w:bookmarkEnd w:id="279"/>
      <w:bookmarkEnd w:id="280"/>
      <w:bookmarkEnd w:id="281"/>
      <w:bookmarkEnd w:id="282"/>
    </w:p>
    <w:p w14:paraId="462E2692" w14:textId="77777777" w:rsidR="00383B15" w:rsidRPr="00B23348" w:rsidRDefault="00383B15" w:rsidP="000B2CAB">
      <w:pPr>
        <w:pStyle w:val="Nadpis3"/>
        <w:tabs>
          <w:tab w:val="left" w:pos="993"/>
        </w:tabs>
        <w:sectPr w:rsidR="00383B15" w:rsidRPr="00B23348" w:rsidSect="00EE7099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680465DE" w14:textId="4D11B5DE" w:rsidR="0023763C" w:rsidRPr="0023763C" w:rsidRDefault="00AF7E99" w:rsidP="000B2CAB">
      <w:pPr>
        <w:tabs>
          <w:tab w:val="left" w:pos="993"/>
        </w:tabs>
        <w:rPr>
          <w:szCs w:val="20"/>
        </w:rPr>
      </w:pPr>
      <w:r w:rsidRPr="0023763C">
        <w:rPr>
          <w:szCs w:val="20"/>
        </w:rPr>
        <w:lastRenderedPageBreak/>
        <w:t>U HZS Jihomoravského kraje slouží ve výkonu služby každý den jedno družstvo hasičů specialistů pro práce ve výškách a nad volnou hloubkou</w:t>
      </w:r>
      <w:r w:rsidR="000D4D0F" w:rsidRPr="0023763C">
        <w:rPr>
          <w:szCs w:val="20"/>
        </w:rPr>
        <w:t>,</w:t>
      </w:r>
      <w:r w:rsidRPr="0023763C">
        <w:rPr>
          <w:szCs w:val="20"/>
        </w:rPr>
        <w:t xml:space="preserve"> a to v Brně a další tři lezecké skupiny na požárních stani</w:t>
      </w:r>
      <w:r w:rsidR="0023763C" w:rsidRPr="0023763C">
        <w:rPr>
          <w:szCs w:val="20"/>
        </w:rPr>
        <w:t>cích Blansko, Hodonín a</w:t>
      </w:r>
      <w:r w:rsidR="00EE4B5C">
        <w:rPr>
          <w:szCs w:val="20"/>
        </w:rPr>
        <w:t> </w:t>
      </w:r>
      <w:r w:rsidR="0023763C" w:rsidRPr="0023763C">
        <w:rPr>
          <w:szCs w:val="20"/>
        </w:rPr>
        <w:t>Znojmo</w:t>
      </w:r>
      <w:r w:rsidRPr="0023763C">
        <w:rPr>
          <w:szCs w:val="20"/>
        </w:rPr>
        <w:t>. Současně také každý den probíhá společný výkon služb</w:t>
      </w:r>
      <w:r w:rsidR="0023763C" w:rsidRPr="0023763C">
        <w:rPr>
          <w:szCs w:val="20"/>
        </w:rPr>
        <w:t xml:space="preserve">y leteckých záchranářů HZS JmK </w:t>
      </w:r>
      <w:r w:rsidRPr="0023763C">
        <w:rPr>
          <w:szCs w:val="20"/>
        </w:rPr>
        <w:t>a příslušníků Policie ČR na Letecké základně Brno. Ve službě na vrtulníku se pravidelně střídá 24 leteckých záchranářů.</w:t>
      </w:r>
    </w:p>
    <w:p w14:paraId="40E77EFA" w14:textId="4A4C741B" w:rsidR="00AA5332" w:rsidRDefault="00AF7E99" w:rsidP="000B2CAB">
      <w:pPr>
        <w:tabs>
          <w:tab w:val="left" w:pos="993"/>
        </w:tabs>
        <w:rPr>
          <w:szCs w:val="20"/>
        </w:rPr>
      </w:pPr>
      <w:r w:rsidRPr="008F387C">
        <w:rPr>
          <w:szCs w:val="20"/>
        </w:rPr>
        <w:lastRenderedPageBreak/>
        <w:t>Za období roku 201</w:t>
      </w:r>
      <w:r w:rsidR="0023763C" w:rsidRPr="008F387C">
        <w:rPr>
          <w:szCs w:val="20"/>
        </w:rPr>
        <w:t>8</w:t>
      </w:r>
      <w:r w:rsidRPr="008F387C">
        <w:rPr>
          <w:szCs w:val="20"/>
        </w:rPr>
        <w:t xml:space="preserve"> byli letečtí zá</w:t>
      </w:r>
      <w:r w:rsidR="0023763C" w:rsidRPr="008F387C">
        <w:rPr>
          <w:szCs w:val="20"/>
        </w:rPr>
        <w:t xml:space="preserve">chranáři HZS JmK ve spolupráci </w:t>
      </w:r>
      <w:r w:rsidRPr="008F387C">
        <w:rPr>
          <w:szCs w:val="20"/>
        </w:rPr>
        <w:t xml:space="preserve">s Leteckou službou </w:t>
      </w:r>
      <w:r w:rsidR="002A2F19" w:rsidRPr="008F387C">
        <w:rPr>
          <w:szCs w:val="20"/>
        </w:rPr>
        <w:t>PČR nasazeni při</w:t>
      </w:r>
      <w:r w:rsidR="00136AC5" w:rsidRPr="008F387C">
        <w:rPr>
          <w:szCs w:val="20"/>
        </w:rPr>
        <w:t xml:space="preserve"> řešení celkem </w:t>
      </w:r>
      <w:r w:rsidR="0023763C" w:rsidRPr="001A59AC">
        <w:rPr>
          <w:b/>
          <w:color w:val="auto"/>
          <w:szCs w:val="20"/>
        </w:rPr>
        <w:t>21</w:t>
      </w:r>
      <w:r w:rsidR="002A2F19" w:rsidRPr="001A59AC">
        <w:rPr>
          <w:b/>
          <w:color w:val="auto"/>
          <w:szCs w:val="20"/>
        </w:rPr>
        <w:t> událostí</w:t>
      </w:r>
      <w:r w:rsidR="002A2F19" w:rsidRPr="008F387C">
        <w:rPr>
          <w:szCs w:val="20"/>
        </w:rPr>
        <w:t>. J</w:t>
      </w:r>
      <w:r w:rsidR="008F387C" w:rsidRPr="008F387C">
        <w:rPr>
          <w:szCs w:val="20"/>
        </w:rPr>
        <w:t>ednalo se</w:t>
      </w:r>
      <w:r w:rsidR="00EE4B5C">
        <w:rPr>
          <w:szCs w:val="20"/>
        </w:rPr>
        <w:t> </w:t>
      </w:r>
      <w:r w:rsidRPr="008F387C">
        <w:rPr>
          <w:szCs w:val="20"/>
        </w:rPr>
        <w:t>o</w:t>
      </w:r>
      <w:r w:rsidR="00127B78" w:rsidRPr="008F387C">
        <w:rPr>
          <w:szCs w:val="20"/>
        </w:rPr>
        <w:t xml:space="preserve"> </w:t>
      </w:r>
      <w:r w:rsidR="00ED404A" w:rsidRPr="008F387C">
        <w:rPr>
          <w:szCs w:val="20"/>
        </w:rPr>
        <w:t>záchranu osob a zvířat</w:t>
      </w:r>
      <w:r w:rsidR="002A2F19" w:rsidRPr="008F387C">
        <w:rPr>
          <w:szCs w:val="20"/>
        </w:rPr>
        <w:t xml:space="preserve"> (v </w:t>
      </w:r>
      <w:r w:rsidR="00127B78" w:rsidRPr="008F387C">
        <w:rPr>
          <w:szCs w:val="20"/>
        </w:rPr>
        <w:t>1</w:t>
      </w:r>
      <w:r w:rsidR="0023763C" w:rsidRPr="008F387C">
        <w:rPr>
          <w:szCs w:val="20"/>
        </w:rPr>
        <w:t>1</w:t>
      </w:r>
      <w:r w:rsidR="00EE4B5C">
        <w:rPr>
          <w:szCs w:val="20"/>
        </w:rPr>
        <w:t xml:space="preserve"> případech) a </w:t>
      </w:r>
      <w:r w:rsidR="002A2F19" w:rsidRPr="008F387C">
        <w:rPr>
          <w:szCs w:val="20"/>
        </w:rPr>
        <w:t>o</w:t>
      </w:r>
      <w:r w:rsidR="00B3096F" w:rsidRPr="008F387C">
        <w:rPr>
          <w:szCs w:val="20"/>
        </w:rPr>
        <w:t> </w:t>
      </w:r>
      <w:r w:rsidR="00127B78" w:rsidRPr="008F387C">
        <w:rPr>
          <w:szCs w:val="20"/>
        </w:rPr>
        <w:t>požáry</w:t>
      </w:r>
      <w:r w:rsidR="0023763C" w:rsidRPr="008F387C">
        <w:rPr>
          <w:szCs w:val="20"/>
        </w:rPr>
        <w:t xml:space="preserve"> (v 10 příp</w:t>
      </w:r>
      <w:r w:rsidR="009061EF">
        <w:rPr>
          <w:szCs w:val="20"/>
        </w:rPr>
        <w:t>a</w:t>
      </w:r>
      <w:r w:rsidR="0023763C" w:rsidRPr="008F387C">
        <w:rPr>
          <w:szCs w:val="20"/>
        </w:rPr>
        <w:t>dech).</w:t>
      </w:r>
    </w:p>
    <w:p w14:paraId="0BCCD1BD" w14:textId="77777777" w:rsidR="00D70D08" w:rsidRDefault="009061EF" w:rsidP="000B2CAB">
      <w:pPr>
        <w:tabs>
          <w:tab w:val="left" w:pos="993"/>
        </w:tabs>
        <w:rPr>
          <w:szCs w:val="20"/>
        </w:rPr>
        <w:sectPr w:rsidR="00D70D08" w:rsidSect="00D70D08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  <w:r>
        <w:rPr>
          <w:szCs w:val="20"/>
        </w:rPr>
        <w:t xml:space="preserve">V roce 2018 byli letečtí záchranáři HZS JmK předurčeni k přímé spolupráci s technikou Armády ČR, </w:t>
      </w:r>
      <w:r w:rsidR="001F55CD">
        <w:rPr>
          <w:szCs w:val="20"/>
        </w:rPr>
        <w:t>a</w:t>
      </w:r>
      <w:r>
        <w:rPr>
          <w:szCs w:val="20"/>
        </w:rPr>
        <w:t xml:space="preserve"> jejich možnost nasazení </w:t>
      </w:r>
      <w:r w:rsidR="001F55CD">
        <w:rPr>
          <w:szCs w:val="20"/>
        </w:rPr>
        <w:t xml:space="preserve">se </w:t>
      </w:r>
      <w:r w:rsidR="00EE4B5C">
        <w:rPr>
          <w:szCs w:val="20"/>
        </w:rPr>
        <w:t>rozšíří o </w:t>
      </w:r>
      <w:r>
        <w:rPr>
          <w:szCs w:val="20"/>
        </w:rPr>
        <w:t>další leteckou techniku.</w:t>
      </w:r>
    </w:p>
    <w:p w14:paraId="5123FCB4" w14:textId="509F56AB" w:rsidR="009061EF" w:rsidRDefault="000A3A75" w:rsidP="000B2CAB">
      <w:pPr>
        <w:tabs>
          <w:tab w:val="left" w:pos="993"/>
        </w:tabs>
        <w:rPr>
          <w:szCs w:val="20"/>
        </w:rPr>
      </w:pPr>
      <w:r>
        <w:rPr>
          <w:szCs w:val="20"/>
        </w:rPr>
        <w:lastRenderedPageBreak/>
        <w:t xml:space="preserve"> </w:t>
      </w:r>
    </w:p>
    <w:p w14:paraId="6B22F85C" w14:textId="4E66D4C2" w:rsidR="00D70D08" w:rsidRPr="008F387C" w:rsidRDefault="00D70D08" w:rsidP="007E0309">
      <w:pPr>
        <w:tabs>
          <w:tab w:val="left" w:pos="993"/>
        </w:tabs>
        <w:jc w:val="center"/>
        <w:rPr>
          <w:szCs w:val="20"/>
        </w:rPr>
      </w:pPr>
      <w:r>
        <w:rPr>
          <w:noProof/>
          <w:lang w:eastAsia="cs-CZ"/>
        </w:rPr>
        <w:drawing>
          <wp:inline distT="0" distB="0" distL="0" distR="0" wp14:anchorId="59FCE7C6" wp14:editId="565473D7">
            <wp:extent cx="6480000" cy="2880000"/>
            <wp:effectExtent l="0" t="0" r="0" b="0"/>
            <wp:docPr id="670" name="Graf 670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C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5"/>
              </a:graphicData>
            </a:graphic>
          </wp:inline>
        </w:drawing>
      </w:r>
    </w:p>
    <w:p w14:paraId="22554A85" w14:textId="54447328" w:rsidR="00ED404A" w:rsidRDefault="00ED404A" w:rsidP="000B2CAB">
      <w:pPr>
        <w:tabs>
          <w:tab w:val="left" w:pos="993"/>
        </w:tabs>
        <w:rPr>
          <w:szCs w:val="20"/>
          <w:highlight w:val="yellow"/>
        </w:rPr>
      </w:pPr>
    </w:p>
    <w:p w14:paraId="2A6CC753" w14:textId="69932A7B" w:rsidR="009061EF" w:rsidRPr="00A4451B" w:rsidRDefault="009061EF" w:rsidP="000B2CAB">
      <w:pPr>
        <w:tabs>
          <w:tab w:val="left" w:pos="993"/>
        </w:tabs>
        <w:rPr>
          <w:szCs w:val="20"/>
          <w:highlight w:val="yellow"/>
        </w:rPr>
        <w:sectPr w:rsidR="009061EF" w:rsidRPr="00A4451B" w:rsidSect="00D70D08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3B9203C2" w14:textId="2724725B" w:rsidR="00F85738" w:rsidRPr="00B23348" w:rsidRDefault="00F85738" w:rsidP="00F85738">
      <w:pPr>
        <w:pStyle w:val="Nadpis3"/>
        <w:tabs>
          <w:tab w:val="left" w:pos="993"/>
        </w:tabs>
      </w:pPr>
      <w:bookmarkStart w:id="283" w:name="_Toc536185173"/>
      <w:r w:rsidRPr="00B23348">
        <w:lastRenderedPageBreak/>
        <w:t>Skupina S</w:t>
      </w:r>
      <w:r w:rsidR="009B4E91" w:rsidRPr="00B23348">
        <w:t>tabilizace</w:t>
      </w:r>
      <w:bookmarkEnd w:id="283"/>
    </w:p>
    <w:p w14:paraId="6BA6FC7F" w14:textId="77777777" w:rsidR="00F85738" w:rsidRPr="00B23348" w:rsidRDefault="00F85738" w:rsidP="00F85738">
      <w:pPr>
        <w:tabs>
          <w:tab w:val="left" w:pos="993"/>
        </w:tabs>
        <w:sectPr w:rsidR="00F85738" w:rsidRPr="00B23348" w:rsidSect="000A4C3D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008F506E" w14:textId="3C43DAAF" w:rsidR="001F55CD" w:rsidRDefault="00F727E0" w:rsidP="00F85738">
      <w:pPr>
        <w:tabs>
          <w:tab w:val="left" w:pos="993"/>
        </w:tabs>
        <w:rPr>
          <w:rFonts w:cs="Bookman Old Style"/>
          <w:szCs w:val="2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48000" behindDoc="1" locked="0" layoutInCell="1" allowOverlap="1" wp14:anchorId="0B3C76DD" wp14:editId="3DE8BEE2">
            <wp:simplePos x="0" y="0"/>
            <wp:positionH relativeFrom="margin">
              <wp:posOffset>3543935</wp:posOffset>
            </wp:positionH>
            <wp:positionV relativeFrom="paragraph">
              <wp:posOffset>934330</wp:posOffset>
            </wp:positionV>
            <wp:extent cx="3092450" cy="1905635"/>
            <wp:effectExtent l="0" t="0" r="0" b="0"/>
            <wp:wrapTight wrapText="bothSides">
              <wp:wrapPolygon edited="0">
                <wp:start x="0" y="0"/>
                <wp:lineTo x="0" y="21377"/>
                <wp:lineTo x="21423" y="21377"/>
                <wp:lineTo x="21423" y="0"/>
                <wp:lineTo x="0" y="0"/>
              </wp:wrapPolygon>
            </wp:wrapTight>
            <wp:docPr id="651" name="Obrázek 651" descr="\\firebrno.cz\dfs\users-zubateho\martin.tajovsky\Desktop\IZS BO\Ročenka 2018\Stabilizace Kunštát\PBK_106T-2018_12_17-65d56a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irebrno.cz\dfs\users-zubateho\martin.tajovsky\Desktop\IZS BO\Ročenka 2018\Stabilizace Kunštát\PBK_106T-2018_12_17-65d56af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2"/>
                    <a:stretch/>
                  </pic:blipFill>
                  <pic:spPr bwMode="auto">
                    <a:xfrm>
                      <a:off x="0" y="0"/>
                      <a:ext cx="3092450" cy="19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5738" w:rsidRPr="001F55CD">
        <w:t>Na úseku technické záchrany a stabilizace funguje na vybraných územních odborech Hasičského záchranného sboru Jihomoravského kraje systém minimálních stabilizačních sad a opěrného bodu.</w:t>
      </w:r>
      <w:r w:rsidR="00D828AA" w:rsidRPr="001F55CD">
        <w:t xml:space="preserve"> V</w:t>
      </w:r>
      <w:r w:rsidR="00F85738" w:rsidRPr="001F55CD">
        <w:t xml:space="preserve"> současné době disponují minimální stabilizační sadou ÚO Blansko, ÚO Hodonín a ÚO Znojmo.</w:t>
      </w:r>
      <w:r w:rsidR="001F55CD" w:rsidRPr="001F55CD">
        <w:rPr>
          <w:rFonts w:cs="Bookman Old Style"/>
          <w:szCs w:val="20"/>
        </w:rPr>
        <w:t xml:space="preserve"> </w:t>
      </w:r>
      <w:r w:rsidR="001F55CD">
        <w:rPr>
          <w:rFonts w:cs="Bookman Old Style"/>
          <w:szCs w:val="20"/>
        </w:rPr>
        <w:t>J</w:t>
      </w:r>
      <w:r w:rsidR="001F55CD" w:rsidRPr="00BD5C5D">
        <w:rPr>
          <w:rFonts w:cs="Bookman Old Style"/>
          <w:szCs w:val="20"/>
        </w:rPr>
        <w:t>ednotky</w:t>
      </w:r>
      <w:r w:rsidR="001F55CD">
        <w:rPr>
          <w:rFonts w:cs="Bookman Old Style"/>
          <w:szCs w:val="20"/>
        </w:rPr>
        <w:t xml:space="preserve"> z těchto ÚO</w:t>
      </w:r>
      <w:r w:rsidR="001F55CD" w:rsidRPr="00BD5C5D">
        <w:rPr>
          <w:rFonts w:cs="Bookman Old Style"/>
          <w:szCs w:val="20"/>
        </w:rPr>
        <w:t xml:space="preserve"> jsou schopny provést základní opatření a zahájit zásah do příjezdu opěrného bodu z HS Lidická</w:t>
      </w:r>
      <w:r w:rsidR="001F55CD">
        <w:rPr>
          <w:rFonts w:cs="Bookman Old Style"/>
          <w:szCs w:val="20"/>
        </w:rPr>
        <w:t>.</w:t>
      </w:r>
    </w:p>
    <w:p w14:paraId="344F4D8C" w14:textId="1B5A15AB" w:rsidR="00604336" w:rsidRDefault="001F55CD" w:rsidP="00F85738">
      <w:pPr>
        <w:tabs>
          <w:tab w:val="left" w:pos="993"/>
        </w:tabs>
        <w:rPr>
          <w:rFonts w:cs="Bookman Old Style"/>
          <w:szCs w:val="20"/>
        </w:rPr>
      </w:pPr>
      <w:r w:rsidRPr="00BD5C5D">
        <w:rPr>
          <w:rFonts w:cs="Bookman Old Style"/>
          <w:szCs w:val="20"/>
        </w:rPr>
        <w:t>Bylo rozhodnuto, ž</w:t>
      </w:r>
      <w:r>
        <w:rPr>
          <w:rFonts w:cs="Bookman Old Style"/>
          <w:szCs w:val="20"/>
        </w:rPr>
        <w:t>e se zmíněnou minimální sadou vybaví další centrální stanice</w:t>
      </w:r>
      <w:r w:rsidRPr="00BD5C5D">
        <w:rPr>
          <w:rFonts w:cs="Bookman Old Style"/>
          <w:szCs w:val="20"/>
        </w:rPr>
        <w:t xml:space="preserve"> </w:t>
      </w:r>
      <w:r>
        <w:rPr>
          <w:rFonts w:cs="Bookman Old Style"/>
          <w:szCs w:val="20"/>
        </w:rPr>
        <w:t>HZS JmK</w:t>
      </w:r>
      <w:r w:rsidRPr="00BD5C5D">
        <w:rPr>
          <w:rFonts w:cs="Bookman Old Style"/>
          <w:szCs w:val="20"/>
        </w:rPr>
        <w:t>. V rámci FZŠ 2018 a z prostředků HZS JmK byly pořízeny další tři minimální stabilizační sady, které budou následně umís</w:t>
      </w:r>
      <w:r w:rsidR="00EE4B5C">
        <w:rPr>
          <w:rFonts w:cs="Bookman Old Style"/>
          <w:szCs w:val="20"/>
        </w:rPr>
        <w:t>těny na ÚO Vyškov, ÚO Břeclav a </w:t>
      </w:r>
      <w:r w:rsidRPr="00BD5C5D">
        <w:rPr>
          <w:rFonts w:cs="Bookman Old Style"/>
          <w:szCs w:val="20"/>
        </w:rPr>
        <w:t xml:space="preserve">obmění se stabilizační sada </w:t>
      </w:r>
      <w:proofErr w:type="spellStart"/>
      <w:r w:rsidRPr="00BD5C5D">
        <w:rPr>
          <w:rFonts w:cs="Bookman Old Style"/>
          <w:szCs w:val="20"/>
        </w:rPr>
        <w:t>Holmatro</w:t>
      </w:r>
      <w:proofErr w:type="spellEnd"/>
      <w:r w:rsidRPr="00BD5C5D">
        <w:rPr>
          <w:rFonts w:cs="Bookman Old Style"/>
          <w:szCs w:val="20"/>
        </w:rPr>
        <w:t xml:space="preserve"> na ÚO Znojmo.</w:t>
      </w:r>
      <w:r w:rsidR="00604336">
        <w:rPr>
          <w:rFonts w:cs="Bookman Old Style"/>
          <w:szCs w:val="20"/>
        </w:rPr>
        <w:t xml:space="preserve"> </w:t>
      </w:r>
    </w:p>
    <w:p w14:paraId="289126B7" w14:textId="1804ABA0" w:rsidR="001F55CD" w:rsidRDefault="00604336" w:rsidP="00F85738">
      <w:pPr>
        <w:tabs>
          <w:tab w:val="left" w:pos="993"/>
        </w:tabs>
        <w:rPr>
          <w:rFonts w:cs="Bookman Old Style"/>
          <w:szCs w:val="20"/>
        </w:rPr>
      </w:pPr>
      <w:r w:rsidRPr="00BD5C5D">
        <w:rPr>
          <w:rFonts w:cs="Bookman Old Style"/>
          <w:szCs w:val="20"/>
        </w:rPr>
        <w:t>V roce 2018 zas</w:t>
      </w:r>
      <w:r w:rsidR="00EE4B5C">
        <w:rPr>
          <w:rFonts w:cs="Bookman Old Style"/>
          <w:szCs w:val="20"/>
        </w:rPr>
        <w:t>ahovali příslušníci HZS JmK u </w:t>
      </w:r>
      <w:r w:rsidR="00EE4B5C" w:rsidRPr="00CB1B61">
        <w:rPr>
          <w:rFonts w:cs="Bookman Old Style"/>
          <w:b/>
          <w:szCs w:val="20"/>
        </w:rPr>
        <w:t>6 </w:t>
      </w:r>
      <w:r w:rsidRPr="00CB1B61">
        <w:rPr>
          <w:rFonts w:cs="Bookman Old Style"/>
          <w:b/>
          <w:szCs w:val="20"/>
        </w:rPr>
        <w:t>událostí</w:t>
      </w:r>
      <w:r w:rsidRPr="00BD5C5D">
        <w:rPr>
          <w:rFonts w:cs="Bookman Old Style"/>
          <w:szCs w:val="20"/>
        </w:rPr>
        <w:t xml:space="preserve"> s využitím prostředků pro </w:t>
      </w:r>
      <w:r w:rsidRPr="00BD5C5D">
        <w:rPr>
          <w:rFonts w:cs="Bookman Old Style"/>
          <w:szCs w:val="20"/>
        </w:rPr>
        <w:lastRenderedPageBreak/>
        <w:t>stabilizaci. Za zmínku stojí zejména stabilizace narušené budovy ze dne</w:t>
      </w:r>
      <w:r w:rsidR="00EE4B5C">
        <w:rPr>
          <w:rFonts w:cs="Bookman Old Style"/>
          <w:szCs w:val="20"/>
        </w:rPr>
        <w:t xml:space="preserve"> 17. 12. 2018 v obci Kunštát na </w:t>
      </w:r>
      <w:r w:rsidRPr="00BD5C5D">
        <w:rPr>
          <w:rFonts w:cs="Bookman Old Style"/>
          <w:szCs w:val="20"/>
        </w:rPr>
        <w:t xml:space="preserve">Blanensku, </w:t>
      </w:r>
      <w:r w:rsidR="00EE4B5C">
        <w:rPr>
          <w:rFonts w:cs="Bookman Old Style"/>
          <w:szCs w:val="20"/>
        </w:rPr>
        <w:t>kdy došlo k jejímu poškození po </w:t>
      </w:r>
      <w:r w:rsidRPr="00BD5C5D">
        <w:rPr>
          <w:rFonts w:cs="Bookman Old Style"/>
          <w:szCs w:val="20"/>
        </w:rPr>
        <w:t>dopravní nehodě nákladního automobilu Tatra</w:t>
      </w:r>
      <w:r>
        <w:rPr>
          <w:rFonts w:cs="Bookman Old Style"/>
          <w:szCs w:val="20"/>
        </w:rPr>
        <w:t>.</w:t>
      </w:r>
      <w:r w:rsidR="003F2519" w:rsidRPr="003F2519">
        <w:rPr>
          <w:noProof/>
          <w:lang w:eastAsia="cs-CZ"/>
        </w:rPr>
        <w:t xml:space="preserve"> </w:t>
      </w:r>
    </w:p>
    <w:p w14:paraId="754CBFD5" w14:textId="77777777" w:rsidR="00F85738" w:rsidRPr="00A4451B" w:rsidRDefault="00F85738" w:rsidP="000B2CAB">
      <w:pPr>
        <w:tabs>
          <w:tab w:val="left" w:pos="993"/>
        </w:tabs>
        <w:rPr>
          <w:szCs w:val="20"/>
          <w:highlight w:val="yellow"/>
        </w:rPr>
        <w:sectPr w:rsidR="00F85738" w:rsidRPr="00A4451B" w:rsidSect="00F85738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bookmarkStart w:id="284" w:name="_Toc473281897"/>
    <w:bookmarkStart w:id="285" w:name="_Toc473899274"/>
    <w:bookmarkStart w:id="286" w:name="_Toc474189684"/>
    <w:bookmarkStart w:id="287" w:name="_Toc507063171"/>
    <w:p w14:paraId="5541398F" w14:textId="2DAF3A28" w:rsidR="00D828AA" w:rsidRPr="00A4451B" w:rsidRDefault="00B10D47" w:rsidP="0039721B">
      <w:pPr>
        <w:tabs>
          <w:tab w:val="left" w:pos="993"/>
        </w:tabs>
        <w:rPr>
          <w:highlight w:val="yellow"/>
        </w:rPr>
      </w:pPr>
      <w:r w:rsidRPr="00B2334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2719274" wp14:editId="6E475005">
                <wp:simplePos x="0" y="0"/>
                <wp:positionH relativeFrom="margin">
                  <wp:posOffset>2513330</wp:posOffset>
                </wp:positionH>
                <wp:positionV relativeFrom="paragraph">
                  <wp:posOffset>125690</wp:posOffset>
                </wp:positionV>
                <wp:extent cx="1600200" cy="10795"/>
                <wp:effectExtent l="0" t="0" r="19050" b="27305"/>
                <wp:wrapSquare wrapText="bothSides"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7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5A338F2" id="Přímá spojnice 60" o:spid="_x0000_s1026" style="position:absolute;flip:y;z-index: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7.9pt,9.9pt" to="323.9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" strokecolor="#c6bdf5 [3205]" strokeweight=".5pt">
                <v:stroke joinstyle="miter"/>
                <w10:wrap type="square" anchorx="margin"/>
              </v:line>
            </w:pict>
          </mc:Fallback>
        </mc:AlternateContent>
      </w:r>
    </w:p>
    <w:p w14:paraId="3F947388" w14:textId="63116727" w:rsidR="00411362" w:rsidRPr="00B23348" w:rsidRDefault="00411362" w:rsidP="000B2CAB">
      <w:pPr>
        <w:pStyle w:val="Nadpis3"/>
        <w:tabs>
          <w:tab w:val="left" w:pos="993"/>
        </w:tabs>
      </w:pPr>
      <w:bookmarkStart w:id="288" w:name="_Toc536185174"/>
      <w:r w:rsidRPr="00B23348">
        <w:t>Speleologové</w:t>
      </w:r>
      <w:bookmarkEnd w:id="284"/>
      <w:bookmarkEnd w:id="285"/>
      <w:bookmarkEnd w:id="286"/>
      <w:bookmarkEnd w:id="287"/>
      <w:bookmarkEnd w:id="288"/>
    </w:p>
    <w:p w14:paraId="3D20F4C2" w14:textId="77777777" w:rsidR="00411362" w:rsidRPr="00B23348" w:rsidRDefault="00411362" w:rsidP="000B2CAB">
      <w:pPr>
        <w:pStyle w:val="Nadpis3"/>
        <w:tabs>
          <w:tab w:val="left" w:pos="993"/>
        </w:tabs>
        <w:sectPr w:rsidR="00411362" w:rsidRPr="00B23348" w:rsidSect="00EE7099">
          <w:type w:val="continuous"/>
          <w:pgSz w:w="11906" w:h="16838"/>
          <w:pgMar w:top="720" w:right="720" w:bottom="720" w:left="720" w:header="1020" w:footer="567" w:gutter="0"/>
          <w:cols w:space="708"/>
          <w:docGrid w:linePitch="360"/>
        </w:sectPr>
      </w:pPr>
    </w:p>
    <w:p w14:paraId="70FD0C1E" w14:textId="6A601790" w:rsidR="00D828AA" w:rsidRDefault="002D666F" w:rsidP="002D666F">
      <w:pPr>
        <w:tabs>
          <w:tab w:val="left" w:pos="993"/>
        </w:tabs>
        <w:rPr>
          <w:szCs w:val="20"/>
          <w:highlight w:val="yellow"/>
        </w:rPr>
      </w:pPr>
      <w:r w:rsidRPr="00967AFA">
        <w:rPr>
          <w:szCs w:val="20"/>
        </w:rPr>
        <w:lastRenderedPageBreak/>
        <w:t>Vybraná skupina výše uvedených hasičů lezců se také specializuje jako jediná v ČR na záchranu zraněných osob z jeskynních a podzemních komplexů</w:t>
      </w:r>
      <w:r w:rsidR="00FA0CBE" w:rsidRPr="00967AFA">
        <w:rPr>
          <w:szCs w:val="20"/>
        </w:rPr>
        <w:t xml:space="preserve"> a je určena pro </w:t>
      </w:r>
      <w:r w:rsidR="00FA0CBE" w:rsidRPr="00DA6D13">
        <w:rPr>
          <w:szCs w:val="20"/>
        </w:rPr>
        <w:t>zásahy na území celé České republiky</w:t>
      </w:r>
      <w:r w:rsidR="00967AFA" w:rsidRPr="00DA6D13">
        <w:rPr>
          <w:szCs w:val="20"/>
        </w:rPr>
        <w:t xml:space="preserve"> i v zahraničí</w:t>
      </w:r>
      <w:r w:rsidR="00FA0CBE" w:rsidRPr="00DA6D13">
        <w:rPr>
          <w:szCs w:val="20"/>
        </w:rPr>
        <w:t xml:space="preserve">. </w:t>
      </w:r>
      <w:r w:rsidRPr="00DA6D13">
        <w:rPr>
          <w:szCs w:val="20"/>
        </w:rPr>
        <w:t>Ve výbavě hasičů i</w:t>
      </w:r>
      <w:r w:rsidR="00B3096F" w:rsidRPr="00DA6D13">
        <w:rPr>
          <w:szCs w:val="20"/>
        </w:rPr>
        <w:t> </w:t>
      </w:r>
      <w:proofErr w:type="spellStart"/>
      <w:r w:rsidRPr="00DA6D13">
        <w:rPr>
          <w:szCs w:val="20"/>
        </w:rPr>
        <w:t>speleozáchranářů</w:t>
      </w:r>
      <w:proofErr w:type="spellEnd"/>
      <w:r w:rsidRPr="00DA6D13">
        <w:rPr>
          <w:szCs w:val="20"/>
        </w:rPr>
        <w:t xml:space="preserve"> je od roku 2016 unikátní komunikační systém Nicola, který umožňuje radiové spojení do několika set metrové hloubky.</w:t>
      </w:r>
      <w:r w:rsidR="00DA6D13">
        <w:rPr>
          <w:szCs w:val="20"/>
        </w:rPr>
        <w:t xml:space="preserve"> </w:t>
      </w:r>
      <w:r w:rsidR="00DA6D13" w:rsidRPr="00BD5C5D">
        <w:rPr>
          <w:rFonts w:cs="Bookman Old Style"/>
          <w:szCs w:val="20"/>
        </w:rPr>
        <w:t xml:space="preserve">V roce 2018 se zúčastnilo 5 příslušníků HZS </w:t>
      </w:r>
      <w:r w:rsidR="00DA6D13" w:rsidRPr="00BD5C5D">
        <w:rPr>
          <w:rFonts w:cs="Bookman Old Style"/>
          <w:szCs w:val="20"/>
        </w:rPr>
        <w:lastRenderedPageBreak/>
        <w:t>JmK a 6 členů</w:t>
      </w:r>
      <w:r w:rsidR="00DA6D13">
        <w:rPr>
          <w:rFonts w:cs="Bookman Old Style"/>
          <w:szCs w:val="20"/>
        </w:rPr>
        <w:t xml:space="preserve"> Speleologické záchranné služby – České speleologické společnosti </w:t>
      </w:r>
      <w:r w:rsidR="00DA6D13" w:rsidRPr="00BD5C5D">
        <w:rPr>
          <w:rFonts w:cs="Bookman Old Style"/>
          <w:szCs w:val="20"/>
        </w:rPr>
        <w:t xml:space="preserve">náročného devítidenního kurzu záchrany osob z podzemních systémů, který proběhl v regionu </w:t>
      </w:r>
      <w:proofErr w:type="spellStart"/>
      <w:r w:rsidR="00DA6D13" w:rsidRPr="00BD5C5D">
        <w:rPr>
          <w:rFonts w:cs="Bookman Old Style"/>
          <w:szCs w:val="20"/>
        </w:rPr>
        <w:t>Lozére</w:t>
      </w:r>
      <w:proofErr w:type="spellEnd"/>
      <w:r w:rsidR="00DA6D13" w:rsidRPr="00BD5C5D">
        <w:rPr>
          <w:rFonts w:cs="Bookman Old Style"/>
          <w:szCs w:val="20"/>
        </w:rPr>
        <w:t xml:space="preserve"> ve Francii pod záštitou organizace. Dále se uvedení příslušníci, v rámci přípravy na zásahy ve starých a opuštěných důlních dílech, účastnili v listopadu 2018 výcviku v oblasti důlního díla ve Zlatých horách.</w:t>
      </w:r>
      <w:r w:rsidR="003F2519" w:rsidRPr="003F2519">
        <w:rPr>
          <w:noProof/>
          <w:color w:val="FF0000"/>
          <w:lang w:eastAsia="cs-CZ"/>
        </w:rPr>
        <w:t xml:space="preserve"> </w:t>
      </w:r>
    </w:p>
    <w:p w14:paraId="6F64C076" w14:textId="77777777" w:rsidR="003F2519" w:rsidRPr="00A4451B" w:rsidRDefault="003F2519" w:rsidP="002D666F">
      <w:pPr>
        <w:tabs>
          <w:tab w:val="left" w:pos="993"/>
        </w:tabs>
        <w:rPr>
          <w:szCs w:val="20"/>
          <w:highlight w:val="yellow"/>
        </w:rPr>
        <w:sectPr w:rsidR="003F2519" w:rsidRPr="00A4451B" w:rsidSect="00D828AA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3A8D4E37" w14:textId="098DBC86" w:rsidR="00B23348" w:rsidRDefault="00B23348" w:rsidP="00B23348">
      <w:pPr>
        <w:pStyle w:val="Nadpis3"/>
        <w:numPr>
          <w:ilvl w:val="0"/>
          <w:numId w:val="0"/>
        </w:numPr>
        <w:tabs>
          <w:tab w:val="left" w:pos="993"/>
        </w:tabs>
        <w:ind w:left="720"/>
        <w:rPr>
          <w:highlight w:val="yellow"/>
        </w:rPr>
      </w:pPr>
      <w:bookmarkStart w:id="289" w:name="_Toc473281901"/>
      <w:bookmarkStart w:id="290" w:name="_Toc473899278"/>
      <w:bookmarkStart w:id="291" w:name="_Toc474189688"/>
      <w:bookmarkStart w:id="292" w:name="_Toc507063173"/>
    </w:p>
    <w:p w14:paraId="1D861103" w14:textId="1BC906E2" w:rsidR="00B10D47" w:rsidRPr="00B10D47" w:rsidRDefault="00B10D47" w:rsidP="00B10D47">
      <w:pPr>
        <w:rPr>
          <w:highlight w:val="yellow"/>
        </w:rPr>
      </w:pPr>
      <w:r w:rsidRPr="00B2334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A2DBAA" wp14:editId="370641F2">
                <wp:simplePos x="0" y="0"/>
                <wp:positionH relativeFrom="margin">
                  <wp:posOffset>2513330</wp:posOffset>
                </wp:positionH>
                <wp:positionV relativeFrom="paragraph">
                  <wp:posOffset>8155</wp:posOffset>
                </wp:positionV>
                <wp:extent cx="1600200" cy="10795"/>
                <wp:effectExtent l="0" t="0" r="19050" b="27305"/>
                <wp:wrapSquare wrapText="bothSides"/>
                <wp:docPr id="671" name="Přímá spojnice 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7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4AA6B49" id="Přímá spojnice 671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7.9pt,.65pt" to="323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" strokecolor="#c6bdf5 [3205]" strokeweight=".5pt">
                <v:stroke joinstyle="miter"/>
                <w10:wrap type="square" anchorx="margin"/>
              </v:line>
            </w:pict>
          </mc:Fallback>
        </mc:AlternateContent>
      </w:r>
    </w:p>
    <w:p w14:paraId="55B94B4D" w14:textId="19383153" w:rsidR="00EE7099" w:rsidRPr="00B23348" w:rsidRDefault="00811B3F" w:rsidP="00AD41CD">
      <w:pPr>
        <w:pStyle w:val="Nadpis3"/>
        <w:tabs>
          <w:tab w:val="left" w:pos="993"/>
        </w:tabs>
      </w:pPr>
      <w:bookmarkStart w:id="293" w:name="_Toc536185175"/>
      <w:r w:rsidRPr="00B23348">
        <w:t>Preventivně výchovná činnost</w:t>
      </w:r>
      <w:bookmarkEnd w:id="289"/>
      <w:bookmarkEnd w:id="290"/>
      <w:bookmarkEnd w:id="291"/>
      <w:bookmarkEnd w:id="292"/>
      <w:bookmarkEnd w:id="293"/>
    </w:p>
    <w:p w14:paraId="100D4C8B" w14:textId="77777777" w:rsidR="00831661" w:rsidRPr="00B23348" w:rsidRDefault="00831661" w:rsidP="00D828AA">
      <w:pPr>
        <w:pStyle w:val="Nadpis3"/>
        <w:tabs>
          <w:tab w:val="left" w:pos="993"/>
        </w:tabs>
        <w:sectPr w:rsidR="00831661" w:rsidRPr="00B23348" w:rsidSect="00506F4B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57BE9082" w14:textId="0D9D3C96" w:rsidR="00AF7E99" w:rsidRPr="005A77A5" w:rsidRDefault="00AF7E99" w:rsidP="00AF7E99">
      <w:pPr>
        <w:tabs>
          <w:tab w:val="left" w:pos="993"/>
        </w:tabs>
        <w:rPr>
          <w:rFonts w:cs="Times New Roman"/>
          <w:szCs w:val="20"/>
        </w:rPr>
      </w:pPr>
      <w:r w:rsidRPr="005A77A5">
        <w:rPr>
          <w:rFonts w:cs="Times New Roman"/>
          <w:szCs w:val="20"/>
        </w:rPr>
        <w:lastRenderedPageBreak/>
        <w:t xml:space="preserve">HZS JmK zahájil v roce 2008 preventivně výchovnou </w:t>
      </w:r>
      <w:r w:rsidR="00EE5FB8" w:rsidRPr="005A77A5">
        <w:rPr>
          <w:rFonts w:cs="Times New Roman"/>
          <w:szCs w:val="20"/>
        </w:rPr>
        <w:t>činnost</w:t>
      </w:r>
      <w:r w:rsidRPr="005A77A5">
        <w:rPr>
          <w:rFonts w:cs="Times New Roman"/>
          <w:szCs w:val="20"/>
        </w:rPr>
        <w:t xml:space="preserve"> v oblasti požární prevence a</w:t>
      </w:r>
      <w:r w:rsidR="00B3096F" w:rsidRPr="005A77A5">
        <w:rPr>
          <w:rFonts w:cs="Times New Roman"/>
          <w:szCs w:val="20"/>
        </w:rPr>
        <w:t> </w:t>
      </w:r>
      <w:r w:rsidRPr="005A77A5">
        <w:rPr>
          <w:rFonts w:cs="Times New Roman"/>
          <w:szCs w:val="20"/>
        </w:rPr>
        <w:t>ochrany obyvatelstva. Soustředí se zejména na</w:t>
      </w:r>
      <w:r w:rsidR="00B3096F" w:rsidRPr="005A77A5">
        <w:rPr>
          <w:rFonts w:cs="Times New Roman"/>
          <w:szCs w:val="20"/>
        </w:rPr>
        <w:t> </w:t>
      </w:r>
      <w:r w:rsidRPr="005A77A5">
        <w:rPr>
          <w:rFonts w:cs="Times New Roman"/>
          <w:szCs w:val="20"/>
        </w:rPr>
        <w:t>vzdělávání pomocí preventivního programu „HASÍK CZ“, který je pro žáky základních škol a</w:t>
      </w:r>
      <w:r w:rsidR="00B3096F" w:rsidRPr="005A77A5">
        <w:rPr>
          <w:rFonts w:cs="Times New Roman"/>
          <w:szCs w:val="20"/>
        </w:rPr>
        <w:t> </w:t>
      </w:r>
      <w:r w:rsidRPr="005A77A5">
        <w:rPr>
          <w:rFonts w:cs="Times New Roman"/>
          <w:szCs w:val="20"/>
        </w:rPr>
        <w:t>„HASÍK CZ – Vaše cesty k bezpečí“, který</w:t>
      </w:r>
      <w:r w:rsidR="00B3096F" w:rsidRPr="005A77A5">
        <w:rPr>
          <w:rFonts w:cs="Times New Roman"/>
          <w:szCs w:val="20"/>
        </w:rPr>
        <w:t> </w:t>
      </w:r>
      <w:r w:rsidRPr="005A77A5">
        <w:rPr>
          <w:rFonts w:cs="Times New Roman"/>
          <w:szCs w:val="20"/>
        </w:rPr>
        <w:t>je</w:t>
      </w:r>
      <w:r w:rsidR="00B3096F" w:rsidRPr="005A77A5">
        <w:rPr>
          <w:rFonts w:cs="Times New Roman"/>
          <w:szCs w:val="20"/>
        </w:rPr>
        <w:t> </w:t>
      </w:r>
      <w:r w:rsidRPr="005A77A5">
        <w:rPr>
          <w:rFonts w:cs="Times New Roman"/>
          <w:szCs w:val="20"/>
        </w:rPr>
        <w:t>určený pro žáky středních škol.</w:t>
      </w:r>
    </w:p>
    <w:p w14:paraId="44BABCD2" w14:textId="0B6A44E5" w:rsidR="00AF7E99" w:rsidRPr="00B23348" w:rsidRDefault="00AF7E99" w:rsidP="00AF7E99">
      <w:pPr>
        <w:tabs>
          <w:tab w:val="left" w:pos="993"/>
        </w:tabs>
        <w:rPr>
          <w:rFonts w:cs="Times New Roman"/>
          <w:szCs w:val="20"/>
        </w:rPr>
      </w:pPr>
      <w:r w:rsidRPr="00B23348">
        <w:rPr>
          <w:rFonts w:cs="Times New Roman"/>
          <w:szCs w:val="20"/>
        </w:rPr>
        <w:t>V roce 201</w:t>
      </w:r>
      <w:r w:rsidR="005A77A5" w:rsidRPr="00B23348">
        <w:rPr>
          <w:rFonts w:cs="Times New Roman"/>
          <w:szCs w:val="20"/>
        </w:rPr>
        <w:t>8</w:t>
      </w:r>
      <w:r w:rsidRPr="00B23348">
        <w:rPr>
          <w:rFonts w:cs="Times New Roman"/>
          <w:szCs w:val="20"/>
        </w:rPr>
        <w:t xml:space="preserve"> prošlo speciálním vzděláváním v oblasti požární ochrany a och</w:t>
      </w:r>
      <w:r w:rsidR="005A77A5" w:rsidRPr="00B23348">
        <w:rPr>
          <w:rFonts w:cs="Times New Roman"/>
          <w:szCs w:val="20"/>
        </w:rPr>
        <w:t>rany obyvatelstva „HASÍK CZ“ 7 1</w:t>
      </w:r>
      <w:r w:rsidRPr="00B23348">
        <w:rPr>
          <w:rFonts w:cs="Times New Roman"/>
          <w:szCs w:val="20"/>
        </w:rPr>
        <w:t>00 dětí základních škol a program „HASÍK CZ – Vaše c</w:t>
      </w:r>
      <w:r w:rsidR="005A77A5" w:rsidRPr="00B23348">
        <w:rPr>
          <w:rFonts w:cs="Times New Roman"/>
          <w:szCs w:val="20"/>
        </w:rPr>
        <w:t xml:space="preserve">esty k bezpečí“ absolvovalo </w:t>
      </w:r>
      <w:r w:rsidR="005A77A5" w:rsidRPr="00B23348">
        <w:rPr>
          <w:rFonts w:cs="Times New Roman"/>
          <w:szCs w:val="20"/>
        </w:rPr>
        <w:br/>
        <w:t>1 27</w:t>
      </w:r>
      <w:r w:rsidRPr="00B23348">
        <w:rPr>
          <w:rFonts w:cs="Times New Roman"/>
          <w:szCs w:val="20"/>
        </w:rPr>
        <w:t>0 žáků</w:t>
      </w:r>
      <w:r w:rsidR="005A77A5" w:rsidRPr="00B23348">
        <w:rPr>
          <w:rFonts w:cs="Times New Roman"/>
          <w:szCs w:val="20"/>
        </w:rPr>
        <w:t xml:space="preserve"> z 19</w:t>
      </w:r>
      <w:r w:rsidRPr="00B23348">
        <w:rPr>
          <w:rFonts w:cs="Times New Roman"/>
          <w:szCs w:val="20"/>
        </w:rPr>
        <w:t xml:space="preserve"> středních škol.</w:t>
      </w:r>
      <w:r w:rsidR="005A77A5" w:rsidRPr="00B23348">
        <w:rPr>
          <w:rFonts w:cs="Times New Roman"/>
          <w:szCs w:val="20"/>
        </w:rPr>
        <w:t xml:space="preserve"> V roce 2018 oslovilo HZS JmK také 1 990 žáků mateřských škol. </w:t>
      </w:r>
      <w:r w:rsidRPr="00B23348">
        <w:rPr>
          <w:rFonts w:cs="Times New Roman"/>
          <w:szCs w:val="20"/>
        </w:rPr>
        <w:t xml:space="preserve">Vzhledem </w:t>
      </w:r>
      <w:r w:rsidR="005A77A5" w:rsidRPr="00B23348">
        <w:rPr>
          <w:rFonts w:cs="Times New Roman"/>
          <w:szCs w:val="20"/>
        </w:rPr>
        <w:t>k velkému</w:t>
      </w:r>
      <w:r w:rsidRPr="00B23348">
        <w:rPr>
          <w:rFonts w:cs="Times New Roman"/>
          <w:szCs w:val="20"/>
        </w:rPr>
        <w:t xml:space="preserve"> z</w:t>
      </w:r>
      <w:r w:rsidR="005A77A5" w:rsidRPr="00B23348">
        <w:rPr>
          <w:rFonts w:cs="Times New Roman"/>
          <w:szCs w:val="20"/>
        </w:rPr>
        <w:t xml:space="preserve">ájmu o informace z této oblasti </w:t>
      </w:r>
      <w:r w:rsidRPr="00B23348">
        <w:rPr>
          <w:rFonts w:cs="Times New Roman"/>
          <w:szCs w:val="20"/>
        </w:rPr>
        <w:t>se</w:t>
      </w:r>
      <w:r w:rsidR="00B3096F" w:rsidRPr="00B23348">
        <w:rPr>
          <w:rFonts w:cs="Times New Roman"/>
          <w:szCs w:val="20"/>
        </w:rPr>
        <w:t> </w:t>
      </w:r>
      <w:r w:rsidRPr="00B23348">
        <w:rPr>
          <w:rFonts w:cs="Times New Roman"/>
          <w:szCs w:val="20"/>
        </w:rPr>
        <w:t>v roce 201</w:t>
      </w:r>
      <w:r w:rsidR="005A77A5" w:rsidRPr="00B23348">
        <w:rPr>
          <w:rFonts w:cs="Times New Roman"/>
          <w:szCs w:val="20"/>
        </w:rPr>
        <w:t>8</w:t>
      </w:r>
      <w:r w:rsidRPr="00B23348">
        <w:rPr>
          <w:rFonts w:cs="Times New Roman"/>
          <w:szCs w:val="20"/>
        </w:rPr>
        <w:t xml:space="preserve"> s preventivně-</w:t>
      </w:r>
      <w:r w:rsidRPr="00B23348">
        <w:rPr>
          <w:rFonts w:cs="Times New Roman"/>
          <w:szCs w:val="20"/>
        </w:rPr>
        <w:lastRenderedPageBreak/>
        <w:t>informačním stánkem</w:t>
      </w:r>
      <w:r w:rsidR="005A77A5" w:rsidRPr="00B23348">
        <w:rPr>
          <w:rFonts w:cs="Times New Roman"/>
          <w:szCs w:val="20"/>
        </w:rPr>
        <w:t xml:space="preserve"> HZS JmK</w:t>
      </w:r>
      <w:r w:rsidRPr="00B23348">
        <w:rPr>
          <w:rFonts w:cs="Times New Roman"/>
          <w:szCs w:val="20"/>
        </w:rPr>
        <w:t xml:space="preserve"> účastnil celé řady akcí pro veřejnost. Exkurze na požárních stanicích, přednáškové cykly a podobné akce navštívilo </w:t>
      </w:r>
      <w:r w:rsidR="00D9417A" w:rsidRPr="00B23348">
        <w:rPr>
          <w:rFonts w:cs="Times New Roman"/>
          <w:szCs w:val="20"/>
        </w:rPr>
        <w:t xml:space="preserve">bezmála </w:t>
      </w:r>
      <w:r w:rsidR="00D9417A" w:rsidRPr="00CB1B61">
        <w:rPr>
          <w:rFonts w:cs="Times New Roman"/>
          <w:b/>
          <w:szCs w:val="20"/>
        </w:rPr>
        <w:t>70 tisíc osob</w:t>
      </w:r>
      <w:r w:rsidR="00D9417A" w:rsidRPr="00B23348">
        <w:rPr>
          <w:rFonts w:cs="Times New Roman"/>
          <w:szCs w:val="20"/>
        </w:rPr>
        <w:t xml:space="preserve"> </w:t>
      </w:r>
      <w:r w:rsidRPr="00B23348">
        <w:rPr>
          <w:rFonts w:cs="Times New Roman"/>
          <w:szCs w:val="20"/>
        </w:rPr>
        <w:t>všech věkových skupin obyvatelstva Jihomoravského kraje.</w:t>
      </w:r>
    </w:p>
    <w:p w14:paraId="54CDC9F8" w14:textId="3157A109" w:rsidR="00D9417A" w:rsidRPr="00B23348" w:rsidRDefault="00D9417A" w:rsidP="00B23348">
      <w:pPr>
        <w:tabs>
          <w:tab w:val="left" w:pos="993"/>
        </w:tabs>
        <w:rPr>
          <w:rFonts w:cs="Times New Roman"/>
          <w:szCs w:val="20"/>
        </w:rPr>
      </w:pPr>
      <w:r w:rsidRPr="00B23348">
        <w:rPr>
          <w:rFonts w:cs="Times New Roman"/>
          <w:szCs w:val="20"/>
        </w:rPr>
        <w:t>V roce 2018 se HZS JmK mimo jiné podílel na</w:t>
      </w:r>
      <w:r w:rsidR="00EE4B5C">
        <w:rPr>
          <w:rFonts w:cs="Times New Roman"/>
          <w:szCs w:val="20"/>
        </w:rPr>
        <w:t> </w:t>
      </w:r>
      <w:r w:rsidRPr="00B23348">
        <w:rPr>
          <w:rFonts w:cs="Times New Roman"/>
          <w:szCs w:val="20"/>
        </w:rPr>
        <w:t>Platformě MPSV JMK Zdravé stárnutí k tvorbě Seniorské obálky. Jedná se o tiskopis určený lidem staršího věku, který po vyplnění poskytne důležité údaje záchranným složkám. Údaje se</w:t>
      </w:r>
      <w:r w:rsidR="00EE4B5C">
        <w:rPr>
          <w:rFonts w:cs="Times New Roman"/>
          <w:szCs w:val="20"/>
        </w:rPr>
        <w:t> </w:t>
      </w:r>
      <w:r w:rsidRPr="00B23348">
        <w:rPr>
          <w:rFonts w:cs="Times New Roman"/>
          <w:szCs w:val="20"/>
        </w:rPr>
        <w:t>týkají především zdravotního stavu, užívaných léků, kontaktní osoby, atd.</w:t>
      </w:r>
    </w:p>
    <w:p w14:paraId="06E1B167" w14:textId="77777777" w:rsidR="00D9417A" w:rsidRPr="00D9417A" w:rsidRDefault="00D9417A" w:rsidP="00AF7E99">
      <w:pPr>
        <w:tabs>
          <w:tab w:val="left" w:pos="993"/>
        </w:tabs>
      </w:pPr>
    </w:p>
    <w:p w14:paraId="15AEF761" w14:textId="77777777" w:rsidR="00D77C7D" w:rsidRPr="00A4451B" w:rsidRDefault="00D77C7D" w:rsidP="000242C2">
      <w:pPr>
        <w:spacing w:after="0" w:line="256" w:lineRule="auto"/>
        <w:rPr>
          <w:highlight w:val="yellow"/>
        </w:rPr>
      </w:pPr>
    </w:p>
    <w:p w14:paraId="49ACE270" w14:textId="77777777" w:rsidR="000A4C3D" w:rsidRPr="00A4451B" w:rsidRDefault="000A4C3D" w:rsidP="00D77C7D">
      <w:pPr>
        <w:pStyle w:val="Nadpis3"/>
        <w:tabs>
          <w:tab w:val="left" w:pos="993"/>
        </w:tabs>
        <w:rPr>
          <w:highlight w:val="yellow"/>
        </w:rPr>
        <w:sectPr w:rsidR="000A4C3D" w:rsidRPr="00A4451B" w:rsidSect="00831661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3DAA50EB" w14:textId="77777777" w:rsidR="00F7104F" w:rsidRDefault="00F7104F">
      <w:pPr>
        <w:spacing w:after="160" w:line="259" w:lineRule="auto"/>
        <w:jc w:val="left"/>
        <w:rPr>
          <w:rFonts w:ascii="Arial" w:eastAsiaTheme="majorEastAsia" w:hAnsi="Arial" w:cstheme="majorBidi"/>
          <w:b/>
          <w:color w:val="0C062A" w:themeColor="accent1" w:themeShade="7F"/>
          <w:sz w:val="24"/>
          <w:szCs w:val="24"/>
        </w:rPr>
      </w:pPr>
      <w:bookmarkStart w:id="294" w:name="_Toc536185176"/>
      <w:r>
        <w:lastRenderedPageBreak/>
        <w:br w:type="page"/>
      </w:r>
    </w:p>
    <w:p w14:paraId="57CB535A" w14:textId="2F49CF81" w:rsidR="000A4C3D" w:rsidRPr="00B23348" w:rsidRDefault="0007070C" w:rsidP="000A4C3D">
      <w:pPr>
        <w:pStyle w:val="Nadpis3"/>
      </w:pPr>
      <w:r w:rsidRPr="00B23348">
        <w:rPr>
          <w:iCs/>
          <w:noProof/>
          <w:color w:val="190D55" w:themeColor="text1"/>
          <w:lang w:eastAsia="cs-CZ"/>
        </w:rPr>
        <w:lastRenderedPageBreak/>
        <w:drawing>
          <wp:anchor distT="0" distB="0" distL="114300" distR="114300" simplePos="0" relativeHeight="251656192" behindDoc="0" locked="0" layoutInCell="1" allowOverlap="1" wp14:anchorId="205F6CAB" wp14:editId="28D7350E">
            <wp:simplePos x="0" y="0"/>
            <wp:positionH relativeFrom="column">
              <wp:posOffset>3587750</wp:posOffset>
            </wp:positionH>
            <wp:positionV relativeFrom="paragraph">
              <wp:posOffset>217805</wp:posOffset>
            </wp:positionV>
            <wp:extent cx="3013075" cy="2084705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70001.JPG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075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C3D" w:rsidRPr="00B23348">
        <w:t>Pracoviště Laboratoř</w:t>
      </w:r>
      <w:bookmarkEnd w:id="294"/>
    </w:p>
    <w:p w14:paraId="58EB9A5D" w14:textId="77777777" w:rsidR="00A455BB" w:rsidRPr="00B23348" w:rsidRDefault="00A455BB" w:rsidP="000A4C3D">
      <w:pPr>
        <w:tabs>
          <w:tab w:val="left" w:pos="993"/>
        </w:tabs>
        <w:sectPr w:rsidR="00A455BB" w:rsidRPr="00B23348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5769DF86" w14:textId="712CC59F" w:rsidR="000A4C3D" w:rsidRPr="00DA6D13" w:rsidRDefault="000A4C3D" w:rsidP="000A4C3D">
      <w:pPr>
        <w:tabs>
          <w:tab w:val="left" w:pos="993"/>
        </w:tabs>
      </w:pPr>
      <w:r w:rsidRPr="00DA6D13">
        <w:lastRenderedPageBreak/>
        <w:t>Pracoviště Laboratoř zajišťuje plnění úkolů chemické služby HZS ČR související zejména s</w:t>
      </w:r>
      <w:r w:rsidR="009E7575">
        <w:t> </w:t>
      </w:r>
      <w:r w:rsidRPr="00DA6D13">
        <w:t>c</w:t>
      </w:r>
      <w:r w:rsidR="009E7575">
        <w:t>hemickým a</w:t>
      </w:r>
      <w:r w:rsidR="00EE4B5C">
        <w:t xml:space="preserve"> radiačním průzkumem a </w:t>
      </w:r>
      <w:r w:rsidRPr="00DA6D13">
        <w:t>dozimetri</w:t>
      </w:r>
      <w:r w:rsidR="00EE4B5C">
        <w:t>ckou, laboratorní kontrolou při </w:t>
      </w:r>
      <w:r w:rsidRPr="00DA6D13">
        <w:t>mimořádných událostech s výskytem nebezpečných látek a plnění úkolů ochrany obyvatelstva na území Jihomoravského kraje, Kraje Vysočina a v okrese Jindřichův Hradec kraje Jihočeského.</w:t>
      </w:r>
    </w:p>
    <w:p w14:paraId="278E5994" w14:textId="2421F1BC" w:rsidR="000A4C3D" w:rsidRPr="0007070C" w:rsidRDefault="0007070C" w:rsidP="000A4C3D">
      <w:pPr>
        <w:tabs>
          <w:tab w:val="left" w:pos="993"/>
        </w:tabs>
      </w:pPr>
      <w:r>
        <w:rPr>
          <w:iCs/>
          <w:noProof/>
          <w:lang w:eastAsia="cs-CZ"/>
        </w:rPr>
        <w:drawing>
          <wp:anchor distT="0" distB="0" distL="114300" distR="114300" simplePos="0" relativeHeight="251637760" behindDoc="0" locked="0" layoutInCell="1" allowOverlap="1" wp14:anchorId="6740CEEF" wp14:editId="522A1B8F">
            <wp:simplePos x="0" y="0"/>
            <wp:positionH relativeFrom="margin">
              <wp:align>right</wp:align>
            </wp:positionH>
            <wp:positionV relativeFrom="paragraph">
              <wp:posOffset>827405</wp:posOffset>
            </wp:positionV>
            <wp:extent cx="3054985" cy="20447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785.JPG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985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C3D" w:rsidRPr="0007070C">
        <w:t>Příslušníci laboratoře zasahují u širokého spektra událostí od úniků nebezpečných látek do životního prostředí až po nálezy předmětů</w:t>
      </w:r>
      <w:r w:rsidR="00EE4B5C">
        <w:t xml:space="preserve"> podezřelých na </w:t>
      </w:r>
      <w:r w:rsidR="000A4C3D" w:rsidRPr="0007070C">
        <w:t>přítomnos</w:t>
      </w:r>
      <w:r w:rsidR="00EE4B5C">
        <w:t>t chemických, radioaktivních či </w:t>
      </w:r>
      <w:r w:rsidR="000A4C3D" w:rsidRPr="0007070C">
        <w:t>biologických nebezpečných látek. V roce 201</w:t>
      </w:r>
      <w:r w:rsidR="00DA6D13" w:rsidRPr="0007070C">
        <w:t>8</w:t>
      </w:r>
      <w:r w:rsidR="000A4C3D" w:rsidRPr="0007070C">
        <w:t xml:space="preserve"> zasahovali u </w:t>
      </w:r>
      <w:r w:rsidR="001B32F0" w:rsidRPr="001A59AC">
        <w:rPr>
          <w:b/>
        </w:rPr>
        <w:t>72</w:t>
      </w:r>
      <w:r w:rsidR="000A4C3D" w:rsidRPr="001A59AC">
        <w:rPr>
          <w:b/>
        </w:rPr>
        <w:t xml:space="preserve"> událostí</w:t>
      </w:r>
      <w:r w:rsidR="000A4C3D" w:rsidRPr="0007070C">
        <w:t xml:space="preserve"> a provedli analýzy 30</w:t>
      </w:r>
      <w:r w:rsidRPr="0007070C">
        <w:t>1</w:t>
      </w:r>
      <w:r w:rsidR="000A4C3D" w:rsidRPr="0007070C">
        <w:t xml:space="preserve"> vzorků. Ve sledovaném období pracoviště pořádalo, nebo se účastnilo </w:t>
      </w:r>
      <w:r w:rsidR="001B32F0">
        <w:t>20</w:t>
      </w:r>
      <w:r w:rsidR="000A4C3D" w:rsidRPr="0007070C">
        <w:t xml:space="preserve"> cvičení</w:t>
      </w:r>
      <w:r w:rsidR="00A455BB" w:rsidRPr="0007070C">
        <w:t>,</w:t>
      </w:r>
      <w:r w:rsidR="00EE4B5C">
        <w:t xml:space="preserve"> a to jak </w:t>
      </w:r>
      <w:r w:rsidR="000A4C3D" w:rsidRPr="0007070C">
        <w:t>prověřovacích</w:t>
      </w:r>
      <w:r w:rsidR="00A455BB" w:rsidRPr="0007070C">
        <w:t>,</w:t>
      </w:r>
      <w:r w:rsidR="000A4C3D" w:rsidRPr="0007070C">
        <w:t xml:space="preserve"> tak taktických. </w:t>
      </w:r>
    </w:p>
    <w:p w14:paraId="20E86B91" w14:textId="286E457B" w:rsidR="00D77C7D" w:rsidRPr="0007070C" w:rsidRDefault="000A4C3D" w:rsidP="000A4C3D">
      <w:pPr>
        <w:tabs>
          <w:tab w:val="left" w:pos="993"/>
        </w:tabs>
      </w:pPr>
      <w:r w:rsidRPr="0007070C">
        <w:t>Dále pak pracoviště organizovalo, nebo se podílelo na 18 odborných přípravách příslušníků HZS kraje,</w:t>
      </w:r>
      <w:r w:rsidR="0007070C" w:rsidRPr="0007070C">
        <w:t xml:space="preserve"> PČR a Zdravotnického zařízení MV.</w:t>
      </w:r>
      <w:r w:rsidRPr="0007070C">
        <w:t xml:space="preserve"> </w:t>
      </w:r>
      <w:r w:rsidR="0007070C" w:rsidRPr="0007070C">
        <w:t>V</w:t>
      </w:r>
      <w:r w:rsidRPr="0007070C">
        <w:t>e</w:t>
      </w:r>
      <w:r w:rsidR="00EE4B5C">
        <w:t> </w:t>
      </w:r>
      <w:r w:rsidR="0007070C" w:rsidRPr="0007070C">
        <w:t xml:space="preserve">spolupráci s oddělením </w:t>
      </w:r>
      <w:proofErr w:type="spellStart"/>
      <w:r w:rsidR="0007070C" w:rsidRPr="0007070C">
        <w:t>chemicko</w:t>
      </w:r>
      <w:proofErr w:type="spellEnd"/>
      <w:r w:rsidR="0007070C" w:rsidRPr="0007070C">
        <w:t xml:space="preserve"> technické</w:t>
      </w:r>
      <w:r w:rsidRPr="0007070C">
        <w:t xml:space="preserve"> služby a oddělením ochrany obyvatelstva organizovalo školení určených JSDH v zóně havarijního plánování Jaderné elektrárny Dukovany. V Zařízení Tišnov lektorovalo dva kurzy </w:t>
      </w:r>
      <w:r w:rsidR="009B4E91" w:rsidRPr="0007070C">
        <w:t>„Nebezpečné chemické látky“</w:t>
      </w:r>
      <w:r w:rsidR="0007070C" w:rsidRPr="0007070C">
        <w:t xml:space="preserve"> a dva</w:t>
      </w:r>
      <w:r w:rsidRPr="0007070C">
        <w:t xml:space="preserve"> kurz</w:t>
      </w:r>
      <w:r w:rsidR="0007070C" w:rsidRPr="0007070C">
        <w:t>y</w:t>
      </w:r>
      <w:r w:rsidRPr="0007070C">
        <w:t xml:space="preserve"> </w:t>
      </w:r>
      <w:r w:rsidR="00C72F00" w:rsidRPr="0007070C">
        <w:t>„Radiační ochrana“</w:t>
      </w:r>
      <w:r w:rsidRPr="0007070C">
        <w:t xml:space="preserve"> pro příslušníky HZS.</w:t>
      </w:r>
    </w:p>
    <w:p w14:paraId="3100EFB9" w14:textId="2B708AA9" w:rsidR="00A455BB" w:rsidRPr="00A4451B" w:rsidRDefault="00A455BB" w:rsidP="000A4C3D">
      <w:pPr>
        <w:tabs>
          <w:tab w:val="left" w:pos="993"/>
        </w:tabs>
        <w:rPr>
          <w:highlight w:val="yellow"/>
        </w:rPr>
      </w:pPr>
    </w:p>
    <w:p w14:paraId="1D009233" w14:textId="77777777" w:rsidR="00797A0A" w:rsidRPr="00A4451B" w:rsidRDefault="00797A0A" w:rsidP="000A4C3D">
      <w:pPr>
        <w:tabs>
          <w:tab w:val="left" w:pos="993"/>
        </w:tabs>
        <w:rPr>
          <w:highlight w:val="yellow"/>
        </w:rPr>
        <w:sectPr w:rsidR="00797A0A" w:rsidRPr="00A4451B" w:rsidSect="00A455BB">
          <w:type w:val="continuous"/>
          <w:pgSz w:w="11906" w:h="16838"/>
          <w:pgMar w:top="720" w:right="720" w:bottom="720" w:left="720" w:header="1020" w:footer="567" w:gutter="0"/>
          <w:cols w:num="2" w:space="708"/>
          <w:docGrid w:linePitch="360"/>
        </w:sectPr>
      </w:pPr>
    </w:p>
    <w:p w14:paraId="0C42567A" w14:textId="24E76358" w:rsidR="00F009FD" w:rsidRDefault="00F009FD" w:rsidP="000A4C3D">
      <w:pPr>
        <w:tabs>
          <w:tab w:val="left" w:pos="993"/>
        </w:tabs>
        <w:rPr>
          <w:highlight w:val="yellow"/>
        </w:rPr>
      </w:pPr>
    </w:p>
    <w:p w14:paraId="6B73F9A6" w14:textId="77777777" w:rsidR="00494032" w:rsidRPr="00A4451B" w:rsidRDefault="00494032" w:rsidP="000A4C3D">
      <w:pPr>
        <w:tabs>
          <w:tab w:val="left" w:pos="993"/>
        </w:tabs>
        <w:rPr>
          <w:highlight w:val="yellow"/>
        </w:rPr>
      </w:pPr>
    </w:p>
    <w:p w14:paraId="371320C8" w14:textId="6E2E2438" w:rsidR="00A455BB" w:rsidRPr="00A4451B" w:rsidRDefault="00252CE3" w:rsidP="007E0309">
      <w:pPr>
        <w:tabs>
          <w:tab w:val="left" w:pos="993"/>
        </w:tabs>
        <w:jc w:val="center"/>
        <w:rPr>
          <w:highlight w:val="yellow"/>
        </w:rPr>
      </w:pPr>
      <w:r>
        <w:rPr>
          <w:noProof/>
          <w:lang w:eastAsia="cs-CZ"/>
        </w:rPr>
        <w:drawing>
          <wp:inline distT="0" distB="0" distL="0" distR="0" wp14:anchorId="7B30709A" wp14:editId="739225AA">
            <wp:extent cx="6480000" cy="3420000"/>
            <wp:effectExtent l="0" t="0" r="0" b="0"/>
            <wp:docPr id="20" name="Graf 20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C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9"/>
              </a:graphicData>
            </a:graphic>
          </wp:inline>
        </w:drawing>
      </w:r>
    </w:p>
    <w:p w14:paraId="2545A8FC" w14:textId="410B6AEB" w:rsidR="00A455BB" w:rsidRPr="00B23348" w:rsidRDefault="00797A0A" w:rsidP="00B23348">
      <w:pPr>
        <w:pStyle w:val="Nadpis3"/>
      </w:pPr>
      <w:r w:rsidRPr="00A4451B">
        <w:rPr>
          <w:highlight w:val="yellow"/>
        </w:rPr>
        <w:br w:type="page"/>
      </w:r>
      <w:bookmarkStart w:id="295" w:name="_Toc536185177"/>
      <w:bookmarkStart w:id="296" w:name="_GoBack"/>
      <w:bookmarkEnd w:id="296"/>
      <w:r w:rsidRPr="00B23348">
        <w:lastRenderedPageBreak/>
        <w:t>Chemicko-technická služba</w:t>
      </w:r>
      <w:bookmarkEnd w:id="295"/>
    </w:p>
    <w:p w14:paraId="42359790" w14:textId="77777777" w:rsidR="00F85738" w:rsidRPr="00A4451B" w:rsidRDefault="00F85738" w:rsidP="00797A0A">
      <w:pPr>
        <w:rPr>
          <w:b/>
          <w:highlight w:val="yellow"/>
        </w:rPr>
      </w:pPr>
    </w:p>
    <w:p w14:paraId="58EE0565" w14:textId="0EDFD840" w:rsidR="00797A0A" w:rsidRPr="00B23348" w:rsidRDefault="006D28AA" w:rsidP="00797A0A">
      <w:pPr>
        <w:rPr>
          <w:b/>
        </w:rPr>
      </w:pPr>
      <w:r w:rsidRPr="00B23348">
        <w:rPr>
          <w:b/>
        </w:rPr>
        <w:t>Práce</w:t>
      </w:r>
      <w:r w:rsidR="00F85738" w:rsidRPr="00B23348">
        <w:rPr>
          <w:b/>
        </w:rPr>
        <w:t xml:space="preserve"> </w:t>
      </w:r>
      <w:r w:rsidRPr="00B23348">
        <w:rPr>
          <w:b/>
        </w:rPr>
        <w:t>na</w:t>
      </w:r>
      <w:r w:rsidR="00F85738" w:rsidRPr="00B23348">
        <w:rPr>
          <w:b/>
        </w:rPr>
        <w:t xml:space="preserve"> vybran</w:t>
      </w:r>
      <w:r w:rsidRPr="00B23348">
        <w:rPr>
          <w:b/>
        </w:rPr>
        <w:t>ých</w:t>
      </w:r>
      <w:r w:rsidR="00F85738" w:rsidRPr="00B23348">
        <w:rPr>
          <w:b/>
        </w:rPr>
        <w:t xml:space="preserve"> prostřed</w:t>
      </w:r>
      <w:r w:rsidRPr="00B23348">
        <w:rPr>
          <w:b/>
        </w:rPr>
        <w:t>cích</w:t>
      </w:r>
      <w:r w:rsidR="00F85738" w:rsidRPr="00B23348">
        <w:rPr>
          <w:b/>
        </w:rPr>
        <w:t xml:space="preserve"> chemické služby pro </w:t>
      </w:r>
      <w:proofErr w:type="spellStart"/>
      <w:r w:rsidR="00F85738" w:rsidRPr="00B23348">
        <w:rPr>
          <w:b/>
        </w:rPr>
        <w:t>JSDH</w:t>
      </w:r>
      <w:r w:rsidRPr="00B23348">
        <w:rPr>
          <w:b/>
        </w:rPr>
        <w:t>o</w:t>
      </w:r>
      <w:proofErr w:type="spellEnd"/>
    </w:p>
    <w:tbl>
      <w:tblPr>
        <w:tblStyle w:val="Styl11"/>
        <w:tblW w:w="10232" w:type="dxa"/>
        <w:tblLook w:val="04E0" w:firstRow="1" w:lastRow="1" w:firstColumn="1" w:lastColumn="0" w:noHBand="0" w:noVBand="1"/>
      </w:tblPr>
      <w:tblGrid>
        <w:gridCol w:w="1417"/>
        <w:gridCol w:w="893"/>
        <w:gridCol w:w="894"/>
        <w:gridCol w:w="894"/>
        <w:gridCol w:w="740"/>
        <w:gridCol w:w="740"/>
        <w:gridCol w:w="740"/>
        <w:gridCol w:w="740"/>
        <w:gridCol w:w="760"/>
        <w:gridCol w:w="760"/>
        <w:gridCol w:w="760"/>
        <w:gridCol w:w="894"/>
      </w:tblGrid>
      <w:tr w:rsidR="00B23348" w:rsidRPr="00B23348" w14:paraId="0B871233" w14:textId="77777777" w:rsidTr="00AD4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417"/>
        </w:trPr>
        <w:tc>
          <w:tcPr>
            <w:tcW w:w="1417" w:type="dxa"/>
            <w:noWrap/>
            <w:hideMark/>
          </w:tcPr>
          <w:p w14:paraId="7C3D803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Územní odbor</w:t>
            </w:r>
          </w:p>
        </w:tc>
        <w:tc>
          <w:tcPr>
            <w:tcW w:w="893" w:type="dxa"/>
            <w:textDirection w:val="btLr"/>
            <w:hideMark/>
          </w:tcPr>
          <w:p w14:paraId="5E6C5907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Kontroly</w:t>
            </w:r>
          </w:p>
          <w:p w14:paraId="7DA05168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Izolačních DP</w:t>
            </w:r>
          </w:p>
        </w:tc>
        <w:tc>
          <w:tcPr>
            <w:tcW w:w="894" w:type="dxa"/>
            <w:textDirection w:val="btLr"/>
            <w:hideMark/>
          </w:tcPr>
          <w:p w14:paraId="0A600A41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Tlaková láhev k izolačním DP</w:t>
            </w:r>
          </w:p>
        </w:tc>
        <w:tc>
          <w:tcPr>
            <w:tcW w:w="894" w:type="dxa"/>
            <w:textDirection w:val="btLr"/>
            <w:hideMark/>
          </w:tcPr>
          <w:p w14:paraId="217622AD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Ochranná maska</w:t>
            </w:r>
          </w:p>
        </w:tc>
        <w:tc>
          <w:tcPr>
            <w:tcW w:w="740" w:type="dxa"/>
            <w:textDirection w:val="btLr"/>
            <w:hideMark/>
          </w:tcPr>
          <w:p w14:paraId="4C1D1021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 xml:space="preserve">Detektory </w:t>
            </w:r>
          </w:p>
        </w:tc>
        <w:tc>
          <w:tcPr>
            <w:tcW w:w="740" w:type="dxa"/>
            <w:textDirection w:val="btLr"/>
            <w:hideMark/>
          </w:tcPr>
          <w:p w14:paraId="12008E3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Protichemické ochranné oděvy</w:t>
            </w:r>
          </w:p>
        </w:tc>
        <w:tc>
          <w:tcPr>
            <w:tcW w:w="740" w:type="dxa"/>
            <w:textDirection w:val="btLr"/>
            <w:hideMark/>
          </w:tcPr>
          <w:p w14:paraId="3A5BBD3A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Vyváděcí přístroje</w:t>
            </w:r>
          </w:p>
        </w:tc>
        <w:tc>
          <w:tcPr>
            <w:tcW w:w="740" w:type="dxa"/>
            <w:textDirection w:val="btLr"/>
            <w:hideMark/>
          </w:tcPr>
          <w:p w14:paraId="6C77223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Saturn OXY</w:t>
            </w:r>
          </w:p>
        </w:tc>
        <w:tc>
          <w:tcPr>
            <w:tcW w:w="760" w:type="dxa"/>
            <w:textDirection w:val="btLr"/>
            <w:hideMark/>
          </w:tcPr>
          <w:p w14:paraId="3168E1D7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Opravy vzduchových DP</w:t>
            </w:r>
          </w:p>
        </w:tc>
        <w:tc>
          <w:tcPr>
            <w:tcW w:w="760" w:type="dxa"/>
            <w:textDirection w:val="btLr"/>
            <w:hideMark/>
          </w:tcPr>
          <w:p w14:paraId="1FACB5C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Revize tlakových lahví</w:t>
            </w:r>
          </w:p>
        </w:tc>
        <w:tc>
          <w:tcPr>
            <w:tcW w:w="760" w:type="dxa"/>
            <w:textDirection w:val="btLr"/>
            <w:hideMark/>
          </w:tcPr>
          <w:p w14:paraId="3FC6170A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ind w:left="113" w:right="113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Revize vzduchových DP</w:t>
            </w:r>
          </w:p>
        </w:tc>
        <w:tc>
          <w:tcPr>
            <w:tcW w:w="894" w:type="dxa"/>
            <w:hideMark/>
          </w:tcPr>
          <w:p w14:paraId="2D6EB79F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Σ</w:t>
            </w:r>
          </w:p>
        </w:tc>
      </w:tr>
      <w:tr w:rsidR="00B23348" w:rsidRPr="00B23348" w14:paraId="5261D060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57D1F44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Blansko</w:t>
            </w:r>
          </w:p>
        </w:tc>
        <w:tc>
          <w:tcPr>
            <w:tcW w:w="893" w:type="dxa"/>
            <w:hideMark/>
          </w:tcPr>
          <w:p w14:paraId="2C95727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894" w:type="dxa"/>
            <w:hideMark/>
          </w:tcPr>
          <w:p w14:paraId="7C55A9FA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894" w:type="dxa"/>
            <w:hideMark/>
          </w:tcPr>
          <w:p w14:paraId="7D66DF17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740" w:type="dxa"/>
            <w:hideMark/>
          </w:tcPr>
          <w:p w14:paraId="6E897E8C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2BC8B12E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4D41EFFA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75A0217C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noWrap/>
            <w:hideMark/>
          </w:tcPr>
          <w:p w14:paraId="1B317FD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550152CF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2ED2BFE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  <w:noWrap/>
            <w:hideMark/>
          </w:tcPr>
          <w:p w14:paraId="66186EDC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1052</w:t>
            </w:r>
          </w:p>
        </w:tc>
      </w:tr>
      <w:tr w:rsidR="00B23348" w:rsidRPr="00B23348" w14:paraId="377D447D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0D83E6A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Brno-město</w:t>
            </w:r>
          </w:p>
        </w:tc>
        <w:tc>
          <w:tcPr>
            <w:tcW w:w="893" w:type="dxa"/>
            <w:hideMark/>
          </w:tcPr>
          <w:p w14:paraId="1833ED6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878</w:t>
            </w:r>
          </w:p>
        </w:tc>
        <w:tc>
          <w:tcPr>
            <w:tcW w:w="894" w:type="dxa"/>
            <w:hideMark/>
          </w:tcPr>
          <w:p w14:paraId="1B2781B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1552</w:t>
            </w:r>
          </w:p>
        </w:tc>
        <w:tc>
          <w:tcPr>
            <w:tcW w:w="894" w:type="dxa"/>
            <w:hideMark/>
          </w:tcPr>
          <w:p w14:paraId="55A8995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740" w:type="dxa"/>
            <w:hideMark/>
          </w:tcPr>
          <w:p w14:paraId="400F26C6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740" w:type="dxa"/>
            <w:hideMark/>
          </w:tcPr>
          <w:p w14:paraId="204F4C0E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1D256B90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740" w:type="dxa"/>
            <w:hideMark/>
          </w:tcPr>
          <w:p w14:paraId="3F9C28D0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760" w:type="dxa"/>
            <w:noWrap/>
            <w:hideMark/>
          </w:tcPr>
          <w:p w14:paraId="64D68190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328</w:t>
            </w:r>
          </w:p>
        </w:tc>
        <w:tc>
          <w:tcPr>
            <w:tcW w:w="760" w:type="dxa"/>
            <w:hideMark/>
          </w:tcPr>
          <w:p w14:paraId="14354E87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421</w:t>
            </w:r>
          </w:p>
        </w:tc>
        <w:tc>
          <w:tcPr>
            <w:tcW w:w="760" w:type="dxa"/>
            <w:hideMark/>
          </w:tcPr>
          <w:p w14:paraId="5C12430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894" w:type="dxa"/>
            <w:noWrap/>
            <w:hideMark/>
          </w:tcPr>
          <w:p w14:paraId="43A1F693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3581</w:t>
            </w:r>
          </w:p>
        </w:tc>
      </w:tr>
      <w:tr w:rsidR="00B23348" w:rsidRPr="00B23348" w14:paraId="3A031B26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5BB93624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Brno-venkov</w:t>
            </w:r>
          </w:p>
        </w:tc>
        <w:tc>
          <w:tcPr>
            <w:tcW w:w="893" w:type="dxa"/>
            <w:hideMark/>
          </w:tcPr>
          <w:p w14:paraId="6B5EEEE6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894" w:type="dxa"/>
            <w:hideMark/>
          </w:tcPr>
          <w:p w14:paraId="33FFD601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793</w:t>
            </w:r>
          </w:p>
        </w:tc>
        <w:tc>
          <w:tcPr>
            <w:tcW w:w="894" w:type="dxa"/>
            <w:hideMark/>
          </w:tcPr>
          <w:p w14:paraId="78C1C64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740" w:type="dxa"/>
            <w:hideMark/>
          </w:tcPr>
          <w:p w14:paraId="3CE1149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21DFF40C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27A2284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12EF32C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7D7C1571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1C4F9ABF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34F04D41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  <w:noWrap/>
            <w:hideMark/>
          </w:tcPr>
          <w:p w14:paraId="01D0957A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1163</w:t>
            </w:r>
          </w:p>
        </w:tc>
      </w:tr>
      <w:tr w:rsidR="00B23348" w:rsidRPr="00B23348" w14:paraId="631D7EDE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243552A1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Břeclav</w:t>
            </w:r>
          </w:p>
        </w:tc>
        <w:tc>
          <w:tcPr>
            <w:tcW w:w="893" w:type="dxa"/>
            <w:hideMark/>
          </w:tcPr>
          <w:p w14:paraId="2CAFC27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894" w:type="dxa"/>
            <w:hideMark/>
          </w:tcPr>
          <w:p w14:paraId="6DC3BF6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894" w:type="dxa"/>
            <w:hideMark/>
          </w:tcPr>
          <w:p w14:paraId="09935F90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199</w:t>
            </w:r>
          </w:p>
        </w:tc>
        <w:tc>
          <w:tcPr>
            <w:tcW w:w="740" w:type="dxa"/>
            <w:hideMark/>
          </w:tcPr>
          <w:p w14:paraId="75C5DC2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40" w:type="dxa"/>
            <w:hideMark/>
          </w:tcPr>
          <w:p w14:paraId="429C5B0D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035DDE43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43247054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noWrap/>
            <w:hideMark/>
          </w:tcPr>
          <w:p w14:paraId="67F62500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760" w:type="dxa"/>
            <w:hideMark/>
          </w:tcPr>
          <w:p w14:paraId="68F64CB6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4BE9C88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  <w:noWrap/>
            <w:hideMark/>
          </w:tcPr>
          <w:p w14:paraId="62BF61F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939</w:t>
            </w:r>
          </w:p>
        </w:tc>
      </w:tr>
      <w:tr w:rsidR="00B23348" w:rsidRPr="00B23348" w14:paraId="747DA1EE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7D98F17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Hodonín</w:t>
            </w:r>
          </w:p>
        </w:tc>
        <w:tc>
          <w:tcPr>
            <w:tcW w:w="893" w:type="dxa"/>
            <w:hideMark/>
          </w:tcPr>
          <w:p w14:paraId="6F73AAB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781</w:t>
            </w:r>
          </w:p>
        </w:tc>
        <w:tc>
          <w:tcPr>
            <w:tcW w:w="894" w:type="dxa"/>
            <w:hideMark/>
          </w:tcPr>
          <w:p w14:paraId="4368CB2E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894" w:type="dxa"/>
            <w:hideMark/>
          </w:tcPr>
          <w:p w14:paraId="26476D11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419</w:t>
            </w:r>
          </w:p>
        </w:tc>
        <w:tc>
          <w:tcPr>
            <w:tcW w:w="740" w:type="dxa"/>
            <w:hideMark/>
          </w:tcPr>
          <w:p w14:paraId="1D2FF85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545739A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314AEABF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221C74A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noWrap/>
            <w:hideMark/>
          </w:tcPr>
          <w:p w14:paraId="38B33D20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760" w:type="dxa"/>
            <w:hideMark/>
          </w:tcPr>
          <w:p w14:paraId="4F3CB90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679361E3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  <w:noWrap/>
            <w:hideMark/>
          </w:tcPr>
          <w:p w14:paraId="1C1F369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2093</w:t>
            </w:r>
          </w:p>
        </w:tc>
      </w:tr>
      <w:tr w:rsidR="00B23348" w:rsidRPr="00B23348" w14:paraId="47903C29" w14:textId="77777777" w:rsidTr="00AD41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12BA235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Vyškov</w:t>
            </w:r>
          </w:p>
        </w:tc>
        <w:tc>
          <w:tcPr>
            <w:tcW w:w="893" w:type="dxa"/>
            <w:hideMark/>
          </w:tcPr>
          <w:p w14:paraId="09E9BE0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226</w:t>
            </w:r>
          </w:p>
        </w:tc>
        <w:tc>
          <w:tcPr>
            <w:tcW w:w="894" w:type="dxa"/>
            <w:hideMark/>
          </w:tcPr>
          <w:p w14:paraId="672B158F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94" w:type="dxa"/>
            <w:hideMark/>
          </w:tcPr>
          <w:p w14:paraId="7AE7100C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740" w:type="dxa"/>
            <w:hideMark/>
          </w:tcPr>
          <w:p w14:paraId="0D5F9B4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27D53456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40" w:type="dxa"/>
            <w:hideMark/>
          </w:tcPr>
          <w:p w14:paraId="3945818A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3A874ABF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noWrap/>
            <w:hideMark/>
          </w:tcPr>
          <w:p w14:paraId="734B6364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760" w:type="dxa"/>
            <w:hideMark/>
          </w:tcPr>
          <w:p w14:paraId="2E30E3A6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249A159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  <w:noWrap/>
            <w:hideMark/>
          </w:tcPr>
          <w:p w14:paraId="463A59B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843</w:t>
            </w:r>
          </w:p>
        </w:tc>
      </w:tr>
      <w:tr w:rsidR="00B23348" w:rsidRPr="00B23348" w14:paraId="484F5124" w14:textId="77777777" w:rsidTr="00AD4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0360CEB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Znojmo</w:t>
            </w:r>
          </w:p>
        </w:tc>
        <w:tc>
          <w:tcPr>
            <w:tcW w:w="893" w:type="dxa"/>
            <w:hideMark/>
          </w:tcPr>
          <w:p w14:paraId="33E6B91E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894" w:type="dxa"/>
            <w:hideMark/>
          </w:tcPr>
          <w:p w14:paraId="355872B0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499</w:t>
            </w:r>
          </w:p>
        </w:tc>
        <w:tc>
          <w:tcPr>
            <w:tcW w:w="894" w:type="dxa"/>
            <w:hideMark/>
          </w:tcPr>
          <w:p w14:paraId="1D34AC0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740" w:type="dxa"/>
            <w:hideMark/>
          </w:tcPr>
          <w:p w14:paraId="08B80CBE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17CD8F18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43F75CC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40" w:type="dxa"/>
            <w:hideMark/>
          </w:tcPr>
          <w:p w14:paraId="03AF9FC2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60" w:type="dxa"/>
            <w:noWrap/>
            <w:hideMark/>
          </w:tcPr>
          <w:p w14:paraId="039077F3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0" w:type="dxa"/>
            <w:hideMark/>
          </w:tcPr>
          <w:p w14:paraId="585647A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0" w:type="dxa"/>
            <w:hideMark/>
          </w:tcPr>
          <w:p w14:paraId="01085347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  <w:noWrap/>
            <w:hideMark/>
          </w:tcPr>
          <w:p w14:paraId="376F6A57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000000"/>
                <w:sz w:val="16"/>
                <w:szCs w:val="16"/>
              </w:rPr>
              <w:t>1259</w:t>
            </w:r>
          </w:p>
        </w:tc>
      </w:tr>
      <w:tr w:rsidR="00B23348" w:rsidRPr="00B23348" w14:paraId="385A6645" w14:textId="77777777" w:rsidTr="00AD41C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1417" w:type="dxa"/>
            <w:noWrap/>
            <w:hideMark/>
          </w:tcPr>
          <w:p w14:paraId="25E8A69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893" w:type="dxa"/>
            <w:noWrap/>
            <w:hideMark/>
          </w:tcPr>
          <w:p w14:paraId="694C1139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3130</w:t>
            </w:r>
          </w:p>
        </w:tc>
        <w:tc>
          <w:tcPr>
            <w:tcW w:w="894" w:type="dxa"/>
            <w:noWrap/>
            <w:hideMark/>
          </w:tcPr>
          <w:p w14:paraId="263DA926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4958</w:t>
            </w:r>
          </w:p>
        </w:tc>
        <w:tc>
          <w:tcPr>
            <w:tcW w:w="894" w:type="dxa"/>
            <w:noWrap/>
            <w:hideMark/>
          </w:tcPr>
          <w:p w14:paraId="268EF0CC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1595</w:t>
            </w:r>
          </w:p>
        </w:tc>
        <w:tc>
          <w:tcPr>
            <w:tcW w:w="740" w:type="dxa"/>
            <w:noWrap/>
            <w:hideMark/>
          </w:tcPr>
          <w:p w14:paraId="54B87B5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34</w:t>
            </w:r>
          </w:p>
        </w:tc>
        <w:tc>
          <w:tcPr>
            <w:tcW w:w="740" w:type="dxa"/>
            <w:noWrap/>
            <w:hideMark/>
          </w:tcPr>
          <w:p w14:paraId="4461233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6</w:t>
            </w:r>
          </w:p>
        </w:tc>
        <w:tc>
          <w:tcPr>
            <w:tcW w:w="740" w:type="dxa"/>
            <w:noWrap/>
            <w:hideMark/>
          </w:tcPr>
          <w:p w14:paraId="5D90773A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24</w:t>
            </w:r>
          </w:p>
        </w:tc>
        <w:tc>
          <w:tcPr>
            <w:tcW w:w="740" w:type="dxa"/>
            <w:noWrap/>
            <w:hideMark/>
          </w:tcPr>
          <w:p w14:paraId="0A3AD725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70</w:t>
            </w:r>
          </w:p>
        </w:tc>
        <w:tc>
          <w:tcPr>
            <w:tcW w:w="760" w:type="dxa"/>
            <w:noWrap/>
            <w:hideMark/>
          </w:tcPr>
          <w:p w14:paraId="0E5C6F93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444</w:t>
            </w:r>
          </w:p>
        </w:tc>
        <w:tc>
          <w:tcPr>
            <w:tcW w:w="760" w:type="dxa"/>
            <w:noWrap/>
            <w:hideMark/>
          </w:tcPr>
          <w:p w14:paraId="0B3118AC" w14:textId="64E6E6AE" w:rsidR="00B23348" w:rsidRPr="00B23348" w:rsidRDefault="003157E6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421</w:t>
            </w:r>
          </w:p>
        </w:tc>
        <w:tc>
          <w:tcPr>
            <w:tcW w:w="760" w:type="dxa"/>
            <w:noWrap/>
            <w:hideMark/>
          </w:tcPr>
          <w:p w14:paraId="758C2FC9" w14:textId="5462D3DD" w:rsidR="00B23348" w:rsidRPr="00B23348" w:rsidRDefault="003157E6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248</w:t>
            </w:r>
          </w:p>
        </w:tc>
        <w:tc>
          <w:tcPr>
            <w:tcW w:w="894" w:type="dxa"/>
            <w:noWrap/>
            <w:hideMark/>
          </w:tcPr>
          <w:p w14:paraId="1E121FCB" w14:textId="77777777" w:rsidR="00B23348" w:rsidRPr="00B2334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B23348">
              <w:rPr>
                <w:rFonts w:ascii="Calibri" w:hAnsi="Calibri" w:cs="Calibri"/>
                <w:color w:val="FFFFFF"/>
                <w:sz w:val="16"/>
                <w:szCs w:val="16"/>
              </w:rPr>
              <w:t>10261</w:t>
            </w:r>
          </w:p>
        </w:tc>
      </w:tr>
    </w:tbl>
    <w:p w14:paraId="1BD7AD26" w14:textId="52F9DAD5" w:rsidR="00A455BB" w:rsidRPr="00B23348" w:rsidRDefault="00A455BB" w:rsidP="00797A0A">
      <w:pPr>
        <w:tabs>
          <w:tab w:val="left" w:pos="993"/>
        </w:tabs>
        <w:spacing w:after="0"/>
        <w:jc w:val="left"/>
        <w:rPr>
          <w:rFonts w:ascii="Calibri" w:hAnsi="Calibri" w:cs="Calibri"/>
          <w:color w:val="000000"/>
          <w:sz w:val="16"/>
          <w:szCs w:val="16"/>
        </w:rPr>
      </w:pPr>
    </w:p>
    <w:p w14:paraId="21F035E8" w14:textId="77777777" w:rsidR="00F85738" w:rsidRPr="00B23348" w:rsidRDefault="00F85738" w:rsidP="00F85738">
      <w:pPr>
        <w:rPr>
          <w:b/>
        </w:rPr>
      </w:pPr>
    </w:p>
    <w:p w14:paraId="31AAA152" w14:textId="704AFC74" w:rsidR="00F85738" w:rsidRPr="00B23348" w:rsidRDefault="006D28AA" w:rsidP="00F85738">
      <w:pPr>
        <w:rPr>
          <w:b/>
        </w:rPr>
      </w:pPr>
      <w:r w:rsidRPr="00B23348">
        <w:rPr>
          <w:b/>
        </w:rPr>
        <w:t xml:space="preserve">Práce na vybraných prostředcích </w:t>
      </w:r>
      <w:r w:rsidR="00F85738" w:rsidRPr="00B23348">
        <w:rPr>
          <w:b/>
        </w:rPr>
        <w:t xml:space="preserve">technické služby pro </w:t>
      </w:r>
      <w:proofErr w:type="spellStart"/>
      <w:r w:rsidR="00F85738" w:rsidRPr="00B23348">
        <w:rPr>
          <w:b/>
        </w:rPr>
        <w:t>JSDH</w:t>
      </w:r>
      <w:r w:rsidRPr="00B23348">
        <w:rPr>
          <w:b/>
        </w:rPr>
        <w:t>o</w:t>
      </w:r>
      <w:proofErr w:type="spellEnd"/>
    </w:p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3"/>
        <w:gridCol w:w="867"/>
        <w:gridCol w:w="867"/>
        <w:gridCol w:w="867"/>
        <w:gridCol w:w="868"/>
        <w:gridCol w:w="867"/>
        <w:gridCol w:w="867"/>
        <w:gridCol w:w="867"/>
        <w:gridCol w:w="868"/>
        <w:gridCol w:w="867"/>
        <w:gridCol w:w="868"/>
      </w:tblGrid>
      <w:tr w:rsidR="00B23348" w:rsidRPr="006774CB" w14:paraId="2EE31AD5" w14:textId="77777777" w:rsidTr="00AD41CD">
        <w:trPr>
          <w:cantSplit/>
          <w:trHeight w:val="1417"/>
          <w:jc w:val="center"/>
        </w:trPr>
        <w:tc>
          <w:tcPr>
            <w:tcW w:w="15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50C43996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 w:themeColor="background1"/>
                <w:sz w:val="18"/>
                <w:szCs w:val="18"/>
                <w:lang w:eastAsia="cs-CZ"/>
              </w:rPr>
              <w:t> </w:t>
            </w:r>
            <w:r w:rsidRPr="006774CB">
              <w:rPr>
                <w:rFonts w:ascii="Calibri" w:eastAsia="Times New Roman" w:hAnsi="Calibri" w:cs="Calibri"/>
                <w:color w:val="FFFFFF" w:themeColor="background1"/>
                <w:sz w:val="18"/>
                <w:szCs w:val="18"/>
                <w:lang w:eastAsia="cs-CZ"/>
              </w:rPr>
              <w:t>Územní odbor</w:t>
            </w:r>
          </w:p>
        </w:tc>
        <w:tc>
          <w:tcPr>
            <w:tcW w:w="86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12E20AE8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Lano záchranné</w:t>
            </w:r>
          </w:p>
        </w:tc>
        <w:tc>
          <w:tcPr>
            <w:tcW w:w="86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04C930D7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Karabina</w:t>
            </w:r>
          </w:p>
        </w:tc>
        <w:tc>
          <w:tcPr>
            <w:tcW w:w="86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35635151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Postroj</w:t>
            </w:r>
          </w:p>
        </w:tc>
        <w:tc>
          <w:tcPr>
            <w:tcW w:w="868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3E336685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Pracovní polohovací pás</w:t>
            </w:r>
          </w:p>
        </w:tc>
        <w:tc>
          <w:tcPr>
            <w:tcW w:w="86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54F0CAD7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Proudnice a armatury</w:t>
            </w:r>
          </w:p>
        </w:tc>
        <w:tc>
          <w:tcPr>
            <w:tcW w:w="86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34A281BB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Hadice sací,</w:t>
            </w:r>
            <w:r w:rsidRPr="006774CB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 xml:space="preserve"> </w:t>
            </w: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tlakové</w:t>
            </w:r>
          </w:p>
        </w:tc>
        <w:tc>
          <w:tcPr>
            <w:tcW w:w="86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5957C4CA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Přenosné žebříky</w:t>
            </w:r>
          </w:p>
        </w:tc>
        <w:tc>
          <w:tcPr>
            <w:tcW w:w="868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17255BC4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 xml:space="preserve">Opravy prostředků </w:t>
            </w:r>
            <w: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>technické služby</w:t>
            </w:r>
          </w:p>
        </w:tc>
        <w:tc>
          <w:tcPr>
            <w:tcW w:w="86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textDirection w:val="btLr"/>
            <w:vAlign w:val="center"/>
            <w:hideMark/>
          </w:tcPr>
          <w:p w14:paraId="0F3E34A4" w14:textId="77777777" w:rsidR="00B23348" w:rsidRPr="00F85738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F8573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  <w:t xml:space="preserve">Praní, impregnace a opravy zásahových oděvů </w:t>
            </w:r>
          </w:p>
        </w:tc>
        <w:tc>
          <w:tcPr>
            <w:tcW w:w="868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190D55"/>
            <w:vAlign w:val="center"/>
          </w:tcPr>
          <w:p w14:paraId="60762129" w14:textId="77777777" w:rsidR="00B23348" w:rsidRPr="006774CB" w:rsidRDefault="00B23348" w:rsidP="00AD41CD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cs-CZ"/>
              </w:rPr>
            </w:pPr>
            <w:r w:rsidRPr="006774CB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>Σ</w:t>
            </w:r>
          </w:p>
        </w:tc>
      </w:tr>
      <w:tr w:rsidR="00B23348" w:rsidRPr="00F85738" w14:paraId="46B80B8B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FFFFFF"/>
            <w:noWrap/>
            <w:vAlign w:val="center"/>
            <w:hideMark/>
          </w:tcPr>
          <w:p w14:paraId="5989174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000000"/>
                <w:sz w:val="16"/>
                <w:szCs w:val="16"/>
              </w:rPr>
              <w:t>Blansko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7B4FA81B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39F10A6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6F299963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9EE681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3A1C47B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69F93AD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1953E6E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noWrap/>
            <w:vAlign w:val="center"/>
            <w:hideMark/>
          </w:tcPr>
          <w:p w14:paraId="42CE3C15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7CE3B762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</w:tcPr>
          <w:p w14:paraId="46FF2EED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231</w:t>
            </w:r>
          </w:p>
        </w:tc>
      </w:tr>
      <w:tr w:rsidR="00B23348" w:rsidRPr="00F85738" w14:paraId="3F043E1C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E0DBF9"/>
            <w:noWrap/>
            <w:vAlign w:val="center"/>
            <w:hideMark/>
          </w:tcPr>
          <w:p w14:paraId="1D9FBE5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000000"/>
                <w:sz w:val="16"/>
                <w:szCs w:val="16"/>
              </w:rPr>
              <w:t>Brno-město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1456108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44C60894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7C43EC4E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54CD64AB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669BE988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065AF873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6AFA18C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noWrap/>
            <w:vAlign w:val="center"/>
            <w:hideMark/>
          </w:tcPr>
          <w:p w14:paraId="1795BC07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665B0652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</w:tcPr>
          <w:p w14:paraId="4D0E7751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778</w:t>
            </w:r>
          </w:p>
        </w:tc>
      </w:tr>
      <w:tr w:rsidR="00B23348" w:rsidRPr="00F85738" w14:paraId="576E957C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FFFFFF"/>
            <w:noWrap/>
            <w:vAlign w:val="center"/>
            <w:hideMark/>
          </w:tcPr>
          <w:p w14:paraId="20CF904A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000000"/>
                <w:sz w:val="16"/>
                <w:szCs w:val="16"/>
              </w:rPr>
              <w:t>Brno-venkov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55DF31B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6E83E4BE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54EB38F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5EF65EB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C9D32CE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5B2E0E1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5A69DB9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A1B5255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75324C1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</w:tcPr>
          <w:p w14:paraId="259EC815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222</w:t>
            </w:r>
          </w:p>
        </w:tc>
      </w:tr>
      <w:tr w:rsidR="00B23348" w:rsidRPr="00F85738" w14:paraId="6357BD79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E0DBF9"/>
            <w:noWrap/>
            <w:vAlign w:val="center"/>
            <w:hideMark/>
          </w:tcPr>
          <w:p w14:paraId="4869974E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000000"/>
                <w:sz w:val="16"/>
                <w:szCs w:val="16"/>
              </w:rPr>
              <w:t>Břeclav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15DE5C56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0E89104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3B42671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7D7A658D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5B96BDE5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40FFD4C8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3192C74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noWrap/>
            <w:vAlign w:val="center"/>
            <w:hideMark/>
          </w:tcPr>
          <w:p w14:paraId="66F4120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3C65C1C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</w:tcPr>
          <w:p w14:paraId="26C80AE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59</w:t>
            </w:r>
          </w:p>
        </w:tc>
      </w:tr>
      <w:tr w:rsidR="00B23348" w:rsidRPr="00F85738" w14:paraId="21E7994B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FFFFFF"/>
            <w:noWrap/>
            <w:vAlign w:val="center"/>
            <w:hideMark/>
          </w:tcPr>
          <w:p w14:paraId="380CBE92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000000"/>
                <w:sz w:val="16"/>
                <w:szCs w:val="16"/>
              </w:rPr>
              <w:t>Hodonín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5BF7CB4B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4C3ED76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1DB9957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0096542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2283DA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7CD3154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48E50F30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noWrap/>
            <w:vAlign w:val="center"/>
            <w:hideMark/>
          </w:tcPr>
          <w:p w14:paraId="16848F5D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767C9DFA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</w:tcPr>
          <w:p w14:paraId="25C56CB1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225</w:t>
            </w:r>
          </w:p>
        </w:tc>
      </w:tr>
      <w:tr w:rsidR="00B23348" w:rsidRPr="00F85738" w14:paraId="748376CF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E0DBF9"/>
            <w:noWrap/>
            <w:vAlign w:val="center"/>
            <w:hideMark/>
          </w:tcPr>
          <w:p w14:paraId="4CF0A7AA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000000"/>
                <w:sz w:val="16"/>
                <w:szCs w:val="16"/>
              </w:rPr>
              <w:t>Vyškov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475D014B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5607809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78DD4C10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5CBC03E3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33EE01E5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4CCB6D48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332C3AC0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noWrap/>
            <w:vAlign w:val="center"/>
            <w:hideMark/>
          </w:tcPr>
          <w:p w14:paraId="42D69830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  <w:hideMark/>
          </w:tcPr>
          <w:p w14:paraId="3D994B5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E0DBF9"/>
            <w:vAlign w:val="center"/>
          </w:tcPr>
          <w:p w14:paraId="3CED3E80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218</w:t>
            </w:r>
          </w:p>
        </w:tc>
      </w:tr>
      <w:tr w:rsidR="00B23348" w:rsidRPr="00F85738" w14:paraId="19299B7F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FFFFFF"/>
            <w:noWrap/>
            <w:vAlign w:val="center"/>
            <w:hideMark/>
          </w:tcPr>
          <w:p w14:paraId="7271D9E2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000000"/>
                <w:sz w:val="16"/>
                <w:szCs w:val="16"/>
              </w:rPr>
              <w:t>Znojmo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14C0A884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3E0D9BB5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B1B3ABC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4EA8F8D1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435E3E72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118E710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20941788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noWrap/>
            <w:vAlign w:val="center"/>
            <w:hideMark/>
          </w:tcPr>
          <w:p w14:paraId="6C577008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  <w:hideMark/>
          </w:tcPr>
          <w:p w14:paraId="7171C283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FFFFFF"/>
            <w:vAlign w:val="center"/>
          </w:tcPr>
          <w:p w14:paraId="3440131A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</w:t>
            </w:r>
          </w:p>
        </w:tc>
      </w:tr>
      <w:tr w:rsidR="00B23348" w:rsidRPr="00F85738" w14:paraId="0E425F6F" w14:textId="77777777" w:rsidTr="00AD41CD">
        <w:trPr>
          <w:trHeight w:val="57"/>
          <w:jc w:val="center"/>
        </w:trPr>
        <w:tc>
          <w:tcPr>
            <w:tcW w:w="1533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6C3F22D0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left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F85738">
              <w:rPr>
                <w:rFonts w:ascii="Calibri" w:hAnsi="Calibri" w:cs="Calibri"/>
                <w:color w:val="FFFFFF" w:themeColor="background1"/>
                <w:sz w:val="16"/>
                <w:szCs w:val="16"/>
              </w:rPr>
              <w:t>Celkem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4D2770E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7D2465E6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139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78662A07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026749F4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383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4F8CCF69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67FDCAB5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405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0E567140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90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25436284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293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noWrap/>
            <w:vAlign w:val="center"/>
            <w:hideMark/>
          </w:tcPr>
          <w:p w14:paraId="2527399F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405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190D55"/>
            <w:vAlign w:val="center"/>
          </w:tcPr>
          <w:p w14:paraId="6CDA502A" w14:textId="77777777" w:rsidR="00B23348" w:rsidRPr="00F85738" w:rsidRDefault="00B23348" w:rsidP="00AD41CD">
            <w:pPr>
              <w:tabs>
                <w:tab w:val="left" w:pos="993"/>
              </w:tabs>
              <w:spacing w:after="0"/>
              <w:jc w:val="center"/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>
              <w:rPr>
                <w:rFonts w:ascii="Calibri" w:hAnsi="Calibri" w:cs="Calibri"/>
                <w:color w:val="FFFFFF"/>
                <w:sz w:val="16"/>
                <w:szCs w:val="16"/>
              </w:rPr>
              <w:t>1855</w:t>
            </w:r>
          </w:p>
        </w:tc>
      </w:tr>
    </w:tbl>
    <w:p w14:paraId="6F3A78E8" w14:textId="7F181EA3" w:rsidR="00A455BB" w:rsidRPr="00A4451B" w:rsidRDefault="00A455BB" w:rsidP="00797A0A">
      <w:pPr>
        <w:tabs>
          <w:tab w:val="left" w:pos="993"/>
        </w:tabs>
        <w:spacing w:after="0"/>
        <w:jc w:val="left"/>
        <w:rPr>
          <w:rFonts w:ascii="Calibri" w:hAnsi="Calibri" w:cs="Calibri"/>
          <w:color w:val="000000"/>
          <w:sz w:val="16"/>
          <w:szCs w:val="16"/>
          <w:highlight w:val="yellow"/>
        </w:rPr>
        <w:sectPr w:rsidR="00A455BB" w:rsidRPr="00A4451B" w:rsidSect="00627133">
          <w:type w:val="continuous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092C72B0" w14:textId="0462407F" w:rsidR="00A455BB" w:rsidRPr="00A4451B" w:rsidRDefault="00A455BB" w:rsidP="00797A0A">
      <w:pPr>
        <w:tabs>
          <w:tab w:val="left" w:pos="993"/>
        </w:tabs>
        <w:spacing w:after="0"/>
        <w:jc w:val="left"/>
        <w:rPr>
          <w:rFonts w:ascii="Calibri" w:hAnsi="Calibri" w:cs="Calibri"/>
          <w:color w:val="000000"/>
          <w:sz w:val="16"/>
          <w:szCs w:val="16"/>
          <w:highlight w:val="yellow"/>
        </w:rPr>
      </w:pPr>
    </w:p>
    <w:p w14:paraId="19CFBA55" w14:textId="7F1D09F9" w:rsidR="00A455BB" w:rsidRPr="00A4451B" w:rsidRDefault="00A455BB" w:rsidP="00797A0A">
      <w:pPr>
        <w:tabs>
          <w:tab w:val="left" w:pos="993"/>
        </w:tabs>
        <w:spacing w:after="0"/>
        <w:jc w:val="left"/>
        <w:rPr>
          <w:rFonts w:ascii="Calibri" w:hAnsi="Calibri" w:cs="Calibri"/>
          <w:color w:val="000000"/>
          <w:sz w:val="16"/>
          <w:szCs w:val="16"/>
          <w:highlight w:val="yellow"/>
        </w:rPr>
      </w:pPr>
    </w:p>
    <w:p w14:paraId="66556668" w14:textId="77777777" w:rsidR="00A455BB" w:rsidRPr="00A4451B" w:rsidRDefault="00A455BB" w:rsidP="00797A0A">
      <w:pPr>
        <w:tabs>
          <w:tab w:val="left" w:pos="993"/>
        </w:tabs>
        <w:spacing w:after="0"/>
        <w:jc w:val="left"/>
        <w:rPr>
          <w:rFonts w:ascii="Calibri" w:hAnsi="Calibri" w:cs="Calibri"/>
          <w:color w:val="000000"/>
          <w:sz w:val="16"/>
          <w:szCs w:val="16"/>
          <w:highlight w:val="yellow"/>
        </w:rPr>
        <w:sectPr w:rsidR="00A455BB" w:rsidRPr="00A4451B" w:rsidSect="00627133">
          <w:headerReference w:type="default" r:id="rId100"/>
          <w:footerReference w:type="even" r:id="rId101"/>
          <w:footerReference w:type="default" r:id="rId102"/>
          <w:pgSz w:w="11906" w:h="16838"/>
          <w:pgMar w:top="720" w:right="720" w:bottom="720" w:left="720" w:header="1020" w:footer="283" w:gutter="0"/>
          <w:cols w:space="708"/>
          <w:docGrid w:linePitch="360"/>
        </w:sectPr>
      </w:pPr>
    </w:p>
    <w:p w14:paraId="40C9F973" w14:textId="7B397549" w:rsidR="00CE1ED2" w:rsidRPr="00CE1ED2" w:rsidRDefault="00F009FD" w:rsidP="00F009FD">
      <w:pPr>
        <w:spacing w:after="160" w:line="259" w:lineRule="auto"/>
        <w:jc w:val="left"/>
      </w:pPr>
      <w:r w:rsidRPr="00A4451B">
        <w:rPr>
          <w:noProof/>
          <w:highlight w:val="yellow"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41856" behindDoc="0" locked="0" layoutInCell="1" allowOverlap="1" wp14:anchorId="6D560B00" wp14:editId="058D5B1E">
                <wp:simplePos x="0" y="0"/>
                <wp:positionH relativeFrom="margin">
                  <wp:posOffset>0</wp:posOffset>
                </wp:positionH>
                <wp:positionV relativeFrom="margin">
                  <wp:posOffset>7596505</wp:posOffset>
                </wp:positionV>
                <wp:extent cx="6616700" cy="1788795"/>
                <wp:effectExtent l="0" t="0" r="0" b="1905"/>
                <wp:wrapSquare wrapText="bothSides"/>
                <wp:docPr id="2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788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24568" w14:textId="2BA4F1F4" w:rsidR="00FF175C" w:rsidRPr="00F009FD" w:rsidRDefault="00FF175C" w:rsidP="00F009FD">
                            <w:pPr>
                              <w:rPr>
                                <w:b/>
                              </w:rPr>
                            </w:pPr>
                            <w:r w:rsidRPr="00F009FD">
                              <w:rPr>
                                <w:b/>
                              </w:rPr>
                              <w:t xml:space="preserve">Statistická ročenka </w:t>
                            </w:r>
                            <w:r>
                              <w:rPr>
                                <w:b/>
                              </w:rPr>
                              <w:t xml:space="preserve">HZS JmK </w:t>
                            </w:r>
                            <w:r w:rsidRPr="00F009FD">
                              <w:rPr>
                                <w:b/>
                              </w:rPr>
                              <w:t>201</w:t>
                            </w:r>
                            <w:r>
                              <w:rPr>
                                <w:b/>
                              </w:rPr>
                              <w:t>8</w:t>
                            </w:r>
                          </w:p>
                          <w:p w14:paraId="3B994BE1" w14:textId="2BF2A579" w:rsidR="00FF175C" w:rsidRPr="00F009FD" w:rsidRDefault="00FF175C" w:rsidP="002F0476">
                            <w:pPr>
                              <w:tabs>
                                <w:tab w:val="left" w:pos="1701"/>
                              </w:tabs>
                              <w:rPr>
                                <w:b/>
                              </w:rPr>
                            </w:pPr>
                            <w:r w:rsidRPr="00F009FD">
                              <w:rPr>
                                <w:b/>
                              </w:rPr>
                              <w:t xml:space="preserve">Vydalo: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F009FD">
                              <w:rPr>
                                <w:b/>
                              </w:rPr>
                              <w:t>Krajské ředitelství HZS JmK</w:t>
                            </w:r>
                          </w:p>
                          <w:p w14:paraId="39BA44E0" w14:textId="6560E029" w:rsidR="00FF175C" w:rsidRDefault="00FF175C" w:rsidP="002F0476">
                            <w:pPr>
                              <w:tabs>
                                <w:tab w:val="left" w:pos="1276"/>
                                <w:tab w:val="left" w:pos="1701"/>
                              </w:tabs>
                              <w:ind w:left="1695" w:hanging="1695"/>
                              <w:jc w:val="left"/>
                              <w:rPr>
                                <w:b/>
                              </w:rPr>
                            </w:pPr>
                            <w:r w:rsidRPr="00F009FD">
                              <w:rPr>
                                <w:b/>
                              </w:rPr>
                              <w:t xml:space="preserve">Zpracovali: </w:t>
                            </w:r>
                            <w:r w:rsidRPr="00F009FD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F009FD">
                              <w:rPr>
                                <w:b/>
                              </w:rPr>
                              <w:t>David Dragoun, Iveta </w:t>
                            </w:r>
                            <w:proofErr w:type="spellStart"/>
                            <w:r w:rsidRPr="00F009FD">
                              <w:rPr>
                                <w:b/>
                              </w:rPr>
                              <w:t>Miškaříková</w:t>
                            </w:r>
                            <w:proofErr w:type="spellEnd"/>
                            <w:r w:rsidRPr="00F009FD">
                              <w:rPr>
                                <w:b/>
                              </w:rPr>
                              <w:t>, Jana</w:t>
                            </w:r>
                            <w:r>
                              <w:rPr>
                                <w:b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Seehofnerová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, Rostislav Zelený</w:t>
                            </w:r>
                          </w:p>
                          <w:p w14:paraId="28C98220" w14:textId="2886EA1F" w:rsidR="00FF175C" w:rsidRDefault="00FF175C" w:rsidP="0046291F">
                            <w:pPr>
                              <w:tabs>
                                <w:tab w:val="left" w:pos="1276"/>
                                <w:tab w:val="left" w:pos="1701"/>
                              </w:tabs>
                              <w:ind w:left="1695" w:hanging="1695"/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Spolupracovali: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Kolektiv příslušníků úseku IZS a operačního řízení, prevence a CNP </w:t>
                            </w:r>
                          </w:p>
                          <w:p w14:paraId="414187A6" w14:textId="2A7D82FF" w:rsidR="00FF175C" w:rsidRPr="00F009FD" w:rsidRDefault="00FF175C" w:rsidP="0046291F">
                            <w:pPr>
                              <w:tabs>
                                <w:tab w:val="left" w:pos="1276"/>
                                <w:tab w:val="left" w:pos="1701"/>
                              </w:tabs>
                              <w:ind w:left="1695" w:hanging="1695"/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Fotografie: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Archiv HZS JmK</w:t>
                            </w:r>
                          </w:p>
                          <w:p w14:paraId="37C9715E" w14:textId="3F6683C1" w:rsidR="00FF175C" w:rsidRDefault="00FF175C" w:rsidP="00FD07A4">
                            <w:pPr>
                              <w:tabs>
                                <w:tab w:val="left" w:pos="1276"/>
                                <w:tab w:val="left" w:pos="1701"/>
                              </w:tabs>
                              <w:ind w:left="1276" w:hanging="127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Údaje ke dni</w:t>
                            </w:r>
                            <w:r w:rsidRPr="00F009FD">
                              <w:rPr>
                                <w:b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</w:rPr>
                              <w:tab/>
                              <w:t>25</w:t>
                            </w:r>
                            <w:r w:rsidRPr="00F009FD"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  <w:r w:rsidRPr="00F009FD">
                              <w:rPr>
                                <w:b/>
                              </w:rPr>
                              <w:t>. 201</w:t>
                            </w:r>
                            <w:r>
                              <w:rPr>
                                <w:b/>
                              </w:rPr>
                              <w:t>9</w:t>
                            </w:r>
                          </w:p>
                          <w:p w14:paraId="410D8E08" w14:textId="77777777" w:rsidR="00FF175C" w:rsidRPr="00F009FD" w:rsidRDefault="00FF175C" w:rsidP="00F009F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0;margin-top:598.15pt;width:521pt;height:140.85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" filled="f" stroked="f">
                <v:textbox>
                  <w:txbxContent>
                    <w:p w14:paraId="5C624568" w14:textId="2BA4F1F4" w:rsidR="00FF175C" w:rsidRPr="00F009FD" w:rsidRDefault="00FF175C" w:rsidP="00F009FD">
                      <w:pPr>
                        <w:rPr>
                          <w:b/>
                        </w:rPr>
                      </w:pPr>
                      <w:r w:rsidRPr="00F009FD">
                        <w:rPr>
                          <w:b/>
                        </w:rPr>
                        <w:t xml:space="preserve">Statistická ročenka </w:t>
                      </w:r>
                      <w:r>
                        <w:rPr>
                          <w:b/>
                        </w:rPr>
                        <w:t xml:space="preserve">HZS JmK </w:t>
                      </w:r>
                      <w:r w:rsidRPr="00F009FD">
                        <w:rPr>
                          <w:b/>
                        </w:rPr>
                        <w:t>201</w:t>
                      </w:r>
                      <w:r>
                        <w:rPr>
                          <w:b/>
                        </w:rPr>
                        <w:t>8</w:t>
                      </w:r>
                    </w:p>
                    <w:p w14:paraId="3B994BE1" w14:textId="2BF2A579" w:rsidR="00FF175C" w:rsidRPr="00F009FD" w:rsidRDefault="00FF175C" w:rsidP="002F0476">
                      <w:pPr>
                        <w:tabs>
                          <w:tab w:val="left" w:pos="1701"/>
                        </w:tabs>
                        <w:rPr>
                          <w:b/>
                        </w:rPr>
                      </w:pPr>
                      <w:r w:rsidRPr="00F009FD">
                        <w:rPr>
                          <w:b/>
                        </w:rPr>
                        <w:t xml:space="preserve">Vydalo: </w:t>
                      </w:r>
                      <w:r>
                        <w:rPr>
                          <w:b/>
                        </w:rPr>
                        <w:tab/>
                      </w:r>
                      <w:r w:rsidRPr="00F009FD">
                        <w:rPr>
                          <w:b/>
                        </w:rPr>
                        <w:t>Krajské ředitelství HZS JmK</w:t>
                      </w:r>
                    </w:p>
                    <w:p w14:paraId="39BA44E0" w14:textId="6560E029" w:rsidR="00FF175C" w:rsidRDefault="00FF175C" w:rsidP="002F0476">
                      <w:pPr>
                        <w:tabs>
                          <w:tab w:val="left" w:pos="1276"/>
                          <w:tab w:val="left" w:pos="1701"/>
                        </w:tabs>
                        <w:ind w:left="1695" w:hanging="1695"/>
                        <w:jc w:val="left"/>
                        <w:rPr>
                          <w:b/>
                        </w:rPr>
                      </w:pPr>
                      <w:r w:rsidRPr="00F009FD">
                        <w:rPr>
                          <w:b/>
                        </w:rPr>
                        <w:t xml:space="preserve">Zpracovali: </w:t>
                      </w:r>
                      <w:r w:rsidRPr="00F009FD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Pr="00F009FD">
                        <w:rPr>
                          <w:b/>
                        </w:rPr>
                        <w:t>David Dragoun, Iveta </w:t>
                      </w:r>
                      <w:proofErr w:type="spellStart"/>
                      <w:r w:rsidRPr="00F009FD">
                        <w:rPr>
                          <w:b/>
                        </w:rPr>
                        <w:t>Miškaříková</w:t>
                      </w:r>
                      <w:proofErr w:type="spellEnd"/>
                      <w:r w:rsidRPr="00F009FD">
                        <w:rPr>
                          <w:b/>
                        </w:rPr>
                        <w:t>, Jana</w:t>
                      </w:r>
                      <w:r>
                        <w:rPr>
                          <w:b/>
                        </w:rPr>
                        <w:t> </w:t>
                      </w:r>
                      <w:proofErr w:type="spellStart"/>
                      <w:r>
                        <w:rPr>
                          <w:b/>
                        </w:rPr>
                        <w:t>Seehofnerová</w:t>
                      </w:r>
                      <w:proofErr w:type="spellEnd"/>
                      <w:r>
                        <w:rPr>
                          <w:b/>
                        </w:rPr>
                        <w:t>, Rostislav Zelený</w:t>
                      </w:r>
                    </w:p>
                    <w:p w14:paraId="28C98220" w14:textId="2886EA1F" w:rsidR="00FF175C" w:rsidRDefault="00FF175C" w:rsidP="0046291F">
                      <w:pPr>
                        <w:tabs>
                          <w:tab w:val="left" w:pos="1276"/>
                          <w:tab w:val="left" w:pos="1701"/>
                        </w:tabs>
                        <w:ind w:left="1695" w:hanging="1695"/>
                        <w:jc w:val="lef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Spolupracovali:</w:t>
                      </w:r>
                      <w:r>
                        <w:rPr>
                          <w:b/>
                        </w:rPr>
                        <w:tab/>
                        <w:t xml:space="preserve">Kolektiv příslušníků úseku IZS a operačního řízení, prevence a CNP </w:t>
                      </w:r>
                    </w:p>
                    <w:p w14:paraId="414187A6" w14:textId="2A7D82FF" w:rsidR="00FF175C" w:rsidRPr="00F009FD" w:rsidRDefault="00FF175C" w:rsidP="0046291F">
                      <w:pPr>
                        <w:tabs>
                          <w:tab w:val="left" w:pos="1276"/>
                          <w:tab w:val="left" w:pos="1701"/>
                        </w:tabs>
                        <w:ind w:left="1695" w:hanging="1695"/>
                        <w:jc w:val="lef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Fotografie: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Archiv HZS JmK</w:t>
                      </w:r>
                    </w:p>
                    <w:p w14:paraId="37C9715E" w14:textId="3F6683C1" w:rsidR="00FF175C" w:rsidRDefault="00FF175C" w:rsidP="00FD07A4">
                      <w:pPr>
                        <w:tabs>
                          <w:tab w:val="left" w:pos="1276"/>
                          <w:tab w:val="left" w:pos="1701"/>
                        </w:tabs>
                        <w:ind w:left="1276" w:hanging="1276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Údaje ke dni</w:t>
                      </w:r>
                      <w:r w:rsidRPr="00F009FD">
                        <w:rPr>
                          <w:b/>
                        </w:rPr>
                        <w:t xml:space="preserve">: </w:t>
                      </w:r>
                      <w:r>
                        <w:rPr>
                          <w:b/>
                        </w:rPr>
                        <w:tab/>
                        <w:t>25</w:t>
                      </w:r>
                      <w:r w:rsidRPr="00F009FD">
                        <w:rPr>
                          <w:b/>
                        </w:rPr>
                        <w:t xml:space="preserve">. </w:t>
                      </w:r>
                      <w:r>
                        <w:rPr>
                          <w:b/>
                        </w:rPr>
                        <w:t>1</w:t>
                      </w:r>
                      <w:r w:rsidRPr="00F009FD">
                        <w:rPr>
                          <w:b/>
                        </w:rPr>
                        <w:t>. 201</w:t>
                      </w:r>
                      <w:r>
                        <w:rPr>
                          <w:b/>
                        </w:rPr>
                        <w:t>9</w:t>
                      </w:r>
                    </w:p>
                    <w:p w14:paraId="410D8E08" w14:textId="77777777" w:rsidR="00FF175C" w:rsidRPr="00F009FD" w:rsidRDefault="00FF175C" w:rsidP="00F009FD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CE1ED2" w:rsidRPr="00CE1ED2" w:rsidSect="00A455BB">
      <w:type w:val="continuous"/>
      <w:pgSz w:w="11906" w:h="16838"/>
      <w:pgMar w:top="720" w:right="720" w:bottom="720" w:left="720" w:header="102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98C86" w14:textId="77777777" w:rsidR="00FF175C" w:rsidRDefault="00FF175C" w:rsidP="00062228">
      <w:pPr>
        <w:spacing w:after="0"/>
      </w:pPr>
      <w:r>
        <w:separator/>
      </w:r>
    </w:p>
  </w:endnote>
  <w:endnote w:type="continuationSeparator" w:id="0">
    <w:p w14:paraId="1F229E8F" w14:textId="77777777" w:rsidR="00FF175C" w:rsidRDefault="00FF175C" w:rsidP="00062228">
      <w:pPr>
        <w:spacing w:after="0"/>
      </w:pPr>
      <w:r>
        <w:continuationSeparator/>
      </w:r>
    </w:p>
  </w:endnote>
  <w:endnote w:type="continuationNotice" w:id="1">
    <w:p w14:paraId="6ACA0BEE" w14:textId="77777777" w:rsidR="00FF175C" w:rsidRDefault="00FF175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331240"/>
      <w:docPartObj>
        <w:docPartGallery w:val="Page Numbers (Bottom of Page)"/>
        <w:docPartUnique/>
      </w:docPartObj>
    </w:sdtPr>
    <w:sdtEndPr>
      <w:rPr>
        <w:b/>
        <w:color w:val="FFFFFF" w:themeColor="background1"/>
      </w:rPr>
    </w:sdtEndPr>
    <w:sdtContent>
      <w:p w14:paraId="30B1776E" w14:textId="4C673E30" w:rsidR="00FF175C" w:rsidRPr="00974682" w:rsidRDefault="00FF175C" w:rsidP="00974682">
        <w:pPr>
          <w:pStyle w:val="Zpat"/>
          <w:jc w:val="right"/>
          <w:rPr>
            <w:b/>
            <w:color w:val="FFFFFF" w:themeColor="background1"/>
          </w:rPr>
        </w:pPr>
        <w:r w:rsidRPr="00974682">
          <w:rPr>
            <w:b/>
            <w:color w:val="FFFFFF" w:themeColor="background1"/>
          </w:rPr>
          <w:fldChar w:fldCharType="begin"/>
        </w:r>
        <w:r w:rsidRPr="00974682">
          <w:rPr>
            <w:b/>
            <w:color w:val="FFFFFF" w:themeColor="background1"/>
          </w:rPr>
          <w:instrText>PAGE   \* MERGEFORMAT</w:instrText>
        </w:r>
        <w:r w:rsidRPr="00974682">
          <w:rPr>
            <w:b/>
            <w:color w:val="FFFFFF" w:themeColor="background1"/>
          </w:rPr>
          <w:fldChar w:fldCharType="separate"/>
        </w:r>
        <w:r>
          <w:rPr>
            <w:b/>
            <w:noProof/>
            <w:color w:val="FFFFFF" w:themeColor="background1"/>
          </w:rPr>
          <w:t>2</w:t>
        </w:r>
        <w:r w:rsidRPr="00974682">
          <w:rPr>
            <w:b/>
            <w:color w:val="FFFFFF" w:themeColor="background1"/>
          </w:rPr>
          <w:fldChar w:fldCharType="end"/>
        </w:r>
        <w:r w:rsidRPr="00A82F2D">
          <w:rPr>
            <w:b/>
            <w:noProof/>
            <w:color w:val="FFFFFF" w:themeColor="background1"/>
            <w:sz w:val="24"/>
            <w:lang w:eastAsia="cs-CZ"/>
          </w:rPr>
          <mc:AlternateContent>
            <mc:Choice Requires="wps">
              <w:drawing>
                <wp:anchor distT="0" distB="0" distL="114300" distR="114300" simplePos="0" relativeHeight="251662848" behindDoc="1" locked="0" layoutInCell="1" allowOverlap="1" wp14:anchorId="3DE4E336" wp14:editId="2051F43D">
                  <wp:simplePos x="0" y="0"/>
                  <wp:positionH relativeFrom="margin">
                    <wp:posOffset>-456565</wp:posOffset>
                  </wp:positionH>
                  <wp:positionV relativeFrom="page">
                    <wp:posOffset>10044430</wp:posOffset>
                  </wp:positionV>
                  <wp:extent cx="7560000" cy="648000"/>
                  <wp:effectExtent l="0" t="0" r="3175" b="0"/>
                  <wp:wrapNone/>
                  <wp:docPr id="49" name="Obdélník 4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560000" cy="6480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27000">
                                <a:srgbClr val="190D55"/>
                              </a:gs>
                              <a:gs pos="100000">
                                <a:srgbClr val="8E8AAE"/>
                              </a:gs>
                            </a:gsLst>
                            <a:lin ang="54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cx="http://schemas.microsoft.com/office/drawing/2014/chartex" xmlns:w15="http://schemas.microsoft.com/office/word/2012/wordml" xmlns:w16se="http://schemas.microsoft.com/office/word/2015/wordml/symex">
              <w:pict>
                <v:rect w14:anchorId="2CB8A5D7" id="Obdélník 49" o:spid="_x0000_s1026" style="position:absolute;margin-left:-35.95pt;margin-top:790.9pt;width:595.3pt;height:51pt;z-index:-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" fillcolor="#190d55" stroked="f" strokeweight="1pt">
                  <v:fill color2="#8e8aae" rotate="t" colors="0 #190d55;17695f #190d55" focus="100%" type="gradient"/>
                  <w10:wrap anchorx="margin" anchory="page"/>
                </v:rect>
              </w:pict>
            </mc:Fallback>
          </mc:AlternateContent>
        </w:r>
      </w:p>
    </w:sdtContent>
  </w:sdt>
  <w:p w14:paraId="74F061CA" w14:textId="426ED36B" w:rsidR="00FF175C" w:rsidRDefault="00FF175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color w:val="FFFFFF" w:themeColor="background1"/>
      </w:rPr>
      <w:id w:val="329798887"/>
      <w:docPartObj>
        <w:docPartGallery w:val="Page Numbers (Bottom of Page)"/>
        <w:docPartUnique/>
      </w:docPartObj>
    </w:sdtPr>
    <w:sdtEndPr/>
    <w:sdtContent>
      <w:p w14:paraId="3C173612" w14:textId="77777777" w:rsidR="00FF175C" w:rsidRDefault="00FF175C" w:rsidP="00AD786A">
        <w:pPr>
          <w:pStyle w:val="Zpat"/>
          <w:jc w:val="center"/>
          <w:rPr>
            <w:b/>
            <w:color w:val="FFFFFF" w:themeColor="background1"/>
          </w:rPr>
        </w:pPr>
      </w:p>
      <w:p w14:paraId="62E32352" w14:textId="77777777" w:rsidR="00FF175C" w:rsidRDefault="00FF175C" w:rsidP="00AD786A">
        <w:pPr>
          <w:pStyle w:val="Zpat"/>
          <w:jc w:val="center"/>
          <w:rPr>
            <w:b/>
            <w:color w:val="FFFFFF" w:themeColor="background1"/>
          </w:rPr>
        </w:pPr>
      </w:p>
      <w:p w14:paraId="5ED65CEC" w14:textId="2FFC6277" w:rsidR="00FF175C" w:rsidRPr="00A82F2D" w:rsidRDefault="00FF175C" w:rsidP="00AD786A">
        <w:pPr>
          <w:pStyle w:val="Zpat"/>
          <w:jc w:val="center"/>
          <w:rPr>
            <w:b/>
            <w:color w:val="FFFFFF" w:themeColor="background1"/>
          </w:rPr>
        </w:pPr>
        <w:r w:rsidRPr="00A82F2D">
          <w:rPr>
            <w:b/>
            <w:color w:val="FFFFFF" w:themeColor="background1"/>
          </w:rPr>
          <w:fldChar w:fldCharType="begin"/>
        </w:r>
        <w:r w:rsidRPr="00A82F2D">
          <w:rPr>
            <w:b/>
            <w:color w:val="FFFFFF" w:themeColor="background1"/>
          </w:rPr>
          <w:instrText>PAGE   \* MERGEFORMAT</w:instrText>
        </w:r>
        <w:r w:rsidRPr="00A82F2D">
          <w:rPr>
            <w:b/>
            <w:color w:val="FFFFFF" w:themeColor="background1"/>
          </w:rPr>
          <w:fldChar w:fldCharType="separate"/>
        </w:r>
        <w:r w:rsidR="00B5524E">
          <w:rPr>
            <w:b/>
            <w:noProof/>
            <w:color w:val="FFFFFF" w:themeColor="background1"/>
          </w:rPr>
          <w:t>3</w:t>
        </w:r>
        <w:r w:rsidRPr="00A82F2D">
          <w:rPr>
            <w:b/>
            <w:color w:val="FFFFFF" w:themeColor="background1"/>
          </w:rPr>
          <w:fldChar w:fldCharType="end"/>
        </w:r>
      </w:p>
    </w:sdtContent>
  </w:sdt>
  <w:p w14:paraId="60B7B302" w14:textId="79FC7B38" w:rsidR="00FF175C" w:rsidRPr="00A82F2D" w:rsidRDefault="00FF175C" w:rsidP="00795477">
    <w:pPr>
      <w:pStyle w:val="Zpat"/>
      <w:tabs>
        <w:tab w:val="clear" w:pos="4536"/>
        <w:tab w:val="clear" w:pos="9072"/>
        <w:tab w:val="center" w:pos="5233"/>
      </w:tabs>
      <w:rPr>
        <w:b/>
        <w:color w:val="FFFFFF" w:themeColor="background1"/>
      </w:rPr>
    </w:pPr>
    <w:r w:rsidRPr="00A82F2D">
      <w:rPr>
        <w:b/>
        <w:noProof/>
        <w:color w:val="FFFFFF" w:themeColor="background1"/>
        <w:sz w:val="24"/>
        <w:lang w:eastAsia="cs-CZ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025B3570" wp14:editId="001DB7C6">
              <wp:simplePos x="0" y="0"/>
              <wp:positionH relativeFrom="margin">
                <wp:posOffset>-456565</wp:posOffset>
              </wp:positionH>
              <wp:positionV relativeFrom="page">
                <wp:posOffset>10044430</wp:posOffset>
              </wp:positionV>
              <wp:extent cx="7560000" cy="648000"/>
              <wp:effectExtent l="0" t="0" r="3175" b="0"/>
              <wp:wrapNone/>
              <wp:docPr id="51" name="Obdélník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27000">
                            <a:srgbClr val="190D55"/>
                          </a:gs>
                          <a:gs pos="100000">
                            <a:srgbClr val="8E8AAE"/>
                          </a:gs>
                        </a:gsLst>
                        <a:lin ang="54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5A5DEDCA" id="Obdélník 51" o:spid="_x0000_s1026" style="position:absolute;margin-left:-35.95pt;margin-top:790.9pt;width:595.3pt;height:51pt;z-index:-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" fillcolor="#190d55" stroked="f" strokeweight="1pt">
              <v:fill color2="#8e8aae" rotate="t" colors="0 #190d55;17695f #190d55" focus="100%" type="gradient"/>
              <w10:wrap anchorx="margin" anchory="page"/>
            </v:rect>
          </w:pict>
        </mc:Fallback>
      </mc:AlternateContent>
    </w:r>
    <w:r>
      <w:rPr>
        <w:b/>
        <w:color w:val="FFFFFF" w:themeColor="background1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E3D13" w14:textId="19BF63C7" w:rsidR="00FF175C" w:rsidRDefault="00FF175C">
    <w:pPr>
      <w:pStyle w:val="Zpat"/>
    </w:pPr>
    <w:r w:rsidRPr="00A82F2D">
      <w:rPr>
        <w:b/>
        <w:noProof/>
        <w:color w:val="FFFFFF" w:themeColor="background1"/>
        <w:sz w:val="24"/>
        <w:lang w:eastAsia="cs-CZ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5E639BF0" wp14:editId="6FC31F0A">
              <wp:simplePos x="0" y="0"/>
              <wp:positionH relativeFrom="margin">
                <wp:posOffset>-456565</wp:posOffset>
              </wp:positionH>
              <wp:positionV relativeFrom="page">
                <wp:posOffset>10044430</wp:posOffset>
              </wp:positionV>
              <wp:extent cx="7560000" cy="648000"/>
              <wp:effectExtent l="0" t="0" r="3175" b="0"/>
              <wp:wrapNone/>
              <wp:docPr id="13" name="Obdélník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27000">
                            <a:srgbClr val="190D55"/>
                          </a:gs>
                          <a:gs pos="100000">
                            <a:srgbClr val="8E8AAE"/>
                          </a:gs>
                        </a:gsLst>
                        <a:lin ang="54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27FD6A4A" id="Obdélník 13" o:spid="_x0000_s1026" style="position:absolute;margin-left:-35.95pt;margin-top:790.9pt;width:595.3pt;height:51pt;z-index:-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" fillcolor="#190d55" stroked="f" strokeweight="1pt">
              <v:fill color2="#8e8aae" rotate="t" colors="0 #190d55;17695f #190d55" focus="100%" type="gradient"/>
              <w10:wrap anchorx="margin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968961"/>
      <w:docPartObj>
        <w:docPartGallery w:val="Page Numbers (Bottom of Page)"/>
        <w:docPartUnique/>
      </w:docPartObj>
    </w:sdtPr>
    <w:sdtEndPr>
      <w:rPr>
        <w:b/>
        <w:color w:val="FFFFFF" w:themeColor="background1"/>
      </w:rPr>
    </w:sdtEndPr>
    <w:sdtContent>
      <w:p w14:paraId="78B4CBFD" w14:textId="622F709D" w:rsidR="00FF175C" w:rsidRPr="00715F33" w:rsidRDefault="00FF175C">
        <w:pPr>
          <w:pStyle w:val="Zpat"/>
          <w:rPr>
            <w:b/>
            <w:color w:val="FFFFFF" w:themeColor="background1"/>
          </w:rPr>
        </w:pPr>
        <w:r w:rsidRPr="00715F33">
          <w:rPr>
            <w:b/>
            <w:color w:val="FFFFFF" w:themeColor="background1"/>
          </w:rPr>
          <w:fldChar w:fldCharType="begin"/>
        </w:r>
        <w:r w:rsidRPr="00715F33">
          <w:rPr>
            <w:b/>
            <w:color w:val="FFFFFF" w:themeColor="background1"/>
          </w:rPr>
          <w:instrText>PAGE   \* MERGEFORMAT</w:instrText>
        </w:r>
        <w:r w:rsidRPr="00715F33">
          <w:rPr>
            <w:b/>
            <w:color w:val="FFFFFF" w:themeColor="background1"/>
          </w:rPr>
          <w:fldChar w:fldCharType="separate"/>
        </w:r>
        <w:r>
          <w:rPr>
            <w:b/>
            <w:noProof/>
            <w:color w:val="FFFFFF" w:themeColor="background1"/>
          </w:rPr>
          <w:t>6</w:t>
        </w:r>
        <w:r w:rsidRPr="00715F33">
          <w:rPr>
            <w:b/>
            <w:color w:val="FFFFFF" w:themeColor="background1"/>
          </w:rPr>
          <w:fldChar w:fldCharType="end"/>
        </w:r>
      </w:p>
    </w:sdtContent>
  </w:sdt>
  <w:p w14:paraId="741890C4" w14:textId="1E735B8F" w:rsidR="00FF175C" w:rsidRPr="003359B7" w:rsidRDefault="00FF175C">
    <w:pPr>
      <w:pStyle w:val="Zpat"/>
      <w:rPr>
        <w:b/>
        <w:color w:val="FFFFFF" w:themeColor="background1"/>
      </w:rPr>
    </w:pPr>
    <w:r w:rsidRPr="001D7429">
      <w:rPr>
        <w:b/>
        <w:noProof/>
        <w:color w:val="FFFFFF" w:themeColor="background1"/>
        <w:sz w:val="24"/>
        <w:lang w:eastAsia="cs-CZ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A8C3E10" wp14:editId="5A9B45FE">
              <wp:simplePos x="0" y="0"/>
              <wp:positionH relativeFrom="margin">
                <wp:posOffset>-456565</wp:posOffset>
              </wp:positionH>
              <wp:positionV relativeFrom="margin">
                <wp:posOffset>9247505</wp:posOffset>
              </wp:positionV>
              <wp:extent cx="7560000" cy="647700"/>
              <wp:effectExtent l="0" t="0" r="3175" b="0"/>
              <wp:wrapNone/>
              <wp:docPr id="231" name="Obdélník 2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77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27000">
                            <a:srgbClr val="190D55"/>
                          </a:gs>
                          <a:gs pos="100000">
                            <a:srgbClr val="8E8AAE"/>
                          </a:gs>
                        </a:gsLst>
                        <a:lin ang="54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5FB42FA9" id="Obdélník 231" o:spid="_x0000_s1026" style="position:absolute;margin-left:-35.95pt;margin-top:728.15pt;width:595.3pt;height:51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" fillcolor="#190d55" stroked="f" strokeweight="1pt">
              <v:fill color2="#8e8aae" rotate="t" colors="0 #190d55;17695f #190d55" focus="100%" type="gradient"/>
              <w10:wrap anchorx="margin" anchory="margin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A94873" w14:textId="7001E51F" w:rsidR="00FF175C" w:rsidRDefault="00FF175C" w:rsidP="00170FE5">
    <w:pPr>
      <w:pStyle w:val="Zpat"/>
    </w:pPr>
    <w:r w:rsidRPr="0072139F">
      <w:rPr>
        <w:b/>
        <w:noProof/>
        <w:sz w:val="24"/>
        <w:lang w:eastAsia="cs-CZ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3BFB74C" wp14:editId="29D09BF8">
              <wp:simplePos x="0" y="0"/>
              <wp:positionH relativeFrom="page">
                <wp:posOffset>-2871</wp:posOffset>
              </wp:positionH>
              <wp:positionV relativeFrom="page">
                <wp:posOffset>10025380</wp:posOffset>
              </wp:positionV>
              <wp:extent cx="7560000" cy="648000"/>
              <wp:effectExtent l="0" t="0" r="22225" b="19050"/>
              <wp:wrapNone/>
              <wp:docPr id="228" name="Obdélník 2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27000">
                            <a:srgbClr val="190D55"/>
                          </a:gs>
                          <a:gs pos="100000">
                            <a:srgbClr val="8E8AAE"/>
                          </a:gs>
                        </a:gsLst>
                        <a:lin ang="5400000" scaled="1"/>
                        <a:tileRect/>
                      </a:gra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41C8AC2A" id="Obdélník 228" o:spid="_x0000_s1026" style="position:absolute;margin-left:-.25pt;margin-top:789.4pt;width:595.3pt;height:51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" fillcolor="#190d55" strokecolor="#0c062a [1604]" strokeweight="1pt">
              <v:fill color2="#8e8aae" rotate="t" colors="0 #190d55;17695f #190d55" focus="100%" type="gradient"/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color w:val="FFFFFF" w:themeColor="background1"/>
      </w:rPr>
      <w:id w:val="2024670824"/>
      <w:docPartObj>
        <w:docPartGallery w:val="Page Numbers (Bottom of Page)"/>
        <w:docPartUnique/>
      </w:docPartObj>
    </w:sdtPr>
    <w:sdtEndPr/>
    <w:sdtContent>
      <w:p w14:paraId="0E8CCB81" w14:textId="6B2F62FF" w:rsidR="00FF175C" w:rsidRPr="003359B7" w:rsidRDefault="00FF175C">
        <w:pPr>
          <w:pStyle w:val="Zpat"/>
          <w:jc w:val="right"/>
          <w:rPr>
            <w:b/>
            <w:color w:val="FFFFFF" w:themeColor="background1"/>
          </w:rPr>
        </w:pPr>
        <w:r w:rsidRPr="003359B7">
          <w:rPr>
            <w:b/>
            <w:noProof/>
            <w:color w:val="FFFFFF" w:themeColor="background1"/>
            <w:sz w:val="24"/>
            <w:lang w:eastAsia="cs-CZ"/>
          </w:rPr>
          <mc:AlternateContent>
            <mc:Choice Requires="wps">
              <w:drawing>
                <wp:anchor distT="0" distB="0" distL="114300" distR="114300" simplePos="0" relativeHeight="251659776" behindDoc="1" locked="0" layoutInCell="1" allowOverlap="1" wp14:anchorId="0B59F1A5" wp14:editId="1497FDA4">
                  <wp:simplePos x="0" y="0"/>
                  <wp:positionH relativeFrom="margin">
                    <wp:posOffset>-457200</wp:posOffset>
                  </wp:positionH>
                  <wp:positionV relativeFrom="margin">
                    <wp:posOffset>9247505</wp:posOffset>
                  </wp:positionV>
                  <wp:extent cx="7560000" cy="647700"/>
                  <wp:effectExtent l="0" t="0" r="3175" b="0"/>
                  <wp:wrapNone/>
                  <wp:docPr id="229" name="Obdélník 22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560000" cy="6477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27000">
                                <a:srgbClr val="190D55"/>
                              </a:gs>
                              <a:gs pos="100000">
                                <a:srgbClr val="8E8AAE"/>
                              </a:gs>
                            </a:gsLst>
                            <a:lin ang="54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cx="http://schemas.microsoft.com/office/drawing/2014/chartex" xmlns:w15="http://schemas.microsoft.com/office/word/2012/wordml" xmlns:w16se="http://schemas.microsoft.com/office/word/2015/wordml/symex">
              <w:pict>
                <v:rect w14:anchorId="00DC0AAA" id="Obdélník 229" o:spid="_x0000_s1026" style="position:absolute;margin-left:-36pt;margin-top:728.15pt;width:595.3pt;height:51pt;z-index:-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" fillcolor="#190d55" stroked="f" strokeweight="1pt">
                  <v:fill color2="#8e8aae" rotate="t" colors="0 #190d55;17695f #190d55" focus="100%" type="gradient"/>
                  <w10:wrap anchorx="margin" anchory="margin"/>
                </v:rect>
              </w:pict>
            </mc:Fallback>
          </mc:AlternateContent>
        </w:r>
      </w:p>
    </w:sdtContent>
  </w:sdt>
  <w:p w14:paraId="4A67CE16" w14:textId="77777777" w:rsidR="00FF175C" w:rsidRPr="003359B7" w:rsidRDefault="00FF175C">
    <w:pPr>
      <w:pStyle w:val="Zpat"/>
      <w:rPr>
        <w:b/>
        <w:color w:val="FFFFFF" w:themeColor="background1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2D101F" w14:textId="445FEB01" w:rsidR="00FF175C" w:rsidRDefault="00FF175C" w:rsidP="00050A6C">
    <w:pPr>
      <w:pStyle w:val="Zpat"/>
      <w:tabs>
        <w:tab w:val="clear" w:pos="4536"/>
        <w:tab w:val="clear" w:pos="9072"/>
        <w:tab w:val="left" w:pos="8055"/>
      </w:tabs>
    </w:pPr>
    <w:r w:rsidRPr="00A82F2D">
      <w:rPr>
        <w:b/>
        <w:noProof/>
        <w:color w:val="FFFFFF" w:themeColor="background1"/>
        <w:sz w:val="24"/>
        <w:lang w:eastAsia="cs-CZ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3848D6A4" wp14:editId="63BCEEA9">
              <wp:simplePos x="0" y="0"/>
              <wp:positionH relativeFrom="margin">
                <wp:posOffset>-458470</wp:posOffset>
              </wp:positionH>
              <wp:positionV relativeFrom="margin">
                <wp:posOffset>9247505</wp:posOffset>
              </wp:positionV>
              <wp:extent cx="7560000" cy="648000"/>
              <wp:effectExtent l="0" t="0" r="3175" b="0"/>
              <wp:wrapNone/>
              <wp:docPr id="22" name="Obdélník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27000">
                            <a:srgbClr val="190D55"/>
                          </a:gs>
                          <a:gs pos="100000">
                            <a:srgbClr val="8E8AAE"/>
                          </a:gs>
                        </a:gsLst>
                        <a:lin ang="54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6774D8A5" id="Obdélník 22" o:spid="_x0000_s1026" style="position:absolute;margin-left:-36.1pt;margin-top:728.15pt;width:595.3pt;height:51pt;z-index:-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" fillcolor="#190d55" stroked="f" strokeweight="1pt">
              <v:fill color2="#8e8aae" rotate="t" colors="0 #190d55;17695f #190d55" focus="100%" type="gradient"/>
              <w10:wrap anchorx="margin" anchory="margin"/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09F7B5" w14:textId="77777777" w:rsidR="00FF175C" w:rsidRDefault="00FF175C" w:rsidP="00062228">
      <w:pPr>
        <w:spacing w:after="0"/>
      </w:pPr>
      <w:r>
        <w:separator/>
      </w:r>
    </w:p>
  </w:footnote>
  <w:footnote w:type="continuationSeparator" w:id="0">
    <w:p w14:paraId="559FAD00" w14:textId="77777777" w:rsidR="00FF175C" w:rsidRDefault="00FF175C" w:rsidP="00062228">
      <w:pPr>
        <w:spacing w:after="0"/>
      </w:pPr>
      <w:r>
        <w:continuationSeparator/>
      </w:r>
    </w:p>
  </w:footnote>
  <w:footnote w:type="continuationNotice" w:id="1">
    <w:p w14:paraId="06DAF725" w14:textId="77777777" w:rsidR="00FF175C" w:rsidRDefault="00FF175C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F2DBC" w14:textId="1245A149" w:rsidR="00FF175C" w:rsidRDefault="00FF175C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449348E" wp14:editId="090581C2">
              <wp:simplePos x="0" y="0"/>
              <wp:positionH relativeFrom="page">
                <wp:posOffset>635</wp:posOffset>
              </wp:positionH>
              <wp:positionV relativeFrom="page">
                <wp:posOffset>0</wp:posOffset>
              </wp:positionV>
              <wp:extent cx="7560000" cy="648000"/>
              <wp:effectExtent l="0" t="0" r="3175" b="0"/>
              <wp:wrapNone/>
              <wp:docPr id="15" name="Obdélník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8E8AAE"/>
                          </a:gs>
                          <a:gs pos="73000">
                            <a:srgbClr val="190D55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37FD0881" id="Obdélník 15" o:spid="_x0000_s1026" style="position:absolute;margin-left:.05pt;margin-top:0;width:595.3pt;height:51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" fillcolor="#8e8aae" stroked="f" strokeweight="1pt">
              <v:fill color2="#190d55" colors="0 #8e8aae;47841f #190d55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5F1B4" w14:textId="729541B1" w:rsidR="00FF175C" w:rsidRDefault="00FF175C">
    <w:pPr>
      <w:pStyle w:val="Zhlav"/>
    </w:pP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63062B4B" wp14:editId="483C563D">
              <wp:simplePos x="0" y="0"/>
              <wp:positionH relativeFrom="margin">
                <wp:align>center</wp:align>
              </wp:positionH>
              <wp:positionV relativeFrom="topMargin">
                <wp:posOffset>93633</wp:posOffset>
              </wp:positionV>
              <wp:extent cx="2112645" cy="287655"/>
              <wp:effectExtent l="0" t="0" r="0" b="0"/>
              <wp:wrapSquare wrapText="bothSides"/>
              <wp:docPr id="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2645" cy="2876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6FA06A" w14:textId="4C07E7B2" w:rsidR="00FF175C" w:rsidRPr="00BA658E" w:rsidRDefault="00FF175C" w:rsidP="00795477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</w:rPr>
                          </w:pPr>
                          <w:r w:rsidRPr="00BA658E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</w:rPr>
                            <w:t xml:space="preserve">Statistická ročenka 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</w:rPr>
                            <w:t>HZS JmK 2018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0;text-align:left;margin-left:0;margin-top:7.35pt;width:166.35pt;height:22.65pt;z-index:2516638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" filled="f" stroked="f">
              <v:textbox>
                <w:txbxContent>
                  <w:p w14:paraId="6D6FA06A" w14:textId="4C07E7B2" w:rsidR="00FF175C" w:rsidRPr="00BA658E" w:rsidRDefault="00FF175C" w:rsidP="00795477">
                    <w:pPr>
                      <w:jc w:val="center"/>
                      <w:rPr>
                        <w:rFonts w:asciiTheme="minorHAnsi" w:hAnsiTheme="minorHAnsi" w:cstheme="minorHAnsi"/>
                        <w:b/>
                        <w:color w:val="FFFFFF" w:themeColor="background1"/>
                      </w:rPr>
                    </w:pPr>
                    <w:r w:rsidRPr="00BA658E">
                      <w:rPr>
                        <w:rFonts w:asciiTheme="minorHAnsi" w:hAnsiTheme="minorHAnsi" w:cstheme="minorHAnsi"/>
                        <w:b/>
                        <w:color w:val="FFFFFF" w:themeColor="background1"/>
                      </w:rPr>
                      <w:t xml:space="preserve">Statistická ročenka </w:t>
                    </w:r>
                    <w:r>
                      <w:rPr>
                        <w:rFonts w:asciiTheme="minorHAnsi" w:hAnsiTheme="minorHAnsi" w:cstheme="minorHAnsi"/>
                        <w:b/>
                        <w:color w:val="FFFFFF" w:themeColor="background1"/>
                      </w:rPr>
                      <w:t>HZS JmK 2018</w:t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3FAE1A8" wp14:editId="74CA5F9B">
              <wp:simplePos x="0" y="0"/>
              <wp:positionH relativeFrom="page">
                <wp:posOffset>635</wp:posOffset>
              </wp:positionH>
              <wp:positionV relativeFrom="page">
                <wp:posOffset>0</wp:posOffset>
              </wp:positionV>
              <wp:extent cx="7560000" cy="648000"/>
              <wp:effectExtent l="0" t="0" r="3175" b="0"/>
              <wp:wrapNone/>
              <wp:docPr id="19" name="Obdélník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8E8AAE"/>
                          </a:gs>
                          <a:gs pos="73000">
                            <a:srgbClr val="190D55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2CCAC692" id="Obdélník 19" o:spid="_x0000_s1026" style="position:absolute;margin-left:.05pt;margin-top:0;width:595.3pt;height:51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" fillcolor="#8e8aae" stroked="f" strokeweight="1pt">
              <v:fill color2="#190d55" colors="0 #8e8aae;47841f #190d55" focus="100%" type="gradient"/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B7279" w14:textId="67B48697" w:rsidR="00FF175C" w:rsidRDefault="00FF175C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39C3476" wp14:editId="1526F708">
              <wp:simplePos x="0" y="0"/>
              <wp:positionH relativeFrom="page">
                <wp:posOffset>635</wp:posOffset>
              </wp:positionH>
              <wp:positionV relativeFrom="page">
                <wp:posOffset>0</wp:posOffset>
              </wp:positionV>
              <wp:extent cx="7560000" cy="648000"/>
              <wp:effectExtent l="0" t="0" r="3175" b="0"/>
              <wp:wrapNone/>
              <wp:docPr id="44" name="Obdélník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8E8AAE"/>
                          </a:gs>
                          <a:gs pos="73000">
                            <a:srgbClr val="190D55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2D852247" id="Obdélník 44" o:spid="_x0000_s1026" style="position:absolute;margin-left:.05pt;margin-top:0;width:595.3pt;height:51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" fillcolor="#8e8aae" stroked="f" strokeweight="1pt">
              <v:fill color2="#190d55" colors="0 #8e8aae;47841f #190d55" focus="100%" type="gradient"/>
              <w10:wrap anchorx="page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41D8D" w14:textId="3A76FD9E" w:rsidR="00FF175C" w:rsidRDefault="00FF175C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1EC68F9" wp14:editId="32BC5AC9">
              <wp:simplePos x="0" y="0"/>
              <wp:positionH relativeFrom="page">
                <wp:align>left</wp:align>
              </wp:positionH>
              <wp:positionV relativeFrom="page">
                <wp:posOffset>-635</wp:posOffset>
              </wp:positionV>
              <wp:extent cx="7560000" cy="648000"/>
              <wp:effectExtent l="0" t="0" r="22225" b="19050"/>
              <wp:wrapNone/>
              <wp:docPr id="227" name="Obdélník 2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8E8AAE"/>
                          </a:gs>
                          <a:gs pos="73000">
                            <a:srgbClr val="190D55"/>
                          </a:gs>
                        </a:gsLst>
                        <a:lin ang="5400000" scaled="1"/>
                      </a:gra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2119BB6E" id="Obdélník 227" o:spid="_x0000_s1026" style="position:absolute;margin-left:0;margin-top:-.05pt;width:595.3pt;height:51pt;z-index:2516556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" fillcolor="#8e8aae" strokecolor="#0c062a [1604]" strokeweight="1pt">
              <v:fill color2="#190d55" colors="0 #8e8aae;47841f #190d55" focus="100%" type="gradient"/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84FD1D" w14:textId="0D4279AC" w:rsidR="00FF175C" w:rsidRDefault="00FF175C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7C3FFDC" wp14:editId="4A42743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560000" cy="648000"/>
              <wp:effectExtent l="0" t="0" r="22225" b="19050"/>
              <wp:wrapNone/>
              <wp:docPr id="197" name="Obdélník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648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8E8AAE"/>
                          </a:gs>
                          <a:gs pos="73000">
                            <a:srgbClr val="190D55"/>
                          </a:gs>
                        </a:gsLst>
                        <a:lin ang="5400000" scaled="1"/>
                      </a:gra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w14:anchorId="180A13FC" id="Obdélník 197" o:spid="_x0000_s1026" style="position:absolute;margin-left:0;margin-top:0;width:595.3pt;height:51pt;z-index:251658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" fillcolor="#8e8aae" strokecolor="#0c062a [1604]" strokeweight="1pt">
              <v:fill color2="#190d55" colors="0 #8e8aae;47841f #190d55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16E4"/>
    <w:multiLevelType w:val="hybridMultilevel"/>
    <w:tmpl w:val="B3CC4700"/>
    <w:lvl w:ilvl="0" w:tplc="451224E0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81CAA"/>
    <w:multiLevelType w:val="hybridMultilevel"/>
    <w:tmpl w:val="B6F2DB92"/>
    <w:lvl w:ilvl="0" w:tplc="44D4ED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6C1330"/>
    <w:multiLevelType w:val="multilevel"/>
    <w:tmpl w:val="A66E7B60"/>
    <w:lvl w:ilvl="0">
      <w:start w:val="1"/>
      <w:numFmt w:val="decimal"/>
      <w:lvlText w:val="%1."/>
      <w:lvlJc w:val="left"/>
      <w:pPr>
        <w:ind w:left="9433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0F6542E9"/>
    <w:multiLevelType w:val="hybridMultilevel"/>
    <w:tmpl w:val="6B2AA9F0"/>
    <w:lvl w:ilvl="0" w:tplc="04050011">
      <w:start w:val="1"/>
      <w:numFmt w:val="decimal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FEB546C"/>
    <w:multiLevelType w:val="hybridMultilevel"/>
    <w:tmpl w:val="EE8E75D6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59F27DA"/>
    <w:multiLevelType w:val="hybridMultilevel"/>
    <w:tmpl w:val="231409E2"/>
    <w:lvl w:ilvl="0" w:tplc="44D4E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D01AEB"/>
    <w:multiLevelType w:val="multilevel"/>
    <w:tmpl w:val="67F830A6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860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Arial" w:hAnsi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4A282A7C"/>
    <w:multiLevelType w:val="hybridMultilevel"/>
    <w:tmpl w:val="1FC67AA8"/>
    <w:lvl w:ilvl="0" w:tplc="391C6494">
      <w:start w:val="3"/>
      <w:numFmt w:val="bullet"/>
      <w:lvlText w:val="-"/>
      <w:lvlJc w:val="left"/>
      <w:pPr>
        <w:ind w:left="1065" w:hanging="705"/>
      </w:pPr>
      <w:rPr>
        <w:rFonts w:ascii="Bookman Old Style" w:eastAsiaTheme="minorHAnsi" w:hAnsi="Bookman Old Style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DD3956"/>
    <w:multiLevelType w:val="hybridMultilevel"/>
    <w:tmpl w:val="CF50EF5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23FB5"/>
    <w:multiLevelType w:val="hybridMultilevel"/>
    <w:tmpl w:val="D75444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77BA8"/>
    <w:multiLevelType w:val="multilevel"/>
    <w:tmpl w:val="EEA49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1">
    <w:nsid w:val="76444E5C"/>
    <w:multiLevelType w:val="hybridMultilevel"/>
    <w:tmpl w:val="1D3A9076"/>
    <w:lvl w:ilvl="0" w:tplc="FE80208C">
      <w:start w:val="1"/>
      <w:numFmt w:val="decimal"/>
      <w:lvlText w:val="%1)"/>
      <w:lvlJc w:val="left"/>
      <w:pPr>
        <w:ind w:left="141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0"/>
  </w:num>
  <w:num w:numId="5">
    <w:abstractNumId w:val="0"/>
    <w:lvlOverride w:ilvl="0">
      <w:startOverride w:val="1"/>
    </w:lvlOverride>
  </w:num>
  <w:num w:numId="6">
    <w:abstractNumId w:val="4"/>
  </w:num>
  <w:num w:numId="7">
    <w:abstractNumId w:val="11"/>
  </w:num>
  <w:num w:numId="8">
    <w:abstractNumId w:val="5"/>
  </w:num>
  <w:num w:numId="9">
    <w:abstractNumId w:val="7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3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9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6"/>
  </w:num>
  <w:num w:numId="34">
    <w:abstractNumId w:val="6"/>
  </w:num>
  <w:num w:numId="35">
    <w:abstractNumId w:val="6"/>
  </w:num>
  <w:num w:numId="36">
    <w:abstractNumId w:val="6"/>
  </w:num>
  <w:num w:numId="37">
    <w:abstractNumId w:val="6"/>
  </w:num>
  <w:num w:numId="38">
    <w:abstractNumId w:val="6"/>
  </w:num>
  <w:num w:numId="39">
    <w:abstractNumId w:val="6"/>
  </w:num>
  <w:num w:numId="40">
    <w:abstractNumId w:val="6"/>
  </w:num>
  <w:num w:numId="41">
    <w:abstractNumId w:val="6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567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228"/>
    <w:rsid w:val="0000300D"/>
    <w:rsid w:val="00003120"/>
    <w:rsid w:val="00003CEA"/>
    <w:rsid w:val="0000659B"/>
    <w:rsid w:val="00007493"/>
    <w:rsid w:val="00011C82"/>
    <w:rsid w:val="00012C4A"/>
    <w:rsid w:val="00013233"/>
    <w:rsid w:val="00015961"/>
    <w:rsid w:val="00020754"/>
    <w:rsid w:val="000242C2"/>
    <w:rsid w:val="000243F3"/>
    <w:rsid w:val="00025357"/>
    <w:rsid w:val="00027453"/>
    <w:rsid w:val="00027A14"/>
    <w:rsid w:val="00030807"/>
    <w:rsid w:val="000327BC"/>
    <w:rsid w:val="0003640D"/>
    <w:rsid w:val="00047A17"/>
    <w:rsid w:val="00050A6C"/>
    <w:rsid w:val="00051094"/>
    <w:rsid w:val="000515A6"/>
    <w:rsid w:val="00052A6E"/>
    <w:rsid w:val="00054337"/>
    <w:rsid w:val="00055D24"/>
    <w:rsid w:val="0006057D"/>
    <w:rsid w:val="00062228"/>
    <w:rsid w:val="000629CE"/>
    <w:rsid w:val="00064B5A"/>
    <w:rsid w:val="000668C0"/>
    <w:rsid w:val="0007070C"/>
    <w:rsid w:val="000737D3"/>
    <w:rsid w:val="00073894"/>
    <w:rsid w:val="00074125"/>
    <w:rsid w:val="00075AED"/>
    <w:rsid w:val="00080A45"/>
    <w:rsid w:val="00080EDC"/>
    <w:rsid w:val="000867C9"/>
    <w:rsid w:val="00090EF9"/>
    <w:rsid w:val="00094C29"/>
    <w:rsid w:val="000A0678"/>
    <w:rsid w:val="000A3A75"/>
    <w:rsid w:val="000A4C3D"/>
    <w:rsid w:val="000A58AB"/>
    <w:rsid w:val="000A6520"/>
    <w:rsid w:val="000A7F1C"/>
    <w:rsid w:val="000B146B"/>
    <w:rsid w:val="000B15F0"/>
    <w:rsid w:val="000B1E1C"/>
    <w:rsid w:val="000B2CAB"/>
    <w:rsid w:val="000B553B"/>
    <w:rsid w:val="000B789F"/>
    <w:rsid w:val="000C206E"/>
    <w:rsid w:val="000C23FF"/>
    <w:rsid w:val="000C2BD2"/>
    <w:rsid w:val="000D34F7"/>
    <w:rsid w:val="000D38F3"/>
    <w:rsid w:val="000D426E"/>
    <w:rsid w:val="000D4D0F"/>
    <w:rsid w:val="000D6E26"/>
    <w:rsid w:val="000D700E"/>
    <w:rsid w:val="000F23FC"/>
    <w:rsid w:val="000F3CE9"/>
    <w:rsid w:val="001001A8"/>
    <w:rsid w:val="001013C1"/>
    <w:rsid w:val="0010142C"/>
    <w:rsid w:val="00102E09"/>
    <w:rsid w:val="00103EDE"/>
    <w:rsid w:val="00106753"/>
    <w:rsid w:val="00112159"/>
    <w:rsid w:val="00113953"/>
    <w:rsid w:val="00115097"/>
    <w:rsid w:val="001155CE"/>
    <w:rsid w:val="0012432F"/>
    <w:rsid w:val="00125C77"/>
    <w:rsid w:val="00125E85"/>
    <w:rsid w:val="00126B3D"/>
    <w:rsid w:val="0012729E"/>
    <w:rsid w:val="00127B78"/>
    <w:rsid w:val="00136AC5"/>
    <w:rsid w:val="00140AE6"/>
    <w:rsid w:val="00141737"/>
    <w:rsid w:val="001502F9"/>
    <w:rsid w:val="00150B8A"/>
    <w:rsid w:val="00153B66"/>
    <w:rsid w:val="00155CF1"/>
    <w:rsid w:val="00156151"/>
    <w:rsid w:val="00156606"/>
    <w:rsid w:val="00160501"/>
    <w:rsid w:val="00170FE5"/>
    <w:rsid w:val="00172A86"/>
    <w:rsid w:val="00173EE5"/>
    <w:rsid w:val="001765AA"/>
    <w:rsid w:val="00176DEE"/>
    <w:rsid w:val="0017709C"/>
    <w:rsid w:val="001851FB"/>
    <w:rsid w:val="0018588C"/>
    <w:rsid w:val="001940F4"/>
    <w:rsid w:val="0019746A"/>
    <w:rsid w:val="00197A35"/>
    <w:rsid w:val="001A35BB"/>
    <w:rsid w:val="001A5533"/>
    <w:rsid w:val="001A59AC"/>
    <w:rsid w:val="001A66DF"/>
    <w:rsid w:val="001B32F0"/>
    <w:rsid w:val="001D1062"/>
    <w:rsid w:val="001D30A0"/>
    <w:rsid w:val="001D6261"/>
    <w:rsid w:val="001D7429"/>
    <w:rsid w:val="001E5800"/>
    <w:rsid w:val="001F004A"/>
    <w:rsid w:val="001F18C5"/>
    <w:rsid w:val="001F34AD"/>
    <w:rsid w:val="001F4BB9"/>
    <w:rsid w:val="001F55CD"/>
    <w:rsid w:val="001F7B16"/>
    <w:rsid w:val="001F7BF2"/>
    <w:rsid w:val="0020439F"/>
    <w:rsid w:val="00207777"/>
    <w:rsid w:val="002128A6"/>
    <w:rsid w:val="002129CA"/>
    <w:rsid w:val="00212A9D"/>
    <w:rsid w:val="00214DA7"/>
    <w:rsid w:val="00215194"/>
    <w:rsid w:val="002166B8"/>
    <w:rsid w:val="002176BB"/>
    <w:rsid w:val="00224DF6"/>
    <w:rsid w:val="002250E5"/>
    <w:rsid w:val="0022619D"/>
    <w:rsid w:val="002278D9"/>
    <w:rsid w:val="00227F5B"/>
    <w:rsid w:val="00230814"/>
    <w:rsid w:val="0023763C"/>
    <w:rsid w:val="00252CE3"/>
    <w:rsid w:val="002532F9"/>
    <w:rsid w:val="00260D3B"/>
    <w:rsid w:val="00264CF0"/>
    <w:rsid w:val="00265AFB"/>
    <w:rsid w:val="00273D60"/>
    <w:rsid w:val="00275D68"/>
    <w:rsid w:val="00280B28"/>
    <w:rsid w:val="0028307E"/>
    <w:rsid w:val="002831F3"/>
    <w:rsid w:val="00283419"/>
    <w:rsid w:val="00285815"/>
    <w:rsid w:val="002A0AEB"/>
    <w:rsid w:val="002A26E1"/>
    <w:rsid w:val="002A2F19"/>
    <w:rsid w:val="002A520A"/>
    <w:rsid w:val="002B0A92"/>
    <w:rsid w:val="002B14AB"/>
    <w:rsid w:val="002B1FE0"/>
    <w:rsid w:val="002B435F"/>
    <w:rsid w:val="002B49D0"/>
    <w:rsid w:val="002B59E5"/>
    <w:rsid w:val="002C4028"/>
    <w:rsid w:val="002C46D3"/>
    <w:rsid w:val="002C6713"/>
    <w:rsid w:val="002D0143"/>
    <w:rsid w:val="002D53C0"/>
    <w:rsid w:val="002D63B0"/>
    <w:rsid w:val="002D666F"/>
    <w:rsid w:val="002D785A"/>
    <w:rsid w:val="002E42FF"/>
    <w:rsid w:val="002E7402"/>
    <w:rsid w:val="002F0476"/>
    <w:rsid w:val="002F2B1E"/>
    <w:rsid w:val="002F3C39"/>
    <w:rsid w:val="002F48E0"/>
    <w:rsid w:val="002F79F2"/>
    <w:rsid w:val="00302B5A"/>
    <w:rsid w:val="00303695"/>
    <w:rsid w:val="00305560"/>
    <w:rsid w:val="00310F82"/>
    <w:rsid w:val="003138BE"/>
    <w:rsid w:val="003157E6"/>
    <w:rsid w:val="00316791"/>
    <w:rsid w:val="00316A12"/>
    <w:rsid w:val="00320A88"/>
    <w:rsid w:val="003244B8"/>
    <w:rsid w:val="00326108"/>
    <w:rsid w:val="0033099B"/>
    <w:rsid w:val="003324BF"/>
    <w:rsid w:val="00333E68"/>
    <w:rsid w:val="003359B7"/>
    <w:rsid w:val="003413C7"/>
    <w:rsid w:val="003428C9"/>
    <w:rsid w:val="00344C42"/>
    <w:rsid w:val="00351F7F"/>
    <w:rsid w:val="00353586"/>
    <w:rsid w:val="0035797D"/>
    <w:rsid w:val="00361D05"/>
    <w:rsid w:val="003638D6"/>
    <w:rsid w:val="00364050"/>
    <w:rsid w:val="00364339"/>
    <w:rsid w:val="003654E7"/>
    <w:rsid w:val="00373E6C"/>
    <w:rsid w:val="0037635A"/>
    <w:rsid w:val="00380D3D"/>
    <w:rsid w:val="0038349C"/>
    <w:rsid w:val="00383B15"/>
    <w:rsid w:val="00387B2D"/>
    <w:rsid w:val="00390DBB"/>
    <w:rsid w:val="003916BA"/>
    <w:rsid w:val="00393FD6"/>
    <w:rsid w:val="0039721B"/>
    <w:rsid w:val="003A1032"/>
    <w:rsid w:val="003A19D6"/>
    <w:rsid w:val="003A5C11"/>
    <w:rsid w:val="003C0553"/>
    <w:rsid w:val="003C6B1C"/>
    <w:rsid w:val="003D19E0"/>
    <w:rsid w:val="003D5753"/>
    <w:rsid w:val="003D6878"/>
    <w:rsid w:val="003E64F7"/>
    <w:rsid w:val="003F2104"/>
    <w:rsid w:val="003F2519"/>
    <w:rsid w:val="003F29BA"/>
    <w:rsid w:val="003F3242"/>
    <w:rsid w:val="003F6FE6"/>
    <w:rsid w:val="00406380"/>
    <w:rsid w:val="00407BF8"/>
    <w:rsid w:val="00411362"/>
    <w:rsid w:val="00411456"/>
    <w:rsid w:val="004175B4"/>
    <w:rsid w:val="00423835"/>
    <w:rsid w:val="00423AE5"/>
    <w:rsid w:val="00423DD7"/>
    <w:rsid w:val="00430761"/>
    <w:rsid w:val="00431143"/>
    <w:rsid w:val="00432381"/>
    <w:rsid w:val="00432521"/>
    <w:rsid w:val="00435DDF"/>
    <w:rsid w:val="004462DC"/>
    <w:rsid w:val="00447726"/>
    <w:rsid w:val="0045034F"/>
    <w:rsid w:val="004538FF"/>
    <w:rsid w:val="004542DD"/>
    <w:rsid w:val="004546B1"/>
    <w:rsid w:val="00454947"/>
    <w:rsid w:val="00454F8F"/>
    <w:rsid w:val="00457DC5"/>
    <w:rsid w:val="0046002F"/>
    <w:rsid w:val="004609A5"/>
    <w:rsid w:val="0046291F"/>
    <w:rsid w:val="00462D1C"/>
    <w:rsid w:val="00464109"/>
    <w:rsid w:val="004677DA"/>
    <w:rsid w:val="00467A26"/>
    <w:rsid w:val="00470A86"/>
    <w:rsid w:val="00471429"/>
    <w:rsid w:val="00472508"/>
    <w:rsid w:val="004761C9"/>
    <w:rsid w:val="00476FFE"/>
    <w:rsid w:val="0048235D"/>
    <w:rsid w:val="00484A1F"/>
    <w:rsid w:val="00485EEB"/>
    <w:rsid w:val="0048776D"/>
    <w:rsid w:val="0049141E"/>
    <w:rsid w:val="00494032"/>
    <w:rsid w:val="00495D20"/>
    <w:rsid w:val="00496459"/>
    <w:rsid w:val="004A1573"/>
    <w:rsid w:val="004A4567"/>
    <w:rsid w:val="004B4197"/>
    <w:rsid w:val="004B5BE1"/>
    <w:rsid w:val="004C45D2"/>
    <w:rsid w:val="004C57A3"/>
    <w:rsid w:val="004C77BE"/>
    <w:rsid w:val="004C7A08"/>
    <w:rsid w:val="004D2EE0"/>
    <w:rsid w:val="004D6425"/>
    <w:rsid w:val="004D6E6E"/>
    <w:rsid w:val="004E25B9"/>
    <w:rsid w:val="004E5217"/>
    <w:rsid w:val="004E7234"/>
    <w:rsid w:val="004F3743"/>
    <w:rsid w:val="004F5318"/>
    <w:rsid w:val="004F5A58"/>
    <w:rsid w:val="0050000D"/>
    <w:rsid w:val="00502F57"/>
    <w:rsid w:val="00506536"/>
    <w:rsid w:val="00506D16"/>
    <w:rsid w:val="00506F4B"/>
    <w:rsid w:val="005100EA"/>
    <w:rsid w:val="005157CB"/>
    <w:rsid w:val="005179C9"/>
    <w:rsid w:val="005275FA"/>
    <w:rsid w:val="00527620"/>
    <w:rsid w:val="00527D5E"/>
    <w:rsid w:val="00531083"/>
    <w:rsid w:val="00531634"/>
    <w:rsid w:val="00541819"/>
    <w:rsid w:val="00541EC0"/>
    <w:rsid w:val="0054389C"/>
    <w:rsid w:val="00544343"/>
    <w:rsid w:val="00546C80"/>
    <w:rsid w:val="005475FD"/>
    <w:rsid w:val="00550322"/>
    <w:rsid w:val="00552064"/>
    <w:rsid w:val="00563B30"/>
    <w:rsid w:val="00565912"/>
    <w:rsid w:val="00567144"/>
    <w:rsid w:val="005676BA"/>
    <w:rsid w:val="00567B86"/>
    <w:rsid w:val="00572244"/>
    <w:rsid w:val="00597DB7"/>
    <w:rsid w:val="005A04FE"/>
    <w:rsid w:val="005A77A5"/>
    <w:rsid w:val="005B0818"/>
    <w:rsid w:val="005B149F"/>
    <w:rsid w:val="005B48B6"/>
    <w:rsid w:val="005B7B83"/>
    <w:rsid w:val="005C049B"/>
    <w:rsid w:val="005C2125"/>
    <w:rsid w:val="005D4476"/>
    <w:rsid w:val="005D619F"/>
    <w:rsid w:val="005D6EE9"/>
    <w:rsid w:val="005E17A3"/>
    <w:rsid w:val="005E544F"/>
    <w:rsid w:val="005E6E4D"/>
    <w:rsid w:val="005E7578"/>
    <w:rsid w:val="005F4CEB"/>
    <w:rsid w:val="005F4D1E"/>
    <w:rsid w:val="005F6688"/>
    <w:rsid w:val="00604336"/>
    <w:rsid w:val="00606507"/>
    <w:rsid w:val="0061586E"/>
    <w:rsid w:val="006168CF"/>
    <w:rsid w:val="00620EFC"/>
    <w:rsid w:val="006212ED"/>
    <w:rsid w:val="00621771"/>
    <w:rsid w:val="006250A6"/>
    <w:rsid w:val="00626138"/>
    <w:rsid w:val="0062704C"/>
    <w:rsid w:val="00627133"/>
    <w:rsid w:val="0063017A"/>
    <w:rsid w:val="00631677"/>
    <w:rsid w:val="0063622C"/>
    <w:rsid w:val="006374CE"/>
    <w:rsid w:val="00644FC9"/>
    <w:rsid w:val="0064556A"/>
    <w:rsid w:val="006520A5"/>
    <w:rsid w:val="00655444"/>
    <w:rsid w:val="00660E00"/>
    <w:rsid w:val="00660EEA"/>
    <w:rsid w:val="00661544"/>
    <w:rsid w:val="0067028A"/>
    <w:rsid w:val="00673717"/>
    <w:rsid w:val="006760A6"/>
    <w:rsid w:val="00676250"/>
    <w:rsid w:val="006774CB"/>
    <w:rsid w:val="006807F4"/>
    <w:rsid w:val="006859F3"/>
    <w:rsid w:val="0068789E"/>
    <w:rsid w:val="006A0684"/>
    <w:rsid w:val="006A3D35"/>
    <w:rsid w:val="006B1A2A"/>
    <w:rsid w:val="006B3B81"/>
    <w:rsid w:val="006B65CD"/>
    <w:rsid w:val="006B6E60"/>
    <w:rsid w:val="006B7371"/>
    <w:rsid w:val="006B7B69"/>
    <w:rsid w:val="006C3DA6"/>
    <w:rsid w:val="006C7E30"/>
    <w:rsid w:val="006D28AA"/>
    <w:rsid w:val="006D5CCC"/>
    <w:rsid w:val="006D6074"/>
    <w:rsid w:val="006D64E1"/>
    <w:rsid w:val="006E053C"/>
    <w:rsid w:val="006E6D69"/>
    <w:rsid w:val="006F0B41"/>
    <w:rsid w:val="006F3EF9"/>
    <w:rsid w:val="006F4175"/>
    <w:rsid w:val="006F6417"/>
    <w:rsid w:val="007001DB"/>
    <w:rsid w:val="0070596F"/>
    <w:rsid w:val="00706C1C"/>
    <w:rsid w:val="00714633"/>
    <w:rsid w:val="00715F33"/>
    <w:rsid w:val="00720FEE"/>
    <w:rsid w:val="0072139F"/>
    <w:rsid w:val="0072551A"/>
    <w:rsid w:val="007262DB"/>
    <w:rsid w:val="00727D2C"/>
    <w:rsid w:val="00730F66"/>
    <w:rsid w:val="00733FA1"/>
    <w:rsid w:val="0073569E"/>
    <w:rsid w:val="00735B12"/>
    <w:rsid w:val="00742568"/>
    <w:rsid w:val="0074336E"/>
    <w:rsid w:val="00743892"/>
    <w:rsid w:val="00744951"/>
    <w:rsid w:val="00745C9F"/>
    <w:rsid w:val="00751DEB"/>
    <w:rsid w:val="007528ED"/>
    <w:rsid w:val="00753122"/>
    <w:rsid w:val="0075392C"/>
    <w:rsid w:val="00760D68"/>
    <w:rsid w:val="0077748A"/>
    <w:rsid w:val="00777FCF"/>
    <w:rsid w:val="00780C62"/>
    <w:rsid w:val="00782FFB"/>
    <w:rsid w:val="007849D4"/>
    <w:rsid w:val="00787E2C"/>
    <w:rsid w:val="00791B1E"/>
    <w:rsid w:val="00795477"/>
    <w:rsid w:val="007974A0"/>
    <w:rsid w:val="00797A0A"/>
    <w:rsid w:val="007A2D95"/>
    <w:rsid w:val="007A5CFF"/>
    <w:rsid w:val="007A7C26"/>
    <w:rsid w:val="007B3CE7"/>
    <w:rsid w:val="007B4135"/>
    <w:rsid w:val="007B5B4C"/>
    <w:rsid w:val="007B6B65"/>
    <w:rsid w:val="007C0DB9"/>
    <w:rsid w:val="007C1ED4"/>
    <w:rsid w:val="007C3A55"/>
    <w:rsid w:val="007C499D"/>
    <w:rsid w:val="007C75D8"/>
    <w:rsid w:val="007C7E1A"/>
    <w:rsid w:val="007D40D3"/>
    <w:rsid w:val="007D4F50"/>
    <w:rsid w:val="007D7483"/>
    <w:rsid w:val="007D7996"/>
    <w:rsid w:val="007E0157"/>
    <w:rsid w:val="007E0309"/>
    <w:rsid w:val="007E0A55"/>
    <w:rsid w:val="007E5C80"/>
    <w:rsid w:val="007E731D"/>
    <w:rsid w:val="007E7C7B"/>
    <w:rsid w:val="007F1885"/>
    <w:rsid w:val="007F1F22"/>
    <w:rsid w:val="007F489D"/>
    <w:rsid w:val="007F609E"/>
    <w:rsid w:val="0080086F"/>
    <w:rsid w:val="008045DA"/>
    <w:rsid w:val="00811B3F"/>
    <w:rsid w:val="008125D5"/>
    <w:rsid w:val="00813746"/>
    <w:rsid w:val="008239C2"/>
    <w:rsid w:val="00823C9D"/>
    <w:rsid w:val="008255CA"/>
    <w:rsid w:val="00826521"/>
    <w:rsid w:val="00831661"/>
    <w:rsid w:val="00831F3B"/>
    <w:rsid w:val="0083230C"/>
    <w:rsid w:val="008405E0"/>
    <w:rsid w:val="008417D9"/>
    <w:rsid w:val="008460FA"/>
    <w:rsid w:val="00846E21"/>
    <w:rsid w:val="00850279"/>
    <w:rsid w:val="008514D8"/>
    <w:rsid w:val="00854622"/>
    <w:rsid w:val="00854A7B"/>
    <w:rsid w:val="0086008B"/>
    <w:rsid w:val="008637FF"/>
    <w:rsid w:val="00865301"/>
    <w:rsid w:val="00867041"/>
    <w:rsid w:val="00872E02"/>
    <w:rsid w:val="0087567D"/>
    <w:rsid w:val="008757A6"/>
    <w:rsid w:val="00877830"/>
    <w:rsid w:val="0088068F"/>
    <w:rsid w:val="008830DA"/>
    <w:rsid w:val="00883C81"/>
    <w:rsid w:val="00896140"/>
    <w:rsid w:val="008A4E7F"/>
    <w:rsid w:val="008B33D5"/>
    <w:rsid w:val="008B33FD"/>
    <w:rsid w:val="008B5ADC"/>
    <w:rsid w:val="008B6452"/>
    <w:rsid w:val="008C081D"/>
    <w:rsid w:val="008C5F71"/>
    <w:rsid w:val="008D040D"/>
    <w:rsid w:val="008D071F"/>
    <w:rsid w:val="008D0DFB"/>
    <w:rsid w:val="008D23B9"/>
    <w:rsid w:val="008D2EBF"/>
    <w:rsid w:val="008D334B"/>
    <w:rsid w:val="008D5610"/>
    <w:rsid w:val="008D5FA2"/>
    <w:rsid w:val="008D6260"/>
    <w:rsid w:val="008D6FB3"/>
    <w:rsid w:val="008E0695"/>
    <w:rsid w:val="008E1504"/>
    <w:rsid w:val="008E5135"/>
    <w:rsid w:val="008F387C"/>
    <w:rsid w:val="008F40C0"/>
    <w:rsid w:val="008F581B"/>
    <w:rsid w:val="008F5E24"/>
    <w:rsid w:val="009002E5"/>
    <w:rsid w:val="009019B8"/>
    <w:rsid w:val="00905680"/>
    <w:rsid w:val="009061EF"/>
    <w:rsid w:val="0090726A"/>
    <w:rsid w:val="00910B46"/>
    <w:rsid w:val="00913568"/>
    <w:rsid w:val="00913AB3"/>
    <w:rsid w:val="009159C9"/>
    <w:rsid w:val="00915C8E"/>
    <w:rsid w:val="0091664B"/>
    <w:rsid w:val="00916C1A"/>
    <w:rsid w:val="00920278"/>
    <w:rsid w:val="00920D42"/>
    <w:rsid w:val="00922A78"/>
    <w:rsid w:val="009232FC"/>
    <w:rsid w:val="009242FE"/>
    <w:rsid w:val="0092432D"/>
    <w:rsid w:val="00924E70"/>
    <w:rsid w:val="00925643"/>
    <w:rsid w:val="00926ABA"/>
    <w:rsid w:val="0092743D"/>
    <w:rsid w:val="0092786A"/>
    <w:rsid w:val="00927D34"/>
    <w:rsid w:val="00931B25"/>
    <w:rsid w:val="009371D9"/>
    <w:rsid w:val="00940680"/>
    <w:rsid w:val="00940933"/>
    <w:rsid w:val="0094109E"/>
    <w:rsid w:val="00943463"/>
    <w:rsid w:val="00945C6B"/>
    <w:rsid w:val="009501C6"/>
    <w:rsid w:val="0095153F"/>
    <w:rsid w:val="00951B44"/>
    <w:rsid w:val="0096499D"/>
    <w:rsid w:val="00967AFA"/>
    <w:rsid w:val="0097420C"/>
    <w:rsid w:val="00974682"/>
    <w:rsid w:val="00977600"/>
    <w:rsid w:val="00980ED4"/>
    <w:rsid w:val="00981077"/>
    <w:rsid w:val="00981286"/>
    <w:rsid w:val="00981CE1"/>
    <w:rsid w:val="0098263E"/>
    <w:rsid w:val="00983195"/>
    <w:rsid w:val="00983D5B"/>
    <w:rsid w:val="00984CC8"/>
    <w:rsid w:val="009873E3"/>
    <w:rsid w:val="0099032C"/>
    <w:rsid w:val="0099399C"/>
    <w:rsid w:val="009957E1"/>
    <w:rsid w:val="009A1C21"/>
    <w:rsid w:val="009A31E9"/>
    <w:rsid w:val="009A3FE0"/>
    <w:rsid w:val="009A5181"/>
    <w:rsid w:val="009B10BB"/>
    <w:rsid w:val="009B21C7"/>
    <w:rsid w:val="009B4E91"/>
    <w:rsid w:val="009B72E3"/>
    <w:rsid w:val="009B774B"/>
    <w:rsid w:val="009C0CE3"/>
    <w:rsid w:val="009C1EC5"/>
    <w:rsid w:val="009C50CF"/>
    <w:rsid w:val="009C7C28"/>
    <w:rsid w:val="009D31B8"/>
    <w:rsid w:val="009E3A93"/>
    <w:rsid w:val="009E3B60"/>
    <w:rsid w:val="009E3B79"/>
    <w:rsid w:val="009E7575"/>
    <w:rsid w:val="009F134A"/>
    <w:rsid w:val="009F4937"/>
    <w:rsid w:val="009F4D6B"/>
    <w:rsid w:val="009F544D"/>
    <w:rsid w:val="009F7A31"/>
    <w:rsid w:val="00A00BE4"/>
    <w:rsid w:val="00A0393B"/>
    <w:rsid w:val="00A0471C"/>
    <w:rsid w:val="00A06FBB"/>
    <w:rsid w:val="00A07008"/>
    <w:rsid w:val="00A07DA3"/>
    <w:rsid w:val="00A110F5"/>
    <w:rsid w:val="00A22D28"/>
    <w:rsid w:val="00A24319"/>
    <w:rsid w:val="00A25A92"/>
    <w:rsid w:val="00A31FF3"/>
    <w:rsid w:val="00A321C8"/>
    <w:rsid w:val="00A3326B"/>
    <w:rsid w:val="00A35463"/>
    <w:rsid w:val="00A37498"/>
    <w:rsid w:val="00A37C09"/>
    <w:rsid w:val="00A40B06"/>
    <w:rsid w:val="00A4451B"/>
    <w:rsid w:val="00A455BB"/>
    <w:rsid w:val="00A524A7"/>
    <w:rsid w:val="00A55673"/>
    <w:rsid w:val="00A579EE"/>
    <w:rsid w:val="00A72903"/>
    <w:rsid w:val="00A77655"/>
    <w:rsid w:val="00A82442"/>
    <w:rsid w:val="00A82F2D"/>
    <w:rsid w:val="00A835AC"/>
    <w:rsid w:val="00A93857"/>
    <w:rsid w:val="00AA195F"/>
    <w:rsid w:val="00AA4D71"/>
    <w:rsid w:val="00AA5332"/>
    <w:rsid w:val="00AB30C6"/>
    <w:rsid w:val="00AB6336"/>
    <w:rsid w:val="00AC20DA"/>
    <w:rsid w:val="00AC4457"/>
    <w:rsid w:val="00AC605B"/>
    <w:rsid w:val="00AC6301"/>
    <w:rsid w:val="00AD266F"/>
    <w:rsid w:val="00AD2F86"/>
    <w:rsid w:val="00AD31AF"/>
    <w:rsid w:val="00AD3CFB"/>
    <w:rsid w:val="00AD41CD"/>
    <w:rsid w:val="00AD7127"/>
    <w:rsid w:val="00AD738D"/>
    <w:rsid w:val="00AD786A"/>
    <w:rsid w:val="00AE1465"/>
    <w:rsid w:val="00AF02CF"/>
    <w:rsid w:val="00AF332F"/>
    <w:rsid w:val="00AF434A"/>
    <w:rsid w:val="00AF55FD"/>
    <w:rsid w:val="00AF7E99"/>
    <w:rsid w:val="00B00642"/>
    <w:rsid w:val="00B022E6"/>
    <w:rsid w:val="00B02667"/>
    <w:rsid w:val="00B02FC9"/>
    <w:rsid w:val="00B0304C"/>
    <w:rsid w:val="00B04D0F"/>
    <w:rsid w:val="00B06177"/>
    <w:rsid w:val="00B0667F"/>
    <w:rsid w:val="00B07E19"/>
    <w:rsid w:val="00B10D47"/>
    <w:rsid w:val="00B11336"/>
    <w:rsid w:val="00B13D1E"/>
    <w:rsid w:val="00B150EE"/>
    <w:rsid w:val="00B15985"/>
    <w:rsid w:val="00B17F34"/>
    <w:rsid w:val="00B2270A"/>
    <w:rsid w:val="00B228E2"/>
    <w:rsid w:val="00B23348"/>
    <w:rsid w:val="00B3096F"/>
    <w:rsid w:val="00B51146"/>
    <w:rsid w:val="00B524CE"/>
    <w:rsid w:val="00B53A61"/>
    <w:rsid w:val="00B54230"/>
    <w:rsid w:val="00B54295"/>
    <w:rsid w:val="00B54BE9"/>
    <w:rsid w:val="00B5524E"/>
    <w:rsid w:val="00B60519"/>
    <w:rsid w:val="00B628DF"/>
    <w:rsid w:val="00B66F71"/>
    <w:rsid w:val="00B675B6"/>
    <w:rsid w:val="00B7131B"/>
    <w:rsid w:val="00B7234E"/>
    <w:rsid w:val="00B7654C"/>
    <w:rsid w:val="00B768A6"/>
    <w:rsid w:val="00B80212"/>
    <w:rsid w:val="00B80629"/>
    <w:rsid w:val="00B8154A"/>
    <w:rsid w:val="00B86044"/>
    <w:rsid w:val="00B930D2"/>
    <w:rsid w:val="00B9558C"/>
    <w:rsid w:val="00BA1B83"/>
    <w:rsid w:val="00BA25CD"/>
    <w:rsid w:val="00BA304A"/>
    <w:rsid w:val="00BA3388"/>
    <w:rsid w:val="00BA431B"/>
    <w:rsid w:val="00BA658E"/>
    <w:rsid w:val="00BB1843"/>
    <w:rsid w:val="00BB2047"/>
    <w:rsid w:val="00BB273D"/>
    <w:rsid w:val="00BB6E72"/>
    <w:rsid w:val="00BB766A"/>
    <w:rsid w:val="00BB7F38"/>
    <w:rsid w:val="00BC2282"/>
    <w:rsid w:val="00BC3D5E"/>
    <w:rsid w:val="00BC6D7E"/>
    <w:rsid w:val="00BC78BC"/>
    <w:rsid w:val="00BD2023"/>
    <w:rsid w:val="00BD5C74"/>
    <w:rsid w:val="00BE2613"/>
    <w:rsid w:val="00BE2653"/>
    <w:rsid w:val="00BE3E2E"/>
    <w:rsid w:val="00BE4EAD"/>
    <w:rsid w:val="00BE64FF"/>
    <w:rsid w:val="00BF6346"/>
    <w:rsid w:val="00BF667B"/>
    <w:rsid w:val="00BF6870"/>
    <w:rsid w:val="00C028D6"/>
    <w:rsid w:val="00C03949"/>
    <w:rsid w:val="00C051D1"/>
    <w:rsid w:val="00C10130"/>
    <w:rsid w:val="00C13973"/>
    <w:rsid w:val="00C17997"/>
    <w:rsid w:val="00C308FD"/>
    <w:rsid w:val="00C32318"/>
    <w:rsid w:val="00C36632"/>
    <w:rsid w:val="00C40F6B"/>
    <w:rsid w:val="00C44E09"/>
    <w:rsid w:val="00C47BAB"/>
    <w:rsid w:val="00C53B07"/>
    <w:rsid w:val="00C5552B"/>
    <w:rsid w:val="00C60D13"/>
    <w:rsid w:val="00C60DE5"/>
    <w:rsid w:val="00C652E8"/>
    <w:rsid w:val="00C663D3"/>
    <w:rsid w:val="00C7089A"/>
    <w:rsid w:val="00C72F00"/>
    <w:rsid w:val="00C74888"/>
    <w:rsid w:val="00C8194C"/>
    <w:rsid w:val="00C910E5"/>
    <w:rsid w:val="00C91391"/>
    <w:rsid w:val="00C937D6"/>
    <w:rsid w:val="00CA07ED"/>
    <w:rsid w:val="00CA0D27"/>
    <w:rsid w:val="00CA39D3"/>
    <w:rsid w:val="00CA415F"/>
    <w:rsid w:val="00CA606A"/>
    <w:rsid w:val="00CA7E0A"/>
    <w:rsid w:val="00CB1675"/>
    <w:rsid w:val="00CB1B61"/>
    <w:rsid w:val="00CB2A23"/>
    <w:rsid w:val="00CB48CA"/>
    <w:rsid w:val="00CB4FF2"/>
    <w:rsid w:val="00CB6730"/>
    <w:rsid w:val="00CB7E60"/>
    <w:rsid w:val="00CC3A2F"/>
    <w:rsid w:val="00CC52DA"/>
    <w:rsid w:val="00CC5E4D"/>
    <w:rsid w:val="00CC6E80"/>
    <w:rsid w:val="00CD19B8"/>
    <w:rsid w:val="00CD7786"/>
    <w:rsid w:val="00CE0410"/>
    <w:rsid w:val="00CE0573"/>
    <w:rsid w:val="00CE1ED2"/>
    <w:rsid w:val="00CE30B2"/>
    <w:rsid w:val="00CF2789"/>
    <w:rsid w:val="00CF4228"/>
    <w:rsid w:val="00CF58FD"/>
    <w:rsid w:val="00CF5B17"/>
    <w:rsid w:val="00CF5E51"/>
    <w:rsid w:val="00D05A5D"/>
    <w:rsid w:val="00D15E21"/>
    <w:rsid w:val="00D22D3F"/>
    <w:rsid w:val="00D25271"/>
    <w:rsid w:val="00D303A9"/>
    <w:rsid w:val="00D3142E"/>
    <w:rsid w:val="00D32760"/>
    <w:rsid w:val="00D358F8"/>
    <w:rsid w:val="00D40115"/>
    <w:rsid w:val="00D412A3"/>
    <w:rsid w:val="00D434E1"/>
    <w:rsid w:val="00D43B98"/>
    <w:rsid w:val="00D458D7"/>
    <w:rsid w:val="00D473C0"/>
    <w:rsid w:val="00D50DD0"/>
    <w:rsid w:val="00D51258"/>
    <w:rsid w:val="00D5237D"/>
    <w:rsid w:val="00D555B8"/>
    <w:rsid w:val="00D611A1"/>
    <w:rsid w:val="00D636F1"/>
    <w:rsid w:val="00D67065"/>
    <w:rsid w:val="00D7041F"/>
    <w:rsid w:val="00D706B3"/>
    <w:rsid w:val="00D70AFE"/>
    <w:rsid w:val="00D70D08"/>
    <w:rsid w:val="00D71E03"/>
    <w:rsid w:val="00D756C2"/>
    <w:rsid w:val="00D77682"/>
    <w:rsid w:val="00D77C7D"/>
    <w:rsid w:val="00D77E40"/>
    <w:rsid w:val="00D8135E"/>
    <w:rsid w:val="00D82422"/>
    <w:rsid w:val="00D828AA"/>
    <w:rsid w:val="00D830B3"/>
    <w:rsid w:val="00D841C6"/>
    <w:rsid w:val="00D84305"/>
    <w:rsid w:val="00D91428"/>
    <w:rsid w:val="00D9417A"/>
    <w:rsid w:val="00DA6D13"/>
    <w:rsid w:val="00DB758E"/>
    <w:rsid w:val="00DC2003"/>
    <w:rsid w:val="00DC3E2C"/>
    <w:rsid w:val="00DD2225"/>
    <w:rsid w:val="00DD375D"/>
    <w:rsid w:val="00DD6644"/>
    <w:rsid w:val="00DE28C0"/>
    <w:rsid w:val="00DE650D"/>
    <w:rsid w:val="00DF08FB"/>
    <w:rsid w:val="00DF4C9F"/>
    <w:rsid w:val="00E00A5A"/>
    <w:rsid w:val="00E014EB"/>
    <w:rsid w:val="00E0232E"/>
    <w:rsid w:val="00E0359B"/>
    <w:rsid w:val="00E0443E"/>
    <w:rsid w:val="00E11F50"/>
    <w:rsid w:val="00E13E61"/>
    <w:rsid w:val="00E21BEE"/>
    <w:rsid w:val="00E31487"/>
    <w:rsid w:val="00E32EF1"/>
    <w:rsid w:val="00E33356"/>
    <w:rsid w:val="00E370DF"/>
    <w:rsid w:val="00E41F06"/>
    <w:rsid w:val="00E47466"/>
    <w:rsid w:val="00E50389"/>
    <w:rsid w:val="00E50565"/>
    <w:rsid w:val="00E60408"/>
    <w:rsid w:val="00E624AB"/>
    <w:rsid w:val="00E702B4"/>
    <w:rsid w:val="00E81345"/>
    <w:rsid w:val="00E8298F"/>
    <w:rsid w:val="00E842B7"/>
    <w:rsid w:val="00E8580F"/>
    <w:rsid w:val="00E948CF"/>
    <w:rsid w:val="00E960C9"/>
    <w:rsid w:val="00E960DA"/>
    <w:rsid w:val="00EA17BD"/>
    <w:rsid w:val="00EB0417"/>
    <w:rsid w:val="00EB0DEC"/>
    <w:rsid w:val="00EB14AA"/>
    <w:rsid w:val="00EC0458"/>
    <w:rsid w:val="00ED3598"/>
    <w:rsid w:val="00ED404A"/>
    <w:rsid w:val="00ED7888"/>
    <w:rsid w:val="00EE27EE"/>
    <w:rsid w:val="00EE29B5"/>
    <w:rsid w:val="00EE42F1"/>
    <w:rsid w:val="00EE4B5C"/>
    <w:rsid w:val="00EE5F34"/>
    <w:rsid w:val="00EE5FB8"/>
    <w:rsid w:val="00EE6C16"/>
    <w:rsid w:val="00EE7099"/>
    <w:rsid w:val="00EF0A86"/>
    <w:rsid w:val="00EF3522"/>
    <w:rsid w:val="00EF5B57"/>
    <w:rsid w:val="00EF7598"/>
    <w:rsid w:val="00F009FD"/>
    <w:rsid w:val="00F04076"/>
    <w:rsid w:val="00F127B6"/>
    <w:rsid w:val="00F140A1"/>
    <w:rsid w:val="00F20128"/>
    <w:rsid w:val="00F203FE"/>
    <w:rsid w:val="00F2466F"/>
    <w:rsid w:val="00F2536C"/>
    <w:rsid w:val="00F25435"/>
    <w:rsid w:val="00F25C76"/>
    <w:rsid w:val="00F27225"/>
    <w:rsid w:val="00F33539"/>
    <w:rsid w:val="00F37120"/>
    <w:rsid w:val="00F45A3C"/>
    <w:rsid w:val="00F46A72"/>
    <w:rsid w:val="00F47909"/>
    <w:rsid w:val="00F5121C"/>
    <w:rsid w:val="00F5587D"/>
    <w:rsid w:val="00F6137A"/>
    <w:rsid w:val="00F635C1"/>
    <w:rsid w:val="00F6621D"/>
    <w:rsid w:val="00F669C0"/>
    <w:rsid w:val="00F70152"/>
    <w:rsid w:val="00F7104F"/>
    <w:rsid w:val="00F727E0"/>
    <w:rsid w:val="00F72D2F"/>
    <w:rsid w:val="00F74AD2"/>
    <w:rsid w:val="00F76164"/>
    <w:rsid w:val="00F8480D"/>
    <w:rsid w:val="00F84FD2"/>
    <w:rsid w:val="00F85738"/>
    <w:rsid w:val="00F9077A"/>
    <w:rsid w:val="00F91338"/>
    <w:rsid w:val="00F91AB5"/>
    <w:rsid w:val="00F92595"/>
    <w:rsid w:val="00F9342B"/>
    <w:rsid w:val="00FA0CBE"/>
    <w:rsid w:val="00FA3330"/>
    <w:rsid w:val="00FA3356"/>
    <w:rsid w:val="00FA397C"/>
    <w:rsid w:val="00FA4427"/>
    <w:rsid w:val="00FA4721"/>
    <w:rsid w:val="00FA510D"/>
    <w:rsid w:val="00FA6A7F"/>
    <w:rsid w:val="00FB1005"/>
    <w:rsid w:val="00FB35F8"/>
    <w:rsid w:val="00FB399B"/>
    <w:rsid w:val="00FB3CB2"/>
    <w:rsid w:val="00FB7975"/>
    <w:rsid w:val="00FB7CC4"/>
    <w:rsid w:val="00FC3F50"/>
    <w:rsid w:val="00FC5024"/>
    <w:rsid w:val="00FC5288"/>
    <w:rsid w:val="00FD07A4"/>
    <w:rsid w:val="00FD120A"/>
    <w:rsid w:val="00FD2919"/>
    <w:rsid w:val="00FD5488"/>
    <w:rsid w:val="00FE17EA"/>
    <w:rsid w:val="00FE3A30"/>
    <w:rsid w:val="00FE3A99"/>
    <w:rsid w:val="00FF15DF"/>
    <w:rsid w:val="00FF175C"/>
    <w:rsid w:val="00FF4585"/>
    <w:rsid w:val="00FF4CB2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D74E4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1661"/>
    <w:pPr>
      <w:spacing w:after="120" w:line="240" w:lineRule="auto"/>
      <w:jc w:val="both"/>
    </w:pPr>
    <w:rPr>
      <w:rFonts w:ascii="Bookman Old Style" w:hAnsi="Bookman Old Style"/>
      <w:color w:val="190D55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831661"/>
    <w:pPr>
      <w:keepNext/>
      <w:keepLines/>
      <w:numPr>
        <w:numId w:val="1"/>
      </w:numPr>
      <w:spacing w:before="240"/>
      <w:ind w:left="425" w:hanging="425"/>
      <w:outlineLvl w:val="0"/>
    </w:pPr>
    <w:rPr>
      <w:rFonts w:ascii="Arial" w:eastAsiaTheme="majorEastAsia" w:hAnsi="Arial" w:cstheme="majorBidi"/>
      <w:b/>
      <w:color w:val="12093F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31661"/>
    <w:pPr>
      <w:keepNext/>
      <w:keepLines/>
      <w:numPr>
        <w:ilvl w:val="1"/>
        <w:numId w:val="1"/>
      </w:numPr>
      <w:spacing w:before="60" w:after="240"/>
      <w:outlineLvl w:val="1"/>
    </w:pPr>
    <w:rPr>
      <w:rFonts w:ascii="Arial" w:eastAsiaTheme="majorEastAsia" w:hAnsi="Arial" w:cstheme="majorBidi"/>
      <w:b/>
      <w:color w:val="12093F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F175C"/>
    <w:pPr>
      <w:keepNext/>
      <w:keepLines/>
      <w:numPr>
        <w:ilvl w:val="2"/>
        <w:numId w:val="1"/>
      </w:numPr>
      <w:spacing w:before="40" w:after="240"/>
      <w:outlineLvl w:val="2"/>
    </w:pPr>
    <w:rPr>
      <w:rFonts w:ascii="Arial" w:eastAsiaTheme="majorEastAsia" w:hAnsi="Arial" w:cstheme="majorBidi"/>
      <w:b/>
      <w:color w:val="0C062A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8581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12093F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581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12093F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581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C062A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581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C062A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581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8158B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581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8158B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062228"/>
    <w:pPr>
      <w:tabs>
        <w:tab w:val="left" w:pos="2694"/>
      </w:tabs>
      <w:spacing w:after="0"/>
      <w:jc w:val="left"/>
    </w:pPr>
    <w:rPr>
      <w:rFonts w:asciiTheme="minorHAnsi" w:hAnsiTheme="minorHAnsi"/>
    </w:rPr>
  </w:style>
  <w:style w:type="table" w:customStyle="1" w:styleId="Styl1">
    <w:name w:val="Styl1"/>
    <w:basedOn w:val="Normlntabulka"/>
    <w:uiPriority w:val="99"/>
    <w:rsid w:val="00AC20DA"/>
    <w:pPr>
      <w:spacing w:after="0" w:line="240" w:lineRule="auto"/>
      <w:jc w:val="center"/>
    </w:pPr>
    <w:rPr>
      <w:color w:val="190D55"/>
    </w:rPr>
    <w:tblPr>
      <w:tblStyleRowBandSize w:val="1"/>
      <w:tblStyleColBandSize w:val="1"/>
      <w:jc w:val="center"/>
      <w:tblBorders>
        <w:insideH w:val="single" w:sz="4" w:space="0" w:color="190D55"/>
      </w:tblBorders>
    </w:tblPr>
    <w:trPr>
      <w:jc w:val="center"/>
    </w:trPr>
    <w:tcPr>
      <w:shd w:val="clear" w:color="auto" w:fill="auto"/>
      <w:vAlign w:val="center"/>
    </w:tcPr>
    <w:tblStylePr w:type="firstRow">
      <w:rPr>
        <w:rFonts w:asciiTheme="minorHAnsi" w:hAnsiTheme="minorHAnsi"/>
        <w:color w:val="190D55"/>
        <w:sz w:val="20"/>
      </w:rPr>
      <w:tblPr/>
      <w:tcPr>
        <w:tcBorders>
          <w:bottom w:val="single" w:sz="36" w:space="0" w:color="190D55"/>
        </w:tcBorders>
        <w:shd w:val="clear" w:color="auto" w:fill="auto"/>
      </w:tcPr>
    </w:tblStylePr>
    <w:tblStylePr w:type="lastRow">
      <w:rPr>
        <w:rFonts w:asciiTheme="minorHAnsi" w:hAnsiTheme="minorHAnsi"/>
        <w:sz w:val="16"/>
      </w:rPr>
      <w:tblPr/>
      <w:tcPr>
        <w:tcBorders>
          <w:top w:val="nil"/>
          <w:left w:val="nil"/>
          <w:bottom w:val="single" w:sz="12" w:space="0" w:color="190D55"/>
          <w:right w:val="nil"/>
          <w:insideH w:val="nil"/>
          <w:insideV w:val="nil"/>
        </w:tcBorders>
        <w:shd w:val="clear" w:color="auto" w:fill="auto"/>
      </w:tcPr>
    </w:tblStylePr>
    <w:tblStylePr w:type="lastCol">
      <w:tblPr/>
      <w:tcPr>
        <w:tcBorders>
          <w:left w:val="single" w:sz="18" w:space="0" w:color="190D55"/>
        </w:tcBorders>
        <w:shd w:val="clear" w:color="auto" w:fill="auto"/>
      </w:tcPr>
    </w:tblStylePr>
    <w:tblStylePr w:type="band2Horz">
      <w:tblPr/>
      <w:tcPr>
        <w:tcBorders>
          <w:top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uiPriority w:val="99"/>
    <w:unhideWhenUsed/>
    <w:rsid w:val="0006222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062228"/>
    <w:rPr>
      <w:rFonts w:ascii="Bookman Old Style" w:hAnsi="Bookman Old Style"/>
      <w:sz w:val="18"/>
    </w:rPr>
  </w:style>
  <w:style w:type="paragraph" w:styleId="Zpat">
    <w:name w:val="footer"/>
    <w:basedOn w:val="Normln"/>
    <w:link w:val="ZpatChar"/>
    <w:uiPriority w:val="99"/>
    <w:unhideWhenUsed/>
    <w:rsid w:val="00062228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062228"/>
    <w:rPr>
      <w:rFonts w:ascii="Bookman Old Style" w:hAnsi="Bookman Old Style"/>
      <w:sz w:val="18"/>
    </w:rPr>
  </w:style>
  <w:style w:type="table" w:styleId="Mkatabulky">
    <w:name w:val="Table Grid"/>
    <w:basedOn w:val="Normlntabulka"/>
    <w:uiPriority w:val="59"/>
    <w:rsid w:val="00062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11">
    <w:name w:val="Styl11"/>
    <w:basedOn w:val="Normlntabulka"/>
    <w:uiPriority w:val="99"/>
    <w:rsid w:val="00D303A9"/>
    <w:pPr>
      <w:spacing w:after="0" w:line="240" w:lineRule="auto"/>
      <w:jc w:val="center"/>
    </w:pPr>
    <w:tblPr>
      <w:tblStyleRowBandSize w:val="1"/>
      <w:tblStyleColBandSize w:val="1"/>
      <w:jc w:val="center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</w:tblBorders>
    </w:tblPr>
    <w:trPr>
      <w:jc w:val="center"/>
    </w:trPr>
    <w:tcPr>
      <w:shd w:val="clear" w:color="auto" w:fill="auto"/>
      <w:vAlign w:val="center"/>
    </w:tcPr>
    <w:tblStylePr w:type="firstRow">
      <w:rPr>
        <w:rFonts w:asciiTheme="minorHAnsi" w:hAnsiTheme="minorHAnsi"/>
        <w:color w:val="190D55"/>
        <w:sz w:val="20"/>
      </w:rPr>
      <w:tblPr/>
      <w:tcPr>
        <w:shd w:val="clear" w:color="auto" w:fill="190D55"/>
      </w:tcPr>
    </w:tblStylePr>
    <w:tblStylePr w:type="lastRow">
      <w:rPr>
        <w:rFonts w:asciiTheme="minorHAnsi" w:hAnsiTheme="minorHAnsi"/>
        <w:color w:val="FFFFFF" w:themeColor="background1"/>
        <w:sz w:val="16"/>
      </w:rPr>
      <w:tblPr/>
      <w:tcPr>
        <w:shd w:val="clear" w:color="auto" w:fill="190D55"/>
      </w:tcPr>
    </w:tblStylePr>
    <w:tblStylePr w:type="lastCol">
      <w:rPr>
        <w:color w:val="FFFFFF" w:themeColor="background1"/>
      </w:rPr>
      <w:tblPr/>
      <w:tcPr>
        <w:shd w:val="clear" w:color="auto" w:fill="190D55"/>
      </w:tcPr>
    </w:tblStylePr>
    <w:tblStylePr w:type="band1Vert">
      <w:tblPr/>
      <w:tcPr>
        <w:shd w:val="clear" w:color="auto" w:fill="DFDAF9" w:themeFill="text1" w:themeFillTint="1A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E0DBF9"/>
      </w:tcPr>
    </w:tblStylePr>
  </w:style>
  <w:style w:type="paragraph" w:styleId="Normlnweb">
    <w:name w:val="Normal (Web)"/>
    <w:basedOn w:val="Normln"/>
    <w:uiPriority w:val="99"/>
    <w:unhideWhenUsed/>
    <w:rsid w:val="00197A3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31661"/>
    <w:rPr>
      <w:rFonts w:ascii="Arial" w:eastAsiaTheme="majorEastAsia" w:hAnsi="Arial" w:cstheme="majorBidi"/>
      <w:b/>
      <w:color w:val="12093F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831661"/>
    <w:rPr>
      <w:rFonts w:ascii="Arial" w:eastAsiaTheme="majorEastAsia" w:hAnsi="Arial" w:cstheme="majorBidi"/>
      <w:b/>
      <w:color w:val="12093F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F175C"/>
    <w:rPr>
      <w:rFonts w:ascii="Arial" w:eastAsiaTheme="majorEastAsia" w:hAnsi="Arial" w:cstheme="majorBidi"/>
      <w:b/>
      <w:color w:val="0C062A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85815"/>
    <w:rPr>
      <w:rFonts w:asciiTheme="majorHAnsi" w:eastAsiaTheme="majorEastAsia" w:hAnsiTheme="majorHAnsi" w:cstheme="majorBidi"/>
      <w:i/>
      <w:iCs/>
      <w:color w:val="12093F" w:themeColor="accent1" w:themeShade="BF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5815"/>
    <w:rPr>
      <w:rFonts w:asciiTheme="majorHAnsi" w:eastAsiaTheme="majorEastAsia" w:hAnsiTheme="majorHAnsi" w:cstheme="majorBidi"/>
      <w:color w:val="12093F" w:themeColor="accent1" w:themeShade="BF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5815"/>
    <w:rPr>
      <w:rFonts w:asciiTheme="majorHAnsi" w:eastAsiaTheme="majorEastAsia" w:hAnsiTheme="majorHAnsi" w:cstheme="majorBidi"/>
      <w:color w:val="0C062A" w:themeColor="accent1" w:themeShade="7F"/>
      <w:sz w:val="18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5815"/>
    <w:rPr>
      <w:rFonts w:asciiTheme="majorHAnsi" w:eastAsiaTheme="majorEastAsia" w:hAnsiTheme="majorHAnsi" w:cstheme="majorBidi"/>
      <w:i/>
      <w:iCs/>
      <w:color w:val="0C062A" w:themeColor="accent1" w:themeShade="7F"/>
      <w:sz w:val="18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5815"/>
    <w:rPr>
      <w:rFonts w:asciiTheme="majorHAnsi" w:eastAsiaTheme="majorEastAsia" w:hAnsiTheme="majorHAnsi" w:cstheme="majorBidi"/>
      <w:color w:val="28158B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5815"/>
    <w:rPr>
      <w:rFonts w:asciiTheme="majorHAnsi" w:eastAsiaTheme="majorEastAsia" w:hAnsiTheme="majorHAnsi" w:cstheme="majorBidi"/>
      <w:i/>
      <w:iCs/>
      <w:color w:val="28158B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264CF0"/>
    <w:pPr>
      <w:contextualSpacing/>
      <w:jc w:val="center"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64CF0"/>
    <w:rPr>
      <w:rFonts w:ascii="Bookman Old Style" w:eastAsiaTheme="majorEastAsia" w:hAnsi="Bookman Old Style" w:cstheme="majorBidi"/>
      <w:b/>
      <w:spacing w:val="-10"/>
      <w:kern w:val="28"/>
      <w:sz w:val="56"/>
      <w:szCs w:val="56"/>
    </w:rPr>
  </w:style>
  <w:style w:type="paragraph" w:styleId="Titulek">
    <w:name w:val="caption"/>
    <w:basedOn w:val="Normln"/>
    <w:next w:val="Normln"/>
    <w:uiPriority w:val="35"/>
    <w:unhideWhenUsed/>
    <w:qFormat/>
    <w:rsid w:val="00BA1B83"/>
    <w:pPr>
      <w:spacing w:after="0"/>
      <w:jc w:val="left"/>
    </w:pPr>
    <w:rPr>
      <w:b/>
      <w:iCs/>
      <w:szCs w:val="18"/>
      <w:u w:val="single"/>
    </w:rPr>
  </w:style>
  <w:style w:type="paragraph" w:styleId="Seznamobrzk">
    <w:name w:val="table of figures"/>
    <w:basedOn w:val="Normln"/>
    <w:next w:val="Normln"/>
    <w:uiPriority w:val="99"/>
    <w:unhideWhenUsed/>
    <w:rsid w:val="00264CF0"/>
  </w:style>
  <w:style w:type="paragraph" w:customStyle="1" w:styleId="mcntmsonormal">
    <w:name w:val="mcntmsonormal"/>
    <w:basedOn w:val="Normln"/>
    <w:rsid w:val="00264CF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64CF0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264CF0"/>
    <w:pPr>
      <w:numPr>
        <w:numId w:val="0"/>
      </w:numPr>
      <w:spacing w:line="259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B10BB"/>
    <w:pPr>
      <w:tabs>
        <w:tab w:val="right" w:leader="dot" w:pos="4962"/>
      </w:tabs>
      <w:spacing w:before="180" w:after="60"/>
      <w:ind w:left="142" w:right="-11" w:hanging="284"/>
      <w:jc w:val="left"/>
    </w:pPr>
    <w:rPr>
      <w:b/>
      <w:bCs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9B10BB"/>
    <w:pPr>
      <w:tabs>
        <w:tab w:val="right" w:leader="dot" w:pos="4962"/>
      </w:tabs>
      <w:spacing w:after="60"/>
      <w:ind w:left="425" w:right="-153" w:hanging="425"/>
      <w:contextualSpacing/>
      <w:jc w:val="left"/>
    </w:pPr>
    <w:rPr>
      <w:bCs/>
      <w:szCs w:val="20"/>
    </w:rPr>
  </w:style>
  <w:style w:type="character" w:styleId="Hypertextovodkaz">
    <w:name w:val="Hyperlink"/>
    <w:basedOn w:val="Standardnpsmoodstavce"/>
    <w:uiPriority w:val="99"/>
    <w:unhideWhenUsed/>
    <w:rsid w:val="00264CF0"/>
    <w:rPr>
      <w:color w:val="0563C1" w:themeColor="hyperlink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9B10BB"/>
    <w:pPr>
      <w:tabs>
        <w:tab w:val="left" w:pos="709"/>
        <w:tab w:val="right" w:leader="dot" w:pos="4962"/>
      </w:tabs>
      <w:spacing w:after="60"/>
      <w:ind w:right="-153" w:firstLine="142"/>
      <w:contextualSpacing/>
      <w:jc w:val="left"/>
    </w:pPr>
    <w:rPr>
      <w:szCs w:val="20"/>
    </w:rPr>
  </w:style>
  <w:style w:type="paragraph" w:styleId="Rejstk1">
    <w:name w:val="index 1"/>
    <w:basedOn w:val="Normln"/>
    <w:next w:val="Normln"/>
    <w:autoRedefine/>
    <w:uiPriority w:val="99"/>
    <w:unhideWhenUsed/>
    <w:rsid w:val="00264CF0"/>
    <w:pPr>
      <w:tabs>
        <w:tab w:val="right" w:leader="dot" w:pos="9060"/>
      </w:tabs>
      <w:ind w:left="200" w:hanging="200"/>
    </w:pPr>
  </w:style>
  <w:style w:type="paragraph" w:styleId="Rejstk2">
    <w:name w:val="index 2"/>
    <w:basedOn w:val="Normln"/>
    <w:next w:val="Normln"/>
    <w:autoRedefine/>
    <w:uiPriority w:val="99"/>
    <w:semiHidden/>
    <w:unhideWhenUsed/>
    <w:rsid w:val="00264CF0"/>
    <w:pPr>
      <w:ind w:left="400" w:hanging="200"/>
    </w:pPr>
  </w:style>
  <w:style w:type="paragraph" w:styleId="Obsah4">
    <w:name w:val="toc 4"/>
    <w:basedOn w:val="Normln"/>
    <w:next w:val="Normln"/>
    <w:autoRedefine/>
    <w:uiPriority w:val="39"/>
    <w:unhideWhenUsed/>
    <w:rsid w:val="00264CF0"/>
    <w:pPr>
      <w:spacing w:after="0"/>
      <w:ind w:left="360"/>
      <w:jc w:val="left"/>
    </w:pPr>
    <w:rPr>
      <w:rFonts w:asciiTheme="minorHAnsi" w:hAnsiTheme="minorHAnsi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264CF0"/>
    <w:pPr>
      <w:spacing w:after="0"/>
      <w:ind w:left="540"/>
      <w:jc w:val="left"/>
    </w:pPr>
    <w:rPr>
      <w:rFonts w:asciiTheme="minorHAnsi" w:hAnsiTheme="minorHAnsi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264CF0"/>
    <w:pPr>
      <w:spacing w:after="0"/>
      <w:ind w:left="720"/>
      <w:jc w:val="left"/>
    </w:pPr>
    <w:rPr>
      <w:rFonts w:asciiTheme="minorHAnsi" w:hAnsiTheme="minorHAnsi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264CF0"/>
    <w:pPr>
      <w:spacing w:after="0"/>
      <w:ind w:left="900"/>
      <w:jc w:val="left"/>
    </w:pPr>
    <w:rPr>
      <w:rFonts w:asciiTheme="minorHAnsi" w:hAnsiTheme="minorHAnsi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264CF0"/>
    <w:pPr>
      <w:spacing w:after="0"/>
      <w:ind w:left="1080"/>
      <w:jc w:val="left"/>
    </w:pPr>
    <w:rPr>
      <w:rFonts w:asciiTheme="minorHAnsi" w:hAnsiTheme="minorHAnsi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264CF0"/>
    <w:pPr>
      <w:spacing w:after="0"/>
      <w:ind w:left="1260"/>
      <w:jc w:val="left"/>
    </w:pPr>
    <w:rPr>
      <w:rFonts w:asciiTheme="minorHAnsi" w:hAnsiTheme="minorHAnsi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4C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CF0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264C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4CF0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4CF0"/>
    <w:rPr>
      <w:rFonts w:ascii="Bookman Old Style" w:hAnsi="Bookman Old Style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4C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4CF0"/>
    <w:rPr>
      <w:rFonts w:ascii="Bookman Old Style" w:hAnsi="Bookman Old Style"/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2B435F"/>
  </w:style>
  <w:style w:type="character" w:styleId="Siln">
    <w:name w:val="Strong"/>
    <w:basedOn w:val="Standardnpsmoodstavce"/>
    <w:uiPriority w:val="22"/>
    <w:qFormat/>
    <w:rsid w:val="002B435F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5392C"/>
    <w:rPr>
      <w:color w:val="954F72" w:themeColor="followedHyperlink"/>
      <w:u w:val="single"/>
    </w:rPr>
  </w:style>
  <w:style w:type="table" w:customStyle="1" w:styleId="Svtltabulkasmkou1zvraznn41">
    <w:name w:val="Světlá tabulka s mřížkou 1 – zvýraznění 41"/>
    <w:basedOn w:val="Normlntabulka"/>
    <w:uiPriority w:val="46"/>
    <w:rsid w:val="00FE3A30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tyl2">
    <w:name w:val="Styl2"/>
    <w:basedOn w:val="Normlntabulka"/>
    <w:uiPriority w:val="99"/>
    <w:rsid w:val="00D303A9"/>
    <w:pPr>
      <w:spacing w:after="0" w:line="240" w:lineRule="auto"/>
    </w:pPr>
    <w:tblPr/>
  </w:style>
  <w:style w:type="paragraph" w:customStyle="1" w:styleId="xl95">
    <w:name w:val="xl95"/>
    <w:basedOn w:val="Normln"/>
    <w:rsid w:val="00AD738D"/>
    <w:pPr>
      <w:pBdr>
        <w:bottom w:val="single" w:sz="8" w:space="0" w:color="FFFFFF"/>
      </w:pBdr>
      <w:shd w:val="clear" w:color="000000" w:fill="E0DBF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190D55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1661"/>
    <w:pPr>
      <w:spacing w:after="120" w:line="240" w:lineRule="auto"/>
      <w:jc w:val="both"/>
    </w:pPr>
    <w:rPr>
      <w:rFonts w:ascii="Bookman Old Style" w:hAnsi="Bookman Old Style"/>
      <w:color w:val="190D55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831661"/>
    <w:pPr>
      <w:keepNext/>
      <w:keepLines/>
      <w:numPr>
        <w:numId w:val="1"/>
      </w:numPr>
      <w:spacing w:before="240"/>
      <w:ind w:left="425" w:hanging="425"/>
      <w:outlineLvl w:val="0"/>
    </w:pPr>
    <w:rPr>
      <w:rFonts w:ascii="Arial" w:eastAsiaTheme="majorEastAsia" w:hAnsi="Arial" w:cstheme="majorBidi"/>
      <w:b/>
      <w:color w:val="12093F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31661"/>
    <w:pPr>
      <w:keepNext/>
      <w:keepLines/>
      <w:numPr>
        <w:ilvl w:val="1"/>
        <w:numId w:val="1"/>
      </w:numPr>
      <w:spacing w:before="60" w:after="240"/>
      <w:outlineLvl w:val="1"/>
    </w:pPr>
    <w:rPr>
      <w:rFonts w:ascii="Arial" w:eastAsiaTheme="majorEastAsia" w:hAnsi="Arial" w:cstheme="majorBidi"/>
      <w:b/>
      <w:color w:val="12093F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F175C"/>
    <w:pPr>
      <w:keepNext/>
      <w:keepLines/>
      <w:numPr>
        <w:ilvl w:val="2"/>
        <w:numId w:val="1"/>
      </w:numPr>
      <w:spacing w:before="40" w:after="240"/>
      <w:outlineLvl w:val="2"/>
    </w:pPr>
    <w:rPr>
      <w:rFonts w:ascii="Arial" w:eastAsiaTheme="majorEastAsia" w:hAnsi="Arial" w:cstheme="majorBidi"/>
      <w:b/>
      <w:color w:val="0C062A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8581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12093F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581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12093F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581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C062A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581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C062A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581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8158B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581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8158B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062228"/>
    <w:pPr>
      <w:tabs>
        <w:tab w:val="left" w:pos="2694"/>
      </w:tabs>
      <w:spacing w:after="0"/>
      <w:jc w:val="left"/>
    </w:pPr>
    <w:rPr>
      <w:rFonts w:asciiTheme="minorHAnsi" w:hAnsiTheme="minorHAnsi"/>
    </w:rPr>
  </w:style>
  <w:style w:type="table" w:customStyle="1" w:styleId="Styl1">
    <w:name w:val="Styl1"/>
    <w:basedOn w:val="Normlntabulka"/>
    <w:uiPriority w:val="99"/>
    <w:rsid w:val="00AC20DA"/>
    <w:pPr>
      <w:spacing w:after="0" w:line="240" w:lineRule="auto"/>
      <w:jc w:val="center"/>
    </w:pPr>
    <w:rPr>
      <w:color w:val="190D55"/>
    </w:rPr>
    <w:tblPr>
      <w:tblStyleRowBandSize w:val="1"/>
      <w:tblStyleColBandSize w:val="1"/>
      <w:jc w:val="center"/>
      <w:tblBorders>
        <w:insideH w:val="single" w:sz="4" w:space="0" w:color="190D55"/>
      </w:tblBorders>
    </w:tblPr>
    <w:trPr>
      <w:jc w:val="center"/>
    </w:trPr>
    <w:tcPr>
      <w:shd w:val="clear" w:color="auto" w:fill="auto"/>
      <w:vAlign w:val="center"/>
    </w:tcPr>
    <w:tblStylePr w:type="firstRow">
      <w:rPr>
        <w:rFonts w:asciiTheme="minorHAnsi" w:hAnsiTheme="minorHAnsi"/>
        <w:color w:val="190D55"/>
        <w:sz w:val="20"/>
      </w:rPr>
      <w:tblPr/>
      <w:tcPr>
        <w:tcBorders>
          <w:bottom w:val="single" w:sz="36" w:space="0" w:color="190D55"/>
        </w:tcBorders>
        <w:shd w:val="clear" w:color="auto" w:fill="auto"/>
      </w:tcPr>
    </w:tblStylePr>
    <w:tblStylePr w:type="lastRow">
      <w:rPr>
        <w:rFonts w:asciiTheme="minorHAnsi" w:hAnsiTheme="minorHAnsi"/>
        <w:sz w:val="16"/>
      </w:rPr>
      <w:tblPr/>
      <w:tcPr>
        <w:tcBorders>
          <w:top w:val="nil"/>
          <w:left w:val="nil"/>
          <w:bottom w:val="single" w:sz="12" w:space="0" w:color="190D55"/>
          <w:right w:val="nil"/>
          <w:insideH w:val="nil"/>
          <w:insideV w:val="nil"/>
        </w:tcBorders>
        <w:shd w:val="clear" w:color="auto" w:fill="auto"/>
      </w:tcPr>
    </w:tblStylePr>
    <w:tblStylePr w:type="lastCol">
      <w:tblPr/>
      <w:tcPr>
        <w:tcBorders>
          <w:left w:val="single" w:sz="18" w:space="0" w:color="190D55"/>
        </w:tcBorders>
        <w:shd w:val="clear" w:color="auto" w:fill="auto"/>
      </w:tcPr>
    </w:tblStylePr>
    <w:tblStylePr w:type="band2Horz">
      <w:tblPr/>
      <w:tcPr>
        <w:tcBorders>
          <w:top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uiPriority w:val="99"/>
    <w:unhideWhenUsed/>
    <w:rsid w:val="0006222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062228"/>
    <w:rPr>
      <w:rFonts w:ascii="Bookman Old Style" w:hAnsi="Bookman Old Style"/>
      <w:sz w:val="18"/>
    </w:rPr>
  </w:style>
  <w:style w:type="paragraph" w:styleId="Zpat">
    <w:name w:val="footer"/>
    <w:basedOn w:val="Normln"/>
    <w:link w:val="ZpatChar"/>
    <w:uiPriority w:val="99"/>
    <w:unhideWhenUsed/>
    <w:rsid w:val="00062228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062228"/>
    <w:rPr>
      <w:rFonts w:ascii="Bookman Old Style" w:hAnsi="Bookman Old Style"/>
      <w:sz w:val="18"/>
    </w:rPr>
  </w:style>
  <w:style w:type="table" w:styleId="Mkatabulky">
    <w:name w:val="Table Grid"/>
    <w:basedOn w:val="Normlntabulka"/>
    <w:uiPriority w:val="59"/>
    <w:rsid w:val="00062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11">
    <w:name w:val="Styl11"/>
    <w:basedOn w:val="Normlntabulka"/>
    <w:uiPriority w:val="99"/>
    <w:rsid w:val="00D303A9"/>
    <w:pPr>
      <w:spacing w:after="0" w:line="240" w:lineRule="auto"/>
      <w:jc w:val="center"/>
    </w:pPr>
    <w:tblPr>
      <w:tblStyleRowBandSize w:val="1"/>
      <w:tblStyleColBandSize w:val="1"/>
      <w:jc w:val="center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</w:tblBorders>
    </w:tblPr>
    <w:trPr>
      <w:jc w:val="center"/>
    </w:trPr>
    <w:tcPr>
      <w:shd w:val="clear" w:color="auto" w:fill="auto"/>
      <w:vAlign w:val="center"/>
    </w:tcPr>
    <w:tblStylePr w:type="firstRow">
      <w:rPr>
        <w:rFonts w:asciiTheme="minorHAnsi" w:hAnsiTheme="minorHAnsi"/>
        <w:color w:val="190D55"/>
        <w:sz w:val="20"/>
      </w:rPr>
      <w:tblPr/>
      <w:tcPr>
        <w:shd w:val="clear" w:color="auto" w:fill="190D55"/>
      </w:tcPr>
    </w:tblStylePr>
    <w:tblStylePr w:type="lastRow">
      <w:rPr>
        <w:rFonts w:asciiTheme="minorHAnsi" w:hAnsiTheme="minorHAnsi"/>
        <w:color w:val="FFFFFF" w:themeColor="background1"/>
        <w:sz w:val="16"/>
      </w:rPr>
      <w:tblPr/>
      <w:tcPr>
        <w:shd w:val="clear" w:color="auto" w:fill="190D55"/>
      </w:tcPr>
    </w:tblStylePr>
    <w:tblStylePr w:type="lastCol">
      <w:rPr>
        <w:color w:val="FFFFFF" w:themeColor="background1"/>
      </w:rPr>
      <w:tblPr/>
      <w:tcPr>
        <w:shd w:val="clear" w:color="auto" w:fill="190D55"/>
      </w:tcPr>
    </w:tblStylePr>
    <w:tblStylePr w:type="band1Vert">
      <w:tblPr/>
      <w:tcPr>
        <w:shd w:val="clear" w:color="auto" w:fill="DFDAF9" w:themeFill="text1" w:themeFillTint="1A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E0DBF9"/>
      </w:tcPr>
    </w:tblStylePr>
  </w:style>
  <w:style w:type="paragraph" w:styleId="Normlnweb">
    <w:name w:val="Normal (Web)"/>
    <w:basedOn w:val="Normln"/>
    <w:uiPriority w:val="99"/>
    <w:unhideWhenUsed/>
    <w:rsid w:val="00197A3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31661"/>
    <w:rPr>
      <w:rFonts w:ascii="Arial" w:eastAsiaTheme="majorEastAsia" w:hAnsi="Arial" w:cstheme="majorBidi"/>
      <w:b/>
      <w:color w:val="12093F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831661"/>
    <w:rPr>
      <w:rFonts w:ascii="Arial" w:eastAsiaTheme="majorEastAsia" w:hAnsi="Arial" w:cstheme="majorBidi"/>
      <w:b/>
      <w:color w:val="12093F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F175C"/>
    <w:rPr>
      <w:rFonts w:ascii="Arial" w:eastAsiaTheme="majorEastAsia" w:hAnsi="Arial" w:cstheme="majorBidi"/>
      <w:b/>
      <w:color w:val="0C062A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85815"/>
    <w:rPr>
      <w:rFonts w:asciiTheme="majorHAnsi" w:eastAsiaTheme="majorEastAsia" w:hAnsiTheme="majorHAnsi" w:cstheme="majorBidi"/>
      <w:i/>
      <w:iCs/>
      <w:color w:val="12093F" w:themeColor="accent1" w:themeShade="BF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5815"/>
    <w:rPr>
      <w:rFonts w:asciiTheme="majorHAnsi" w:eastAsiaTheme="majorEastAsia" w:hAnsiTheme="majorHAnsi" w:cstheme="majorBidi"/>
      <w:color w:val="12093F" w:themeColor="accent1" w:themeShade="BF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5815"/>
    <w:rPr>
      <w:rFonts w:asciiTheme="majorHAnsi" w:eastAsiaTheme="majorEastAsia" w:hAnsiTheme="majorHAnsi" w:cstheme="majorBidi"/>
      <w:color w:val="0C062A" w:themeColor="accent1" w:themeShade="7F"/>
      <w:sz w:val="18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5815"/>
    <w:rPr>
      <w:rFonts w:asciiTheme="majorHAnsi" w:eastAsiaTheme="majorEastAsia" w:hAnsiTheme="majorHAnsi" w:cstheme="majorBidi"/>
      <w:i/>
      <w:iCs/>
      <w:color w:val="0C062A" w:themeColor="accent1" w:themeShade="7F"/>
      <w:sz w:val="18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5815"/>
    <w:rPr>
      <w:rFonts w:asciiTheme="majorHAnsi" w:eastAsiaTheme="majorEastAsia" w:hAnsiTheme="majorHAnsi" w:cstheme="majorBidi"/>
      <w:color w:val="28158B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5815"/>
    <w:rPr>
      <w:rFonts w:asciiTheme="majorHAnsi" w:eastAsiaTheme="majorEastAsia" w:hAnsiTheme="majorHAnsi" w:cstheme="majorBidi"/>
      <w:i/>
      <w:iCs/>
      <w:color w:val="28158B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264CF0"/>
    <w:pPr>
      <w:contextualSpacing/>
      <w:jc w:val="center"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64CF0"/>
    <w:rPr>
      <w:rFonts w:ascii="Bookman Old Style" w:eastAsiaTheme="majorEastAsia" w:hAnsi="Bookman Old Style" w:cstheme="majorBidi"/>
      <w:b/>
      <w:spacing w:val="-10"/>
      <w:kern w:val="28"/>
      <w:sz w:val="56"/>
      <w:szCs w:val="56"/>
    </w:rPr>
  </w:style>
  <w:style w:type="paragraph" w:styleId="Titulek">
    <w:name w:val="caption"/>
    <w:basedOn w:val="Normln"/>
    <w:next w:val="Normln"/>
    <w:uiPriority w:val="35"/>
    <w:unhideWhenUsed/>
    <w:qFormat/>
    <w:rsid w:val="00BA1B83"/>
    <w:pPr>
      <w:spacing w:after="0"/>
      <w:jc w:val="left"/>
    </w:pPr>
    <w:rPr>
      <w:b/>
      <w:iCs/>
      <w:szCs w:val="18"/>
      <w:u w:val="single"/>
    </w:rPr>
  </w:style>
  <w:style w:type="paragraph" w:styleId="Seznamobrzk">
    <w:name w:val="table of figures"/>
    <w:basedOn w:val="Normln"/>
    <w:next w:val="Normln"/>
    <w:uiPriority w:val="99"/>
    <w:unhideWhenUsed/>
    <w:rsid w:val="00264CF0"/>
  </w:style>
  <w:style w:type="paragraph" w:customStyle="1" w:styleId="mcntmsonormal">
    <w:name w:val="mcntmsonormal"/>
    <w:basedOn w:val="Normln"/>
    <w:rsid w:val="00264CF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64CF0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264CF0"/>
    <w:pPr>
      <w:numPr>
        <w:numId w:val="0"/>
      </w:numPr>
      <w:spacing w:line="259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B10BB"/>
    <w:pPr>
      <w:tabs>
        <w:tab w:val="right" w:leader="dot" w:pos="4962"/>
      </w:tabs>
      <w:spacing w:before="180" w:after="60"/>
      <w:ind w:left="142" w:right="-11" w:hanging="284"/>
      <w:jc w:val="left"/>
    </w:pPr>
    <w:rPr>
      <w:b/>
      <w:bCs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9B10BB"/>
    <w:pPr>
      <w:tabs>
        <w:tab w:val="right" w:leader="dot" w:pos="4962"/>
      </w:tabs>
      <w:spacing w:after="60"/>
      <w:ind w:left="425" w:right="-153" w:hanging="425"/>
      <w:contextualSpacing/>
      <w:jc w:val="left"/>
    </w:pPr>
    <w:rPr>
      <w:bCs/>
      <w:szCs w:val="20"/>
    </w:rPr>
  </w:style>
  <w:style w:type="character" w:styleId="Hypertextovodkaz">
    <w:name w:val="Hyperlink"/>
    <w:basedOn w:val="Standardnpsmoodstavce"/>
    <w:uiPriority w:val="99"/>
    <w:unhideWhenUsed/>
    <w:rsid w:val="00264CF0"/>
    <w:rPr>
      <w:color w:val="0563C1" w:themeColor="hyperlink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9B10BB"/>
    <w:pPr>
      <w:tabs>
        <w:tab w:val="left" w:pos="709"/>
        <w:tab w:val="right" w:leader="dot" w:pos="4962"/>
      </w:tabs>
      <w:spacing w:after="60"/>
      <w:ind w:right="-153" w:firstLine="142"/>
      <w:contextualSpacing/>
      <w:jc w:val="left"/>
    </w:pPr>
    <w:rPr>
      <w:szCs w:val="20"/>
    </w:rPr>
  </w:style>
  <w:style w:type="paragraph" w:styleId="Rejstk1">
    <w:name w:val="index 1"/>
    <w:basedOn w:val="Normln"/>
    <w:next w:val="Normln"/>
    <w:autoRedefine/>
    <w:uiPriority w:val="99"/>
    <w:unhideWhenUsed/>
    <w:rsid w:val="00264CF0"/>
    <w:pPr>
      <w:tabs>
        <w:tab w:val="right" w:leader="dot" w:pos="9060"/>
      </w:tabs>
      <w:ind w:left="200" w:hanging="200"/>
    </w:pPr>
  </w:style>
  <w:style w:type="paragraph" w:styleId="Rejstk2">
    <w:name w:val="index 2"/>
    <w:basedOn w:val="Normln"/>
    <w:next w:val="Normln"/>
    <w:autoRedefine/>
    <w:uiPriority w:val="99"/>
    <w:semiHidden/>
    <w:unhideWhenUsed/>
    <w:rsid w:val="00264CF0"/>
    <w:pPr>
      <w:ind w:left="400" w:hanging="200"/>
    </w:pPr>
  </w:style>
  <w:style w:type="paragraph" w:styleId="Obsah4">
    <w:name w:val="toc 4"/>
    <w:basedOn w:val="Normln"/>
    <w:next w:val="Normln"/>
    <w:autoRedefine/>
    <w:uiPriority w:val="39"/>
    <w:unhideWhenUsed/>
    <w:rsid w:val="00264CF0"/>
    <w:pPr>
      <w:spacing w:after="0"/>
      <w:ind w:left="360"/>
      <w:jc w:val="left"/>
    </w:pPr>
    <w:rPr>
      <w:rFonts w:asciiTheme="minorHAnsi" w:hAnsiTheme="minorHAnsi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264CF0"/>
    <w:pPr>
      <w:spacing w:after="0"/>
      <w:ind w:left="540"/>
      <w:jc w:val="left"/>
    </w:pPr>
    <w:rPr>
      <w:rFonts w:asciiTheme="minorHAnsi" w:hAnsiTheme="minorHAnsi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264CF0"/>
    <w:pPr>
      <w:spacing w:after="0"/>
      <w:ind w:left="720"/>
      <w:jc w:val="left"/>
    </w:pPr>
    <w:rPr>
      <w:rFonts w:asciiTheme="minorHAnsi" w:hAnsiTheme="minorHAnsi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264CF0"/>
    <w:pPr>
      <w:spacing w:after="0"/>
      <w:ind w:left="900"/>
      <w:jc w:val="left"/>
    </w:pPr>
    <w:rPr>
      <w:rFonts w:asciiTheme="minorHAnsi" w:hAnsiTheme="minorHAnsi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264CF0"/>
    <w:pPr>
      <w:spacing w:after="0"/>
      <w:ind w:left="1080"/>
      <w:jc w:val="left"/>
    </w:pPr>
    <w:rPr>
      <w:rFonts w:asciiTheme="minorHAnsi" w:hAnsiTheme="minorHAnsi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264CF0"/>
    <w:pPr>
      <w:spacing w:after="0"/>
      <w:ind w:left="1260"/>
      <w:jc w:val="left"/>
    </w:pPr>
    <w:rPr>
      <w:rFonts w:asciiTheme="minorHAnsi" w:hAnsiTheme="minorHAnsi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4C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CF0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264C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4CF0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4CF0"/>
    <w:rPr>
      <w:rFonts w:ascii="Bookman Old Style" w:hAnsi="Bookman Old Style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4C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4CF0"/>
    <w:rPr>
      <w:rFonts w:ascii="Bookman Old Style" w:hAnsi="Bookman Old Style"/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2B435F"/>
  </w:style>
  <w:style w:type="character" w:styleId="Siln">
    <w:name w:val="Strong"/>
    <w:basedOn w:val="Standardnpsmoodstavce"/>
    <w:uiPriority w:val="22"/>
    <w:qFormat/>
    <w:rsid w:val="002B435F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5392C"/>
    <w:rPr>
      <w:color w:val="954F72" w:themeColor="followedHyperlink"/>
      <w:u w:val="single"/>
    </w:rPr>
  </w:style>
  <w:style w:type="table" w:customStyle="1" w:styleId="Svtltabulkasmkou1zvraznn41">
    <w:name w:val="Světlá tabulka s mřížkou 1 – zvýraznění 41"/>
    <w:basedOn w:val="Normlntabulka"/>
    <w:uiPriority w:val="46"/>
    <w:rsid w:val="00FE3A30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tyl2">
    <w:name w:val="Styl2"/>
    <w:basedOn w:val="Normlntabulka"/>
    <w:uiPriority w:val="99"/>
    <w:rsid w:val="00D303A9"/>
    <w:pPr>
      <w:spacing w:after="0" w:line="240" w:lineRule="auto"/>
    </w:pPr>
    <w:tblPr/>
  </w:style>
  <w:style w:type="paragraph" w:customStyle="1" w:styleId="xl95">
    <w:name w:val="xl95"/>
    <w:basedOn w:val="Normln"/>
    <w:rsid w:val="00AD738D"/>
    <w:pPr>
      <w:pBdr>
        <w:bottom w:val="single" w:sz="8" w:space="0" w:color="FFFFFF"/>
      </w:pBdr>
      <w:shd w:val="clear" w:color="000000" w:fill="E0DBF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190D55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0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3.xml"/><Relationship Id="rId21" Type="http://schemas.openxmlformats.org/officeDocument/2006/relationships/image" Target="media/image3.jpeg"/><Relationship Id="rId42" Type="http://schemas.openxmlformats.org/officeDocument/2006/relationships/image" Target="media/image13.png"/><Relationship Id="rId47" Type="http://schemas.openxmlformats.org/officeDocument/2006/relationships/image" Target="media/image18.jpeg"/><Relationship Id="rId63" Type="http://schemas.openxmlformats.org/officeDocument/2006/relationships/image" Target="media/image32.jpeg"/><Relationship Id="rId68" Type="http://schemas.openxmlformats.org/officeDocument/2006/relationships/image" Target="media/image37.png"/><Relationship Id="rId84" Type="http://schemas.openxmlformats.org/officeDocument/2006/relationships/chart" Target="charts/chart14.xml"/><Relationship Id="rId89" Type="http://schemas.openxmlformats.org/officeDocument/2006/relationships/chart" Target="charts/chart19.xml"/><Relationship Id="rId7" Type="http://schemas.openxmlformats.org/officeDocument/2006/relationships/footnotes" Target="footnotes.xml"/><Relationship Id="rId71" Type="http://schemas.openxmlformats.org/officeDocument/2006/relationships/image" Target="media/image40.png"/><Relationship Id="rId92" Type="http://schemas.openxmlformats.org/officeDocument/2006/relationships/chart" Target="charts/chart22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9" Type="http://schemas.openxmlformats.org/officeDocument/2006/relationships/chart" Target="charts/chart6.xml"/><Relationship Id="rId11" Type="http://schemas.openxmlformats.org/officeDocument/2006/relationships/header" Target="header1.xml"/><Relationship Id="rId24" Type="http://schemas.openxmlformats.org/officeDocument/2006/relationships/chart" Target="charts/chart2.xml"/><Relationship Id="rId32" Type="http://schemas.openxmlformats.org/officeDocument/2006/relationships/image" Target="media/image6.jpeg"/><Relationship Id="rId37" Type="http://schemas.openxmlformats.org/officeDocument/2006/relationships/image" Target="media/image11.jpeg"/><Relationship Id="rId40" Type="http://schemas.openxmlformats.org/officeDocument/2006/relationships/chart" Target="charts/chart11.xml"/><Relationship Id="rId45" Type="http://schemas.openxmlformats.org/officeDocument/2006/relationships/image" Target="media/image16.jpeg"/><Relationship Id="rId53" Type="http://schemas.openxmlformats.org/officeDocument/2006/relationships/image" Target="media/image24.jpeg"/><Relationship Id="rId58" Type="http://schemas.openxmlformats.org/officeDocument/2006/relationships/image" Target="media/image29.png"/><Relationship Id="rId66" Type="http://schemas.openxmlformats.org/officeDocument/2006/relationships/image" Target="media/image35.png"/><Relationship Id="rId74" Type="http://schemas.openxmlformats.org/officeDocument/2006/relationships/image" Target="media/image43.jpeg"/><Relationship Id="rId79" Type="http://schemas.openxmlformats.org/officeDocument/2006/relationships/image" Target="media/image48.png"/><Relationship Id="rId87" Type="http://schemas.openxmlformats.org/officeDocument/2006/relationships/chart" Target="charts/chart17.xml"/><Relationship Id="rId102" Type="http://schemas.openxmlformats.org/officeDocument/2006/relationships/footer" Target="footer7.xml"/><Relationship Id="rId5" Type="http://schemas.openxmlformats.org/officeDocument/2006/relationships/settings" Target="settings.xml"/><Relationship Id="rId61" Type="http://schemas.openxmlformats.org/officeDocument/2006/relationships/chart" Target="charts/chart12.xml"/><Relationship Id="rId82" Type="http://schemas.openxmlformats.org/officeDocument/2006/relationships/image" Target="media/image51.jpeg"/><Relationship Id="rId90" Type="http://schemas.openxmlformats.org/officeDocument/2006/relationships/chart" Target="charts/chart20.xml"/><Relationship Id="rId95" Type="http://schemas.openxmlformats.org/officeDocument/2006/relationships/chart" Target="charts/chart24.xml"/><Relationship Id="rId19" Type="http://schemas.openxmlformats.org/officeDocument/2006/relationships/header" Target="header4.xml"/><Relationship Id="rId14" Type="http://schemas.openxmlformats.org/officeDocument/2006/relationships/footer" Target="footer2.xml"/><Relationship Id="rId22" Type="http://schemas.openxmlformats.org/officeDocument/2006/relationships/image" Target="media/image4.jpeg"/><Relationship Id="rId27" Type="http://schemas.openxmlformats.org/officeDocument/2006/relationships/chart" Target="charts/chart4.xml"/><Relationship Id="rId30" Type="http://schemas.openxmlformats.org/officeDocument/2006/relationships/chart" Target="charts/chart7.xml"/><Relationship Id="rId35" Type="http://schemas.openxmlformats.org/officeDocument/2006/relationships/image" Target="media/image9.jpeg"/><Relationship Id="rId43" Type="http://schemas.openxmlformats.org/officeDocument/2006/relationships/image" Target="media/image14.jpeg"/><Relationship Id="rId48" Type="http://schemas.openxmlformats.org/officeDocument/2006/relationships/image" Target="media/image19.jpeg"/><Relationship Id="rId56" Type="http://schemas.openxmlformats.org/officeDocument/2006/relationships/image" Target="media/image27.jpeg"/><Relationship Id="rId64" Type="http://schemas.openxmlformats.org/officeDocument/2006/relationships/image" Target="media/image33.png"/><Relationship Id="rId69" Type="http://schemas.openxmlformats.org/officeDocument/2006/relationships/image" Target="media/image38.jpeg"/><Relationship Id="rId77" Type="http://schemas.openxmlformats.org/officeDocument/2006/relationships/image" Target="media/image46.png"/><Relationship Id="rId100" Type="http://schemas.openxmlformats.org/officeDocument/2006/relationships/header" Target="header5.xml"/><Relationship Id="rId8" Type="http://schemas.openxmlformats.org/officeDocument/2006/relationships/endnotes" Target="endnotes.xml"/><Relationship Id="rId51" Type="http://schemas.openxmlformats.org/officeDocument/2006/relationships/image" Target="media/image22.jpeg"/><Relationship Id="rId72" Type="http://schemas.openxmlformats.org/officeDocument/2006/relationships/image" Target="media/image41.jpeg"/><Relationship Id="rId80" Type="http://schemas.openxmlformats.org/officeDocument/2006/relationships/image" Target="media/image49.jpeg"/><Relationship Id="rId85" Type="http://schemas.openxmlformats.org/officeDocument/2006/relationships/chart" Target="charts/chart15.xml"/><Relationship Id="rId93" Type="http://schemas.openxmlformats.org/officeDocument/2006/relationships/chart" Target="charts/chart23.xml"/><Relationship Id="rId98" Type="http://schemas.openxmlformats.org/officeDocument/2006/relationships/image" Target="media/image56.jpeg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5" Type="http://schemas.openxmlformats.org/officeDocument/2006/relationships/image" Target="media/image5.jpeg"/><Relationship Id="rId33" Type="http://schemas.openxmlformats.org/officeDocument/2006/relationships/image" Target="media/image7.png"/><Relationship Id="rId38" Type="http://schemas.openxmlformats.org/officeDocument/2006/relationships/chart" Target="charts/chart9.xml"/><Relationship Id="rId46" Type="http://schemas.openxmlformats.org/officeDocument/2006/relationships/image" Target="media/image17.png"/><Relationship Id="rId59" Type="http://schemas.openxmlformats.org/officeDocument/2006/relationships/image" Target="media/image30.jpeg"/><Relationship Id="rId67" Type="http://schemas.openxmlformats.org/officeDocument/2006/relationships/image" Target="media/image36.jpeg"/><Relationship Id="rId103" Type="http://schemas.openxmlformats.org/officeDocument/2006/relationships/fontTable" Target="fontTable.xml"/><Relationship Id="rId20" Type="http://schemas.openxmlformats.org/officeDocument/2006/relationships/footer" Target="footer5.xml"/><Relationship Id="rId41" Type="http://schemas.openxmlformats.org/officeDocument/2006/relationships/image" Target="media/image12.jpeg"/><Relationship Id="rId54" Type="http://schemas.openxmlformats.org/officeDocument/2006/relationships/image" Target="media/image25.png"/><Relationship Id="rId62" Type="http://schemas.openxmlformats.org/officeDocument/2006/relationships/chart" Target="charts/chart13.xml"/><Relationship Id="rId70" Type="http://schemas.openxmlformats.org/officeDocument/2006/relationships/image" Target="media/image39.jpeg"/><Relationship Id="rId75" Type="http://schemas.openxmlformats.org/officeDocument/2006/relationships/image" Target="media/image44.png"/><Relationship Id="rId83" Type="http://schemas.openxmlformats.org/officeDocument/2006/relationships/image" Target="media/image52.png"/><Relationship Id="rId88" Type="http://schemas.openxmlformats.org/officeDocument/2006/relationships/chart" Target="charts/chart18.xml"/><Relationship Id="rId91" Type="http://schemas.openxmlformats.org/officeDocument/2006/relationships/chart" Target="charts/chart21.xml"/><Relationship Id="rId96" Type="http://schemas.openxmlformats.org/officeDocument/2006/relationships/image" Target="media/image5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chart" Target="charts/chart1.xml"/><Relationship Id="rId28" Type="http://schemas.openxmlformats.org/officeDocument/2006/relationships/chart" Target="charts/chart5.xml"/><Relationship Id="rId36" Type="http://schemas.openxmlformats.org/officeDocument/2006/relationships/image" Target="media/image10.png"/><Relationship Id="rId49" Type="http://schemas.openxmlformats.org/officeDocument/2006/relationships/image" Target="media/image20.jpeg"/><Relationship Id="rId57" Type="http://schemas.openxmlformats.org/officeDocument/2006/relationships/image" Target="media/image28.jpeg"/><Relationship Id="rId10" Type="http://schemas.openxmlformats.org/officeDocument/2006/relationships/image" Target="media/image11.png"/><Relationship Id="rId31" Type="http://schemas.openxmlformats.org/officeDocument/2006/relationships/chart" Target="charts/chart8.xml"/><Relationship Id="rId44" Type="http://schemas.openxmlformats.org/officeDocument/2006/relationships/image" Target="media/image15.jpeg"/><Relationship Id="rId52" Type="http://schemas.openxmlformats.org/officeDocument/2006/relationships/image" Target="media/image23.jpeg"/><Relationship Id="rId60" Type="http://schemas.openxmlformats.org/officeDocument/2006/relationships/image" Target="media/image31.jpeg"/><Relationship Id="rId65" Type="http://schemas.openxmlformats.org/officeDocument/2006/relationships/image" Target="media/image34.jpeg"/><Relationship Id="rId73" Type="http://schemas.openxmlformats.org/officeDocument/2006/relationships/image" Target="media/image42.png"/><Relationship Id="rId78" Type="http://schemas.openxmlformats.org/officeDocument/2006/relationships/image" Target="media/image47.jpeg"/><Relationship Id="rId81" Type="http://schemas.openxmlformats.org/officeDocument/2006/relationships/image" Target="media/image50.png"/><Relationship Id="rId86" Type="http://schemas.openxmlformats.org/officeDocument/2006/relationships/chart" Target="charts/chart16.xml"/><Relationship Id="rId94" Type="http://schemas.openxmlformats.org/officeDocument/2006/relationships/image" Target="media/image53.emf"/><Relationship Id="rId99" Type="http://schemas.openxmlformats.org/officeDocument/2006/relationships/chart" Target="charts/chart25.xml"/><Relationship Id="rId101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9" Type="http://schemas.openxmlformats.org/officeDocument/2006/relationships/chart" Target="charts/chart10.xml"/><Relationship Id="rId34" Type="http://schemas.openxmlformats.org/officeDocument/2006/relationships/image" Target="media/image8.jpeg"/><Relationship Id="rId50" Type="http://schemas.openxmlformats.org/officeDocument/2006/relationships/image" Target="media/image21.png"/><Relationship Id="rId55" Type="http://schemas.openxmlformats.org/officeDocument/2006/relationships/image" Target="media/image26.jpeg"/><Relationship Id="rId76" Type="http://schemas.openxmlformats.org/officeDocument/2006/relationships/image" Target="media/image45.jpeg"/><Relationship Id="rId97" Type="http://schemas.openxmlformats.org/officeDocument/2006/relationships/image" Target="media/image55.jpeg"/><Relationship Id="rId10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1.xml"/><Relationship Id="rId4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2.xml"/><Relationship Id="rId4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3.xml"/><Relationship Id="rId4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4.xml"/><Relationship Id="rId4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5.xml"/><Relationship Id="rId4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ColorStyle" Target="colors6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6.xml"/><Relationship Id="rId4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microsoft.com/office/2011/relationships/chartColorStyle" Target="colors7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7.xml"/><Relationship Id="rId4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microsoft.com/office/2011/relationships/chartColorStyle" Target="colors8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8.xml"/><Relationship Id="rId4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microsoft.com/office/2011/relationships/chartColorStyle" Target="colors9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9.xml"/><Relationship Id="rId4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microsoft.com/office/2011/relationships/chartColorStyle" Target="colors10.xml"/><Relationship Id="rId2" Type="http://schemas.openxmlformats.org/officeDocument/2006/relationships/oleObject" Target="file:///D:\OneDrive\HZS\Ro&#269;enka\2017\Grafy%20SPD.xlsx" TargetMode="External"/><Relationship Id="rId1" Type="http://schemas.openxmlformats.org/officeDocument/2006/relationships/themeOverride" Target="../theme/themeOverride10.xml"/><Relationship Id="rId4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microsoft.com/office/2011/relationships/chartColorStyle" Target="colors11.xml"/><Relationship Id="rId2" Type="http://schemas.openxmlformats.org/officeDocument/2006/relationships/oleObject" Target="file:///D:\OneDrive\HZS\Ro&#269;enka\2017\Grafy%20SPD.xlsx" TargetMode="External"/><Relationship Id="rId1" Type="http://schemas.openxmlformats.org/officeDocument/2006/relationships/themeOverride" Target="../theme/themeOverride11.xml"/><Relationship Id="rId4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microsoft.com/office/2011/relationships/chartColorStyle" Target="colors12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12.xml"/><Relationship Id="rId4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microsoft.com/office/2011/relationships/chartColorStyle" Target="colors13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13.xml"/><Relationship Id="rId4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microsoft.com/office/2011/relationships/chartColorStyle" Target="colors14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14.xml"/><Relationship Id="rId4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microsoft.com/office/2011/relationships/chartColorStyle" Target="colors15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15.xml"/><Relationship Id="rId4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16.xml"/></Relationships>
</file>

<file path=word/charts/_rels/chart17.xml.rels><?xml version="1.0" encoding="UTF-8" standalone="yes"?>
<Relationships xmlns="http://schemas.openxmlformats.org/package/2006/relationships"><Relationship Id="rId3" Type="http://schemas.microsoft.com/office/2011/relationships/chartColorStyle" Target="colors16.xml"/><Relationship Id="rId2" Type="http://schemas.openxmlformats.org/officeDocument/2006/relationships/oleObject" Target="file:///D:\OneDrive\HZS\Ro&#269;enka\2017\Grafy%20SPD.xlsx" TargetMode="External"/><Relationship Id="rId1" Type="http://schemas.openxmlformats.org/officeDocument/2006/relationships/themeOverride" Target="../theme/themeOverride17.xml"/><Relationship Id="rId4" Type="http://schemas.microsoft.com/office/2011/relationships/chartStyle" Target="style16.xml"/></Relationships>
</file>

<file path=word/charts/_rels/chart18.xml.rels><?xml version="1.0" encoding="UTF-8" standalone="yes"?>
<Relationships xmlns="http://schemas.openxmlformats.org/package/2006/relationships"><Relationship Id="rId3" Type="http://schemas.microsoft.com/office/2011/relationships/chartColorStyle" Target="colors17.xml"/><Relationship Id="rId2" Type="http://schemas.openxmlformats.org/officeDocument/2006/relationships/oleObject" Target="file:///D:\OneDrive\HZS\Ro&#269;enka\2018\Grafy%20SPD.xlsx" TargetMode="External"/><Relationship Id="rId1" Type="http://schemas.openxmlformats.org/officeDocument/2006/relationships/themeOverride" Target="../theme/themeOverride18.xml"/><Relationship Id="rId4" Type="http://schemas.microsoft.com/office/2011/relationships/chartStyle" Target="style17.xml"/></Relationships>
</file>

<file path=word/charts/_rels/chart19.xml.rels><?xml version="1.0" encoding="UTF-8" standalone="yes"?>
<Relationships xmlns="http://schemas.openxmlformats.org/package/2006/relationships"><Relationship Id="rId3" Type="http://schemas.microsoft.com/office/2011/relationships/chartColorStyle" Target="colors18.xml"/><Relationship Id="rId2" Type="http://schemas.openxmlformats.org/officeDocument/2006/relationships/oleObject" Target="file:///D:\OneDrive\HZS\Ro&#269;enka\2018\Grafy%20SPD.xlsx" TargetMode="External"/><Relationship Id="rId1" Type="http://schemas.openxmlformats.org/officeDocument/2006/relationships/themeOverride" Target="../theme/themeOverride19.xml"/><Relationship Id="rId4" Type="http://schemas.microsoft.com/office/2011/relationships/chartStyle" Target="style18.xml"/></Relationships>
</file>

<file path=word/charts/_rels/chart20.xml.rels><?xml version="1.0" encoding="UTF-8" standalone="yes"?>
<Relationships xmlns="http://schemas.openxmlformats.org/package/2006/relationships"><Relationship Id="rId3" Type="http://schemas.microsoft.com/office/2011/relationships/chartColorStyle" Target="colors19.xml"/><Relationship Id="rId2" Type="http://schemas.openxmlformats.org/officeDocument/2006/relationships/oleObject" Target="file:///D:\OneDrive\HZS\Ro&#269;enka\2018\Grafy%20SPD.xlsx" TargetMode="External"/><Relationship Id="rId1" Type="http://schemas.openxmlformats.org/officeDocument/2006/relationships/themeOverride" Target="../theme/themeOverride20.xml"/><Relationship Id="rId4" Type="http://schemas.microsoft.com/office/2011/relationships/chartStyle" Target="style19.xml"/></Relationships>
</file>

<file path=word/charts/_rels/chart21.xml.rels><?xml version="1.0" encoding="UTF-8" standalone="yes"?>
<Relationships xmlns="http://schemas.openxmlformats.org/package/2006/relationships"><Relationship Id="rId3" Type="http://schemas.microsoft.com/office/2011/relationships/chartColorStyle" Target="colors20.xml"/><Relationship Id="rId2" Type="http://schemas.openxmlformats.org/officeDocument/2006/relationships/oleObject" Target="file:///D:\OneDrive\HZS\Ro&#269;enka\2017\Grafy%20SPD.xlsx" TargetMode="External"/><Relationship Id="rId1" Type="http://schemas.openxmlformats.org/officeDocument/2006/relationships/themeOverride" Target="../theme/themeOverride21.xml"/><Relationship Id="rId4" Type="http://schemas.microsoft.com/office/2011/relationships/chartStyle" Target="style20.xml"/></Relationships>
</file>

<file path=word/charts/_rels/chart22.xml.rels><?xml version="1.0" encoding="UTF-8" standalone="yes"?>
<Relationships xmlns="http://schemas.openxmlformats.org/package/2006/relationships"><Relationship Id="rId3" Type="http://schemas.microsoft.com/office/2011/relationships/chartColorStyle" Target="colors21.xml"/><Relationship Id="rId2" Type="http://schemas.openxmlformats.org/officeDocument/2006/relationships/oleObject" Target="file:///D:\OneDrive\HZS\Ro&#269;enka\2017\Grafy%20SPD.xlsx" TargetMode="External"/><Relationship Id="rId1" Type="http://schemas.openxmlformats.org/officeDocument/2006/relationships/themeOverride" Target="../theme/themeOverride22.xml"/><Relationship Id="rId4" Type="http://schemas.microsoft.com/office/2011/relationships/chartStyle" Target="style21.xml"/></Relationships>
</file>

<file path=word/charts/_rels/chart23.xml.rels><?xml version="1.0" encoding="UTF-8" standalone="yes"?>
<Relationships xmlns="http://schemas.openxmlformats.org/package/2006/relationships"><Relationship Id="rId3" Type="http://schemas.microsoft.com/office/2011/relationships/chartColorStyle" Target="colors22.xml"/><Relationship Id="rId2" Type="http://schemas.openxmlformats.org/officeDocument/2006/relationships/oleObject" Target="file:///D:\OneDrive\HZS\Ro&#269;enka\2017\Grafy%20SPD.xlsx" TargetMode="External"/><Relationship Id="rId1" Type="http://schemas.openxmlformats.org/officeDocument/2006/relationships/themeOverride" Target="../theme/themeOverride23.xml"/><Relationship Id="rId4" Type="http://schemas.microsoft.com/office/2011/relationships/chartStyle" Target="style22.xml"/></Relationships>
</file>

<file path=word/charts/_rels/chart24.xml.rels><?xml version="1.0" encoding="UTF-8" standalone="yes"?>
<Relationships xmlns="http://schemas.openxmlformats.org/package/2006/relationships"><Relationship Id="rId3" Type="http://schemas.microsoft.com/office/2011/relationships/chartColorStyle" Target="colors23.xml"/><Relationship Id="rId2" Type="http://schemas.openxmlformats.org/officeDocument/2006/relationships/oleObject" Target="file:///D:\OneDrive\HZS\Ro&#269;enka\2018\Zad&#225;v&#225;n&#237;.xlsx" TargetMode="External"/><Relationship Id="rId1" Type="http://schemas.openxmlformats.org/officeDocument/2006/relationships/themeOverride" Target="../theme/themeOverride24.xml"/><Relationship Id="rId4" Type="http://schemas.microsoft.com/office/2011/relationships/chartStyle" Target="style23.xml"/></Relationships>
</file>

<file path=word/charts/_rels/chart25.xml.rels><?xml version="1.0" encoding="UTF-8" standalone="yes"?>
<Relationships xmlns="http://schemas.openxmlformats.org/package/2006/relationships"><Relationship Id="rId2" Type="http://schemas.openxmlformats.org/officeDocument/2006/relationships/oleObject" Target="file:///\\FS-OPIS\Share-OPIS$\KOPIS\Ro&#269;enka\CHL.xlsx" TargetMode="External"/><Relationship Id="rId1" Type="http://schemas.openxmlformats.org/officeDocument/2006/relationships/themeOverride" Target="../theme/themeOverride2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cap="none" baseline="0"/>
              <a:t>Podíl událostí dle okresů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107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212E-43F4-8BFF-848EFEF9A440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212E-43F4-8BFF-848EFEF9A440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212E-43F4-8BFF-848EFEF9A440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212E-43F4-8BFF-848EFEF9A440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212E-43F4-8BFF-848EFEF9A440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212E-43F4-8BFF-848EFEF9A440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212E-43F4-8BFF-848EFEF9A440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('1 - Přehled událostí'!$A$2:$B$2,'1 - Přehled událostí'!$A$5:$B$5,'1 - Přehled událostí'!$A$6:$B$6,'1 - Přehled událostí'!$A$14:$B$14,'1 - Přehled událostí'!$A$18:$B$18,'1 - Přehled událostí'!$A$22:$B$22,'1 - Přehled událostí'!$A$26:$B$26)</c:f>
              <c:strCache>
                <c:ptCount val="7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('1 - Přehled událostí'!$J$2,'1 - Přehled událostí'!$J$5,'1 - Přehled událostí'!$J$6,'1 - Přehled událostí'!$J$14,'1 - Přehled událostí'!$J$18,'1 - Přehled událostí'!$J$22,'1 - Přehled událostí'!$J$26)</c:f>
              <c:numCache>
                <c:formatCode>General</c:formatCode>
                <c:ptCount val="7"/>
                <c:pt idx="0">
                  <c:v>1339</c:v>
                </c:pt>
                <c:pt idx="1">
                  <c:v>3661</c:v>
                </c:pt>
                <c:pt idx="2">
                  <c:v>2456</c:v>
                </c:pt>
                <c:pt idx="3">
                  <c:v>1113</c:v>
                </c:pt>
                <c:pt idx="4">
                  <c:v>1127</c:v>
                </c:pt>
                <c:pt idx="5">
                  <c:v>971</c:v>
                </c:pt>
                <c:pt idx="6">
                  <c:v>1200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212E-43F4-8BFF-848EFEF9A44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cap="none" baseline="0"/>
              <a:t>Podíl událostí dle typů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95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BB4D-4C7F-BF8E-3930F822D231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BB4D-4C7F-BF8E-3930F822D231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BB4D-4C7F-BF8E-3930F822D231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BB4D-4C7F-BF8E-3930F822D231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BB4D-4C7F-BF8E-3930F822D231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BB4D-4C7F-BF8E-3930F822D231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BB4D-4C7F-BF8E-3930F822D231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'1 - Přehled událostí'!$C$1:$I$1</c:f>
              <c:strCache>
                <c:ptCount val="7"/>
                <c:pt idx="0">
                  <c:v>Požár</c:v>
                </c:pt>
                <c:pt idx="1">
                  <c:v>Dopravní nehoda</c:v>
                </c:pt>
                <c:pt idx="2">
                  <c:v>Záchrana osob a zvířat</c:v>
                </c:pt>
                <c:pt idx="3">
                  <c:v>Únik nebezpečných látek</c:v>
                </c:pt>
                <c:pt idx="4">
                  <c:v>Technická pomoc</c:v>
                </c:pt>
                <c:pt idx="5">
                  <c:v>Planý poplach</c:v>
                </c:pt>
                <c:pt idx="6">
                  <c:v>Ostatní mimořádná událost</c:v>
                </c:pt>
              </c:strCache>
            </c:strRef>
          </c:cat>
          <c:val>
            <c:numRef>
              <c:f>'1 - Přehled událostí'!$C$29:$I$29</c:f>
              <c:numCache>
                <c:formatCode>General</c:formatCode>
                <c:ptCount val="7"/>
                <c:pt idx="0">
                  <c:v>1844</c:v>
                </c:pt>
                <c:pt idx="1">
                  <c:v>2502</c:v>
                </c:pt>
                <c:pt idx="2">
                  <c:v>1795</c:v>
                </c:pt>
                <c:pt idx="3">
                  <c:v>645</c:v>
                </c:pt>
                <c:pt idx="4">
                  <c:v>4364</c:v>
                </c:pt>
                <c:pt idx="5">
                  <c:v>712</c:v>
                </c:pt>
                <c:pt idx="6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BB4D-4C7F-BF8E-3930F822D23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/>
              <a:t>Události v JmK za posledních 5 let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'2 - 5 let'!$A$29:$B$29</c:f>
              <c:strCache>
                <c:ptCount val="2"/>
                <c:pt idx="0">
                  <c:v>CELKEM</c:v>
                </c:pt>
              </c:strCache>
            </c:strRef>
          </c:tx>
          <c:spPr>
            <a:solidFill>
              <a:srgbClr val="C6BDF5"/>
            </a:solidFill>
            <a:ln>
              <a:noFill/>
            </a:ln>
            <a:effectLst/>
            <a:sp3d/>
          </c:spPr>
          <c:invertIfNegative val="0"/>
          <c:cat>
            <c:numRef>
              <c:f>'2 - 5 let'!$C$1:$G$1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'2 - 5 let'!$C$29:$G$29</c:f>
              <c:numCache>
                <c:formatCode>General</c:formatCode>
                <c:ptCount val="5"/>
                <c:pt idx="0">
                  <c:v>9668</c:v>
                </c:pt>
                <c:pt idx="1">
                  <c:v>9719</c:v>
                </c:pt>
                <c:pt idx="2">
                  <c:v>9488</c:v>
                </c:pt>
                <c:pt idx="3">
                  <c:v>12109</c:v>
                </c:pt>
                <c:pt idx="4">
                  <c:v>11867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255A-40B9-A13B-6154AE85C2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523392"/>
        <c:axId val="100508800"/>
        <c:axId val="0"/>
      </c:bar3DChart>
      <c:catAx>
        <c:axId val="36523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00508800"/>
        <c:crosses val="autoZero"/>
        <c:auto val="1"/>
        <c:lblAlgn val="ctr"/>
        <c:lblOffset val="100"/>
        <c:noMultiLvlLbl val="0"/>
      </c:catAx>
      <c:valAx>
        <c:axId val="100508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523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>
                <a:latin typeface="Arial" panose="020B0604020202020204" pitchFamily="34" charset="0"/>
                <a:cs typeface="Arial" panose="020B0604020202020204" pitchFamily="34" charset="0"/>
              </a:rPr>
              <a:t>Události v jednotlivých okresech JmK za posledních 5 let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'2 - 5 let'!$C$1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('2 - 5 let'!$A$2,'2 - 5 let'!$A$5:$A$6,'2 - 5 let'!$A$14,'2 - 5 let'!$A$18,'2 - 5 let'!$A$22,'2 - 5 let'!$A$26)</c:f>
              <c:strCache>
                <c:ptCount val="7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('2 - 5 let'!$C$2,'2 - 5 let'!$C$5:$C$6,'2 - 5 let'!$C$14,'2 - 5 let'!$C$18,'2 - 5 let'!$C$22,'2 - 5 let'!$C$26)</c:f>
              <c:numCache>
                <c:formatCode>General</c:formatCode>
                <c:ptCount val="7"/>
                <c:pt idx="0">
                  <c:v>901</c:v>
                </c:pt>
                <c:pt idx="1">
                  <c:v>2848</c:v>
                </c:pt>
                <c:pt idx="2">
                  <c:v>2271</c:v>
                </c:pt>
                <c:pt idx="3">
                  <c:v>941</c:v>
                </c:pt>
                <c:pt idx="4">
                  <c:v>834</c:v>
                </c:pt>
                <c:pt idx="5">
                  <c:v>873</c:v>
                </c:pt>
                <c:pt idx="6">
                  <c:v>1000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4CEC-41FF-8948-8D749EC9B378}"/>
            </c:ext>
          </c:extLst>
        </c:ser>
        <c:ser>
          <c:idx val="1"/>
          <c:order val="1"/>
          <c:tx>
            <c:strRef>
              <c:f>'2 - 5 let'!$D$1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('2 - 5 let'!$A$2,'2 - 5 let'!$A$5:$A$6,'2 - 5 let'!$A$14,'2 - 5 let'!$A$18,'2 - 5 let'!$A$22,'2 - 5 let'!$A$26)</c:f>
              <c:strCache>
                <c:ptCount val="7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('2 - 5 let'!$D$2,'2 - 5 let'!$D$5:$D$6,'2 - 5 let'!$D$14,'2 - 5 let'!$D$18,'2 - 5 let'!$D$22,'2 - 5 let'!$D$26)</c:f>
              <c:numCache>
                <c:formatCode>General</c:formatCode>
                <c:ptCount val="7"/>
                <c:pt idx="0">
                  <c:v>1039</c:v>
                </c:pt>
                <c:pt idx="1">
                  <c:v>3081</c:v>
                </c:pt>
                <c:pt idx="2">
                  <c:v>2010</c:v>
                </c:pt>
                <c:pt idx="3">
                  <c:v>845</c:v>
                </c:pt>
                <c:pt idx="4">
                  <c:v>973</c:v>
                </c:pt>
                <c:pt idx="5">
                  <c:v>876</c:v>
                </c:pt>
                <c:pt idx="6">
                  <c:v>895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1-4CEC-41FF-8948-8D749EC9B378}"/>
            </c:ext>
          </c:extLst>
        </c:ser>
        <c:ser>
          <c:idx val="2"/>
          <c:order val="2"/>
          <c:tx>
            <c:strRef>
              <c:f>'2 - 5 let'!$E$1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('2 - 5 let'!$A$2,'2 - 5 let'!$A$5:$A$6,'2 - 5 let'!$A$14,'2 - 5 let'!$A$18,'2 - 5 let'!$A$22,'2 - 5 let'!$A$26)</c:f>
              <c:strCache>
                <c:ptCount val="7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('2 - 5 let'!$E$2,'2 - 5 let'!$E$5:$E$6,'2 - 5 let'!$E$14,'2 - 5 let'!$E$18,'2 - 5 let'!$E$22,'2 - 5 let'!$E$26)</c:f>
              <c:numCache>
                <c:formatCode>General</c:formatCode>
                <c:ptCount val="7"/>
                <c:pt idx="0">
                  <c:v>1080</c:v>
                </c:pt>
                <c:pt idx="1">
                  <c:v>2962</c:v>
                </c:pt>
                <c:pt idx="2">
                  <c:v>1983</c:v>
                </c:pt>
                <c:pt idx="3">
                  <c:v>842</c:v>
                </c:pt>
                <c:pt idx="4">
                  <c:v>820</c:v>
                </c:pt>
                <c:pt idx="5">
                  <c:v>887</c:v>
                </c:pt>
                <c:pt idx="6">
                  <c:v>914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2-4CEC-41FF-8948-8D749EC9B378}"/>
            </c:ext>
          </c:extLst>
        </c:ser>
        <c:ser>
          <c:idx val="3"/>
          <c:order val="3"/>
          <c:tx>
            <c:strRef>
              <c:f>'2 - 5 let'!$F$1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('2 - 5 let'!$A$2,'2 - 5 let'!$A$5:$A$6,'2 - 5 let'!$A$14,'2 - 5 let'!$A$18,'2 - 5 let'!$A$22,'2 - 5 let'!$A$26)</c:f>
              <c:strCache>
                <c:ptCount val="7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('2 - 5 let'!$F$2,'2 - 5 let'!$F$5:$F$6,'2 - 5 let'!$F$14,'2 - 5 let'!$F$18,'2 - 5 let'!$F$22,'2 - 5 let'!$F$26)</c:f>
              <c:numCache>
                <c:formatCode>General</c:formatCode>
                <c:ptCount val="7"/>
                <c:pt idx="0">
                  <c:v>1266</c:v>
                </c:pt>
                <c:pt idx="1">
                  <c:v>3716</c:v>
                </c:pt>
                <c:pt idx="2">
                  <c:v>2420</c:v>
                </c:pt>
                <c:pt idx="3">
                  <c:v>1235</c:v>
                </c:pt>
                <c:pt idx="4">
                  <c:v>1298</c:v>
                </c:pt>
                <c:pt idx="5">
                  <c:v>967</c:v>
                </c:pt>
                <c:pt idx="6">
                  <c:v>1207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3-4CEC-41FF-8948-8D749EC9B378}"/>
            </c:ext>
          </c:extLst>
        </c:ser>
        <c:ser>
          <c:idx val="4"/>
          <c:order val="4"/>
          <c:tx>
            <c:strRef>
              <c:f>'2 - 5 let'!$G$1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('2 - 5 let'!$A$2,'2 - 5 let'!$A$5:$A$6,'2 - 5 let'!$A$14,'2 - 5 let'!$A$18,'2 - 5 let'!$A$22,'2 - 5 let'!$A$26)</c:f>
              <c:strCache>
                <c:ptCount val="7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('2 - 5 let'!$G$2,'2 - 5 let'!$G$5:$G$6,'2 - 5 let'!$G$14,'2 - 5 let'!$G$18,'2 - 5 let'!$G$22,'2 - 5 let'!$G$26)</c:f>
              <c:numCache>
                <c:formatCode>General</c:formatCode>
                <c:ptCount val="7"/>
                <c:pt idx="0">
                  <c:v>1339</c:v>
                </c:pt>
                <c:pt idx="1">
                  <c:v>3661</c:v>
                </c:pt>
                <c:pt idx="2">
                  <c:v>2456</c:v>
                </c:pt>
                <c:pt idx="3">
                  <c:v>1113</c:v>
                </c:pt>
                <c:pt idx="4">
                  <c:v>1127</c:v>
                </c:pt>
                <c:pt idx="5">
                  <c:v>971</c:v>
                </c:pt>
                <c:pt idx="6">
                  <c:v>1200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4-4CEC-41FF-8948-8D749EC9B3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251904"/>
        <c:axId val="36257792"/>
        <c:axId val="0"/>
      </c:bar3DChart>
      <c:catAx>
        <c:axId val="36251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257792"/>
        <c:crosses val="autoZero"/>
        <c:auto val="1"/>
        <c:lblAlgn val="ctr"/>
        <c:lblOffset val="100"/>
        <c:noMultiLvlLbl val="0"/>
      </c:catAx>
      <c:valAx>
        <c:axId val="36257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251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/>
              <a:t>Události v JmK dle měsíců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'G měsíce'!$G$1</c:f>
              <c:strCache>
                <c:ptCount val="1"/>
                <c:pt idx="0">
                  <c:v>Celkem</c:v>
                </c:pt>
              </c:strCache>
            </c:strRef>
          </c:tx>
          <c:spPr>
            <a:solidFill>
              <a:srgbClr val="C6BDF5"/>
            </a:solidFill>
            <a:ln>
              <a:noFill/>
            </a:ln>
            <a:effectLst/>
            <a:sp3d/>
          </c:spPr>
          <c:invertIfNegative val="0"/>
          <c:cat>
            <c:strRef>
              <c:f>'G měsíce'!$A$2:$A$13</c:f>
              <c:strCache>
                <c:ptCount val="12"/>
                <c:pt idx="0">
                  <c:v>Leden</c:v>
                </c:pt>
                <c:pt idx="1">
                  <c:v>Únor</c:v>
                </c:pt>
                <c:pt idx="2">
                  <c:v>Březen</c:v>
                </c:pt>
                <c:pt idx="3">
                  <c:v>Duben</c:v>
                </c:pt>
                <c:pt idx="4">
                  <c:v>Květen</c:v>
                </c:pt>
                <c:pt idx="5">
                  <c:v>Červen</c:v>
                </c:pt>
                <c:pt idx="6">
                  <c:v>Červenec</c:v>
                </c:pt>
                <c:pt idx="7">
                  <c:v>Srpen</c:v>
                </c:pt>
                <c:pt idx="8">
                  <c:v>Září</c:v>
                </c:pt>
                <c:pt idx="9">
                  <c:v>Říjen</c:v>
                </c:pt>
                <c:pt idx="10">
                  <c:v>Listopad</c:v>
                </c:pt>
                <c:pt idx="11">
                  <c:v>Prosinec</c:v>
                </c:pt>
              </c:strCache>
            </c:strRef>
          </c:cat>
          <c:val>
            <c:numRef>
              <c:f>'G měsíce'!$G$2:$G$13</c:f>
              <c:numCache>
                <c:formatCode>General</c:formatCode>
                <c:ptCount val="12"/>
                <c:pt idx="0">
                  <c:v>743</c:v>
                </c:pt>
                <c:pt idx="1">
                  <c:v>594</c:v>
                </c:pt>
                <c:pt idx="2">
                  <c:v>874</c:v>
                </c:pt>
                <c:pt idx="3">
                  <c:v>908</c:v>
                </c:pt>
                <c:pt idx="4">
                  <c:v>931</c:v>
                </c:pt>
                <c:pt idx="5">
                  <c:v>1033</c:v>
                </c:pt>
                <c:pt idx="6">
                  <c:v>1320</c:v>
                </c:pt>
                <c:pt idx="7">
                  <c:v>1656</c:v>
                </c:pt>
                <c:pt idx="8">
                  <c:v>1149</c:v>
                </c:pt>
                <c:pt idx="9">
                  <c:v>1160</c:v>
                </c:pt>
                <c:pt idx="10">
                  <c:v>723</c:v>
                </c:pt>
                <c:pt idx="11">
                  <c:v>776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D6C4-4A51-BF50-9D691595EF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283136"/>
        <c:axId val="36284672"/>
        <c:axId val="0"/>
      </c:bar3DChart>
      <c:catAx>
        <c:axId val="36283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284672"/>
        <c:crosses val="autoZero"/>
        <c:auto val="1"/>
        <c:lblAlgn val="ctr"/>
        <c:lblOffset val="100"/>
        <c:noMultiLvlLbl val="0"/>
      </c:catAx>
      <c:valAx>
        <c:axId val="36284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283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/>
              <a:t>Události v JmK dle dnů v týdnu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'G Dny v týdnu'!$G$1</c:f>
              <c:strCache>
                <c:ptCount val="1"/>
                <c:pt idx="0">
                  <c:v>Celkem</c:v>
                </c:pt>
              </c:strCache>
            </c:strRef>
          </c:tx>
          <c:spPr>
            <a:solidFill>
              <a:srgbClr val="C6BDF5"/>
            </a:solidFill>
            <a:ln>
              <a:noFill/>
            </a:ln>
            <a:effectLst/>
            <a:sp3d/>
          </c:spPr>
          <c:invertIfNegative val="0"/>
          <c:cat>
            <c:strRef>
              <c:f>'G Dny v týdnu'!$A$2:$A$8</c:f>
              <c:strCache>
                <c:ptCount val="7"/>
                <c:pt idx="0">
                  <c:v>Pondělí</c:v>
                </c:pt>
                <c:pt idx="1">
                  <c:v>Úterý</c:v>
                </c:pt>
                <c:pt idx="2">
                  <c:v>Středa</c:v>
                </c:pt>
                <c:pt idx="3">
                  <c:v>Čtvrtek</c:v>
                </c:pt>
                <c:pt idx="4">
                  <c:v>Pátek</c:v>
                </c:pt>
                <c:pt idx="5">
                  <c:v>Sobota</c:v>
                </c:pt>
                <c:pt idx="6">
                  <c:v>Neděle</c:v>
                </c:pt>
              </c:strCache>
            </c:strRef>
          </c:cat>
          <c:val>
            <c:numRef>
              <c:f>'G Dny v týdnu'!$G$2:$G$8</c:f>
              <c:numCache>
                <c:formatCode>General</c:formatCode>
                <c:ptCount val="7"/>
                <c:pt idx="0">
                  <c:v>1738</c:v>
                </c:pt>
                <c:pt idx="1">
                  <c:v>1819</c:v>
                </c:pt>
                <c:pt idx="2">
                  <c:v>1794</c:v>
                </c:pt>
                <c:pt idx="3">
                  <c:v>1672</c:v>
                </c:pt>
                <c:pt idx="4">
                  <c:v>1717</c:v>
                </c:pt>
                <c:pt idx="5">
                  <c:v>1652</c:v>
                </c:pt>
                <c:pt idx="6">
                  <c:v>1475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7145-4FAF-9E93-E7A0302D1A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391552"/>
        <c:axId val="36393344"/>
        <c:axId val="0"/>
      </c:bar3DChart>
      <c:catAx>
        <c:axId val="36391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393344"/>
        <c:crosses val="autoZero"/>
        <c:auto val="1"/>
        <c:lblAlgn val="ctr"/>
        <c:lblOffset val="100"/>
        <c:noMultiLvlLbl val="0"/>
      </c:catAx>
      <c:valAx>
        <c:axId val="36393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3915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/>
              <a:t>Události v JmK dle hodin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'G Hodiny'!$G$1</c:f>
              <c:strCache>
                <c:ptCount val="1"/>
                <c:pt idx="0">
                  <c:v>Celkem</c:v>
                </c:pt>
              </c:strCache>
            </c:strRef>
          </c:tx>
          <c:spPr>
            <a:solidFill>
              <a:srgbClr val="C6BDF5"/>
            </a:solidFill>
            <a:ln>
              <a:noFill/>
            </a:ln>
            <a:effectLst/>
            <a:sp3d/>
          </c:spPr>
          <c:invertIfNegative val="0"/>
          <c:cat>
            <c:numRef>
              <c:f>'G Hodiny'!$A$2:$A$1048576</c:f>
              <c:numCache>
                <c:formatCode>General</c:formatCode>
                <c:ptCount val="2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</c:numCache>
            </c:numRef>
          </c:cat>
          <c:val>
            <c:numRef>
              <c:f>'G Hodiny'!$G$2:$G$25</c:f>
              <c:numCache>
                <c:formatCode>General</c:formatCode>
                <c:ptCount val="24"/>
                <c:pt idx="0">
                  <c:v>184</c:v>
                </c:pt>
                <c:pt idx="1">
                  <c:v>158</c:v>
                </c:pt>
                <c:pt idx="2">
                  <c:v>156</c:v>
                </c:pt>
                <c:pt idx="3">
                  <c:v>173</c:v>
                </c:pt>
                <c:pt idx="4">
                  <c:v>160</c:v>
                </c:pt>
                <c:pt idx="5">
                  <c:v>236</c:v>
                </c:pt>
                <c:pt idx="6">
                  <c:v>304</c:v>
                </c:pt>
                <c:pt idx="7">
                  <c:v>456</c:v>
                </c:pt>
                <c:pt idx="8">
                  <c:v>591</c:v>
                </c:pt>
                <c:pt idx="9">
                  <c:v>682</c:v>
                </c:pt>
                <c:pt idx="10">
                  <c:v>721</c:v>
                </c:pt>
                <c:pt idx="11">
                  <c:v>679</c:v>
                </c:pt>
                <c:pt idx="12">
                  <c:v>718</c:v>
                </c:pt>
                <c:pt idx="13">
                  <c:v>766</c:v>
                </c:pt>
                <c:pt idx="14">
                  <c:v>701</c:v>
                </c:pt>
                <c:pt idx="15">
                  <c:v>746</c:v>
                </c:pt>
                <c:pt idx="16">
                  <c:v>764</c:v>
                </c:pt>
                <c:pt idx="17">
                  <c:v>836</c:v>
                </c:pt>
                <c:pt idx="18">
                  <c:v>790</c:v>
                </c:pt>
                <c:pt idx="19">
                  <c:v>687</c:v>
                </c:pt>
                <c:pt idx="20">
                  <c:v>498</c:v>
                </c:pt>
                <c:pt idx="21">
                  <c:v>355</c:v>
                </c:pt>
                <c:pt idx="22">
                  <c:v>279</c:v>
                </c:pt>
                <c:pt idx="23">
                  <c:v>227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02FE-4653-8454-75019935D4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410880"/>
        <c:axId val="36412416"/>
        <c:axId val="0"/>
      </c:bar3DChart>
      <c:catAx>
        <c:axId val="36410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412416"/>
        <c:crosses val="autoZero"/>
        <c:auto val="1"/>
        <c:lblAlgn val="ctr"/>
        <c:lblOffset val="100"/>
        <c:noMultiLvlLbl val="0"/>
      </c:catAx>
      <c:valAx>
        <c:axId val="36412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4108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>
                <a:latin typeface="Arial" panose="020B0604020202020204" pitchFamily="34" charset="0"/>
                <a:cs typeface="Arial" panose="020B0604020202020204" pitchFamily="34" charset="0"/>
              </a:rPr>
              <a:t>Podíl spolupráce se složkami IZS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'3 - Spolupráce'!$B$13</c:f>
              <c:strCache>
                <c:ptCount val="1"/>
                <c:pt idx="0">
                  <c:v>Požár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'3 - Spolupráce'!$A$14:$A$18</c:f>
              <c:strCache>
                <c:ptCount val="5"/>
                <c:pt idx="0">
                  <c:v>Policie České republiky</c:v>
                </c:pt>
                <c:pt idx="1">
                  <c:v>Zdravotnická záchranná služba</c:v>
                </c:pt>
                <c:pt idx="2">
                  <c:v>Obecní policie</c:v>
                </c:pt>
                <c:pt idx="3">
                  <c:v>Pohotovostní služby</c:v>
                </c:pt>
                <c:pt idx="4">
                  <c:v>Ostatní</c:v>
                </c:pt>
              </c:strCache>
            </c:strRef>
          </c:cat>
          <c:val>
            <c:numRef>
              <c:f>'3 - Spolupráce'!$B$14:$B$18</c:f>
              <c:numCache>
                <c:formatCode>General</c:formatCode>
                <c:ptCount val="5"/>
                <c:pt idx="0">
                  <c:v>1805</c:v>
                </c:pt>
                <c:pt idx="1">
                  <c:v>164</c:v>
                </c:pt>
                <c:pt idx="2">
                  <c:v>140</c:v>
                </c:pt>
                <c:pt idx="3">
                  <c:v>123</c:v>
                </c:pt>
                <c:pt idx="4">
                  <c:v>184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4BAC-4F76-BA7F-F20F3CB402F4}"/>
            </c:ext>
          </c:extLst>
        </c:ser>
        <c:ser>
          <c:idx val="1"/>
          <c:order val="1"/>
          <c:tx>
            <c:strRef>
              <c:f>'3 - Spolupráce'!$C$13</c:f>
              <c:strCache>
                <c:ptCount val="1"/>
                <c:pt idx="0">
                  <c:v>Dopravní nehoda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'3 - Spolupráce'!$A$14:$A$18</c:f>
              <c:strCache>
                <c:ptCount val="5"/>
                <c:pt idx="0">
                  <c:v>Policie České republiky</c:v>
                </c:pt>
                <c:pt idx="1">
                  <c:v>Zdravotnická záchranná služba</c:v>
                </c:pt>
                <c:pt idx="2">
                  <c:v>Obecní policie</c:v>
                </c:pt>
                <c:pt idx="3">
                  <c:v>Pohotovostní služby</c:v>
                </c:pt>
                <c:pt idx="4">
                  <c:v>Ostatní</c:v>
                </c:pt>
              </c:strCache>
            </c:strRef>
          </c:cat>
          <c:val>
            <c:numRef>
              <c:f>'3 - Spolupráce'!$C$14:$C$18</c:f>
              <c:numCache>
                <c:formatCode>General</c:formatCode>
                <c:ptCount val="5"/>
                <c:pt idx="0">
                  <c:v>2458</c:v>
                </c:pt>
                <c:pt idx="1">
                  <c:v>1740</c:v>
                </c:pt>
                <c:pt idx="2">
                  <c:v>138</c:v>
                </c:pt>
                <c:pt idx="3">
                  <c:v>41</c:v>
                </c:pt>
                <c:pt idx="4">
                  <c:v>871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1-4BAC-4F76-BA7F-F20F3CB402F4}"/>
            </c:ext>
          </c:extLst>
        </c:ser>
        <c:ser>
          <c:idx val="2"/>
          <c:order val="2"/>
          <c:tx>
            <c:strRef>
              <c:f>'3 - Spolupráce'!$D$13</c:f>
              <c:strCache>
                <c:ptCount val="1"/>
                <c:pt idx="0">
                  <c:v>Záchrana osob a zvířat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'3 - Spolupráce'!$A$14:$A$18</c:f>
              <c:strCache>
                <c:ptCount val="5"/>
                <c:pt idx="0">
                  <c:v>Policie České republiky</c:v>
                </c:pt>
                <c:pt idx="1">
                  <c:v>Zdravotnická záchranná služba</c:v>
                </c:pt>
                <c:pt idx="2">
                  <c:v>Obecní policie</c:v>
                </c:pt>
                <c:pt idx="3">
                  <c:v>Pohotovostní služby</c:v>
                </c:pt>
                <c:pt idx="4">
                  <c:v>Ostatní</c:v>
                </c:pt>
              </c:strCache>
            </c:strRef>
          </c:cat>
          <c:val>
            <c:numRef>
              <c:f>'3 - Spolupráce'!$D$14:$D$18</c:f>
              <c:numCache>
                <c:formatCode>General</c:formatCode>
                <c:ptCount val="5"/>
                <c:pt idx="0">
                  <c:v>1544</c:v>
                </c:pt>
                <c:pt idx="1">
                  <c:v>1143</c:v>
                </c:pt>
                <c:pt idx="2">
                  <c:v>144</c:v>
                </c:pt>
                <c:pt idx="3">
                  <c:v>4</c:v>
                </c:pt>
                <c:pt idx="4">
                  <c:v>67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2-4BAC-4F76-BA7F-F20F3CB402F4}"/>
            </c:ext>
          </c:extLst>
        </c:ser>
        <c:ser>
          <c:idx val="3"/>
          <c:order val="3"/>
          <c:tx>
            <c:strRef>
              <c:f>'3 - Spolupráce'!$E$13</c:f>
              <c:strCache>
                <c:ptCount val="1"/>
                <c:pt idx="0">
                  <c:v>Únik nebezpečných látek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'3 - Spolupráce'!$A$14:$A$18</c:f>
              <c:strCache>
                <c:ptCount val="5"/>
                <c:pt idx="0">
                  <c:v>Policie České republiky</c:v>
                </c:pt>
                <c:pt idx="1">
                  <c:v>Zdravotnická záchranná služba</c:v>
                </c:pt>
                <c:pt idx="2">
                  <c:v>Obecní policie</c:v>
                </c:pt>
                <c:pt idx="3">
                  <c:v>Pohotovostní služby</c:v>
                </c:pt>
                <c:pt idx="4">
                  <c:v>Ostatní</c:v>
                </c:pt>
              </c:strCache>
            </c:strRef>
          </c:cat>
          <c:val>
            <c:numRef>
              <c:f>'3 - Spolupráce'!$E$14:$E$18</c:f>
              <c:numCache>
                <c:formatCode>General</c:formatCode>
                <c:ptCount val="5"/>
                <c:pt idx="0">
                  <c:v>595</c:v>
                </c:pt>
                <c:pt idx="1">
                  <c:v>34</c:v>
                </c:pt>
                <c:pt idx="2">
                  <c:v>67</c:v>
                </c:pt>
                <c:pt idx="3">
                  <c:v>201</c:v>
                </c:pt>
                <c:pt idx="4">
                  <c:v>122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3-4BAC-4F76-BA7F-F20F3CB402F4}"/>
            </c:ext>
          </c:extLst>
        </c:ser>
        <c:ser>
          <c:idx val="4"/>
          <c:order val="4"/>
          <c:tx>
            <c:strRef>
              <c:f>'3 - Spolupráce'!$F$13</c:f>
              <c:strCache>
                <c:ptCount val="1"/>
                <c:pt idx="0">
                  <c:v>Technická pomoc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'3 - Spolupráce'!$A$14:$A$18</c:f>
              <c:strCache>
                <c:ptCount val="5"/>
                <c:pt idx="0">
                  <c:v>Policie České republiky</c:v>
                </c:pt>
                <c:pt idx="1">
                  <c:v>Zdravotnická záchranná služba</c:v>
                </c:pt>
                <c:pt idx="2">
                  <c:v>Obecní policie</c:v>
                </c:pt>
                <c:pt idx="3">
                  <c:v>Pohotovostní služby</c:v>
                </c:pt>
                <c:pt idx="4">
                  <c:v>Ostatní</c:v>
                </c:pt>
              </c:strCache>
            </c:strRef>
          </c:cat>
          <c:val>
            <c:numRef>
              <c:f>'3 - Spolupráce'!$F$14:$F$18</c:f>
              <c:numCache>
                <c:formatCode>General</c:formatCode>
                <c:ptCount val="5"/>
                <c:pt idx="0">
                  <c:v>1371</c:v>
                </c:pt>
                <c:pt idx="1">
                  <c:v>648</c:v>
                </c:pt>
                <c:pt idx="2">
                  <c:v>234</c:v>
                </c:pt>
                <c:pt idx="3">
                  <c:v>235</c:v>
                </c:pt>
                <c:pt idx="4">
                  <c:v>286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4-4BAC-4F76-BA7F-F20F3CB402F4}"/>
            </c:ext>
          </c:extLst>
        </c:ser>
        <c:ser>
          <c:idx val="5"/>
          <c:order val="5"/>
          <c:tx>
            <c:strRef>
              <c:f>'3 - Spolupráce'!$G$13</c:f>
              <c:strCache>
                <c:ptCount val="1"/>
                <c:pt idx="0">
                  <c:v>Planý poplach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'3 - Spolupráce'!$A$14:$A$18</c:f>
              <c:strCache>
                <c:ptCount val="5"/>
                <c:pt idx="0">
                  <c:v>Policie České republiky</c:v>
                </c:pt>
                <c:pt idx="1">
                  <c:v>Zdravotnická záchranná služba</c:v>
                </c:pt>
                <c:pt idx="2">
                  <c:v>Obecní policie</c:v>
                </c:pt>
                <c:pt idx="3">
                  <c:v>Pohotovostní služby</c:v>
                </c:pt>
                <c:pt idx="4">
                  <c:v>Ostatní</c:v>
                </c:pt>
              </c:strCache>
            </c:strRef>
          </c:cat>
          <c:val>
            <c:numRef>
              <c:f>'3 - Spolupráce'!$G$14:$G$18</c:f>
              <c:numCache>
                <c:formatCode>General</c:formatCode>
                <c:ptCount val="5"/>
                <c:pt idx="0">
                  <c:v>651</c:v>
                </c:pt>
                <c:pt idx="1">
                  <c:v>64</c:v>
                </c:pt>
                <c:pt idx="2">
                  <c:v>23</c:v>
                </c:pt>
                <c:pt idx="3">
                  <c:v>3</c:v>
                </c:pt>
                <c:pt idx="4">
                  <c:v>37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5-4BAC-4F76-BA7F-F20F3CB402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627584"/>
        <c:axId val="36629120"/>
        <c:axId val="0"/>
      </c:bar3DChart>
      <c:catAx>
        <c:axId val="36627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629120"/>
        <c:crosses val="autoZero"/>
        <c:auto val="1"/>
        <c:lblAlgn val="ctr"/>
        <c:lblOffset val="100"/>
        <c:noMultiLvlLbl val="0"/>
      </c:catAx>
      <c:valAx>
        <c:axId val="36629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627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Požáry dle okresů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107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CEDD-4FA9-A88B-B2E4625C1870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CEDD-4FA9-A88B-B2E4625C1870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CEDD-4FA9-A88B-B2E4625C1870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CEDD-4FA9-A88B-B2E4625C1870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CEDD-4FA9-A88B-B2E4625C1870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CEDD-4FA9-A88B-B2E4625C1870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CEDD-4FA9-A88B-B2E4625C1870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('4 - P - typy'!$I$2,'4 - P - typy'!$I$5:$I$6,'4 - P - typy'!$I$14,'4 - P - typy'!$I$18,'4 - P - typy'!$I$22,'4 - P - typy'!$I$26)</c:f>
              <c:strCache>
                <c:ptCount val="7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('4 - P - typy'!$J$2,'4 - P - typy'!$J$5:$J$6,'4 - P - typy'!$J$14,'4 - P - typy'!$J$18,'4 - P - typy'!$J$22,'4 - P - typy'!$J$26)</c:f>
              <c:numCache>
                <c:formatCode>General</c:formatCode>
                <c:ptCount val="7"/>
                <c:pt idx="0">
                  <c:v>139</c:v>
                </c:pt>
                <c:pt idx="1">
                  <c:v>556</c:v>
                </c:pt>
                <c:pt idx="2">
                  <c:v>335</c:v>
                </c:pt>
                <c:pt idx="3">
                  <c:v>204</c:v>
                </c:pt>
                <c:pt idx="4">
                  <c:v>227</c:v>
                </c:pt>
                <c:pt idx="5">
                  <c:v>122</c:v>
                </c:pt>
                <c:pt idx="6">
                  <c:v>261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CEDD-4FA9-A88B-B2E4625C187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Požáry dle místa vzniku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89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tx>
            <c:strRef>
              <c:f>zpp!$A$51</c:f>
              <c:strCache>
                <c:ptCount val="1"/>
                <c:pt idx="0">
                  <c:v>Počet</c:v>
                </c:pt>
              </c:strCache>
            </c:strRef>
          </c:tx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3DD8-4BDF-8D48-DD7B71536941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3DD8-4BDF-8D48-DD7B71536941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3DD8-4BDF-8D48-DD7B71536941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3DD8-4BDF-8D48-DD7B71536941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3DD8-4BDF-8D48-DD7B71536941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3DD8-4BDF-8D48-DD7B71536941}"/>
              </c:ext>
            </c:extLst>
          </c:dPt>
          <c:dPt>
            <c:idx val="7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3DD8-4BDF-8D48-DD7B71536941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zpp!$B$50:$I$50</c:f>
              <c:strCache>
                <c:ptCount val="8"/>
                <c:pt idx="0">
                  <c:v>Byty, RD,chaty</c:v>
                </c:pt>
                <c:pt idx="1">
                  <c:v>Dopravní prostředky</c:v>
                </c:pt>
                <c:pt idx="2">
                  <c:v>Školy, nemocnice, veřejné budovy</c:v>
                </c:pt>
                <c:pt idx="3">
                  <c:v>Popelnice, odpady, demolice, vraky</c:v>
                </c:pt>
                <c:pt idx="4">
                  <c:v>Trávy, zemědělské plochy, volné a skladovací plochy</c:v>
                </c:pt>
                <c:pt idx="5">
                  <c:v>Lesy</c:v>
                </c:pt>
                <c:pt idx="6">
                  <c:v>Ostatní</c:v>
                </c:pt>
                <c:pt idx="7">
                  <c:v>Prům. objekty, kanceláře, obchody</c:v>
                </c:pt>
              </c:strCache>
            </c:strRef>
          </c:cat>
          <c:val>
            <c:numRef>
              <c:f>zpp!$B$51:$I$51</c:f>
              <c:numCache>
                <c:formatCode>General</c:formatCode>
                <c:ptCount val="8"/>
                <c:pt idx="0">
                  <c:v>226</c:v>
                </c:pt>
                <c:pt idx="1">
                  <c:v>243</c:v>
                </c:pt>
                <c:pt idx="2">
                  <c:v>20</c:v>
                </c:pt>
                <c:pt idx="3">
                  <c:v>485</c:v>
                </c:pt>
                <c:pt idx="4">
                  <c:v>519</c:v>
                </c:pt>
                <c:pt idx="5">
                  <c:v>119</c:v>
                </c:pt>
                <c:pt idx="6">
                  <c:v>107</c:v>
                </c:pt>
                <c:pt idx="7">
                  <c:v>125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3DD8-4BDF-8D48-DD7B7153694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Požáry dle příčin vzniku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107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tx>
            <c:strRef>
              <c:f>zpp!$A$26</c:f>
              <c:strCache>
                <c:ptCount val="1"/>
                <c:pt idx="0">
                  <c:v>Příčina</c:v>
                </c:pt>
              </c:strCache>
            </c:strRef>
          </c:tx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5860-4026-A9F3-6F1489E80BFB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5860-4026-A9F3-6F1489E80BFB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5860-4026-A9F3-6F1489E80BFB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5860-4026-A9F3-6F1489E80BFB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5860-4026-A9F3-6F1489E80BFB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5860-4026-A9F3-6F1489E80BFB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5860-4026-A9F3-6F1489E80BFB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zpp!$B$25:$I$25</c:f>
              <c:strCache>
                <c:ptCount val="8"/>
                <c:pt idx="0">
                  <c:v>Nešetřeno, neobjasněno</c:v>
                </c:pt>
                <c:pt idx="1">
                  <c:v>Topidla</c:v>
                </c:pt>
                <c:pt idx="2">
                  <c:v>Úmysl, děti, neprokázané zavinění</c:v>
                </c:pt>
                <c:pt idx="3">
                  <c:v>Samovznícení</c:v>
                </c:pt>
                <c:pt idx="4">
                  <c:v>Nedbalost</c:v>
                </c:pt>
                <c:pt idx="5">
                  <c:v>Ostatní</c:v>
                </c:pt>
                <c:pt idx="6">
                  <c:v>Technické závady</c:v>
                </c:pt>
                <c:pt idx="7">
                  <c:v>Komíny</c:v>
                </c:pt>
              </c:strCache>
            </c:strRef>
          </c:cat>
          <c:val>
            <c:numRef>
              <c:f>zpp!$B$26:$I$26</c:f>
              <c:numCache>
                <c:formatCode>General</c:formatCode>
                <c:ptCount val="8"/>
                <c:pt idx="0">
                  <c:v>218</c:v>
                </c:pt>
                <c:pt idx="1">
                  <c:v>14</c:v>
                </c:pt>
                <c:pt idx="2">
                  <c:v>594</c:v>
                </c:pt>
                <c:pt idx="3">
                  <c:v>22</c:v>
                </c:pt>
                <c:pt idx="4">
                  <c:v>554</c:v>
                </c:pt>
                <c:pt idx="5">
                  <c:v>22</c:v>
                </c:pt>
                <c:pt idx="6">
                  <c:v>359</c:v>
                </c:pt>
                <c:pt idx="7">
                  <c:v>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5860-4026-A9F3-6F1489E80BF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Podíl událostí na území města Brna dle typu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107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0054-418F-891D-42F5FA29FA53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0054-418F-891D-42F5FA29FA53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0054-418F-891D-42F5FA29FA53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0054-418F-891D-42F5FA29FA53}"/>
              </c:ext>
            </c:extLst>
          </c:dPt>
          <c:dPt>
            <c:idx val="4"/>
            <c:bubble3D val="0"/>
            <c:spPr>
              <a:gradFill flip="none" rotWithShape="1">
                <a:gsLst>
                  <a:gs pos="15000">
                    <a:srgbClr val="FFC000"/>
                  </a:gs>
                  <a:gs pos="100000">
                    <a:srgbClr val="B38600"/>
                  </a:gs>
                </a:gsLst>
                <a:path path="circle">
                  <a:fillToRect l="50000" t="50000" r="50000" b="50000"/>
                </a:path>
                <a:tileRect/>
              </a:gra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33350"/>
                <a:bevelB w="95250" h="889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054-418F-891D-42F5FA29FA53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0054-418F-891D-42F5FA29FA53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7-0054-418F-891D-42F5FA29FA53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'10 - BM'!$B$1:$H$1</c:f>
              <c:strCache>
                <c:ptCount val="7"/>
                <c:pt idx="0">
                  <c:v>Požár</c:v>
                </c:pt>
                <c:pt idx="1">
                  <c:v>Dopravní nehoda</c:v>
                </c:pt>
                <c:pt idx="2">
                  <c:v>Záchrana osob a zvířat</c:v>
                </c:pt>
                <c:pt idx="3">
                  <c:v>Únik nebezpečných látek</c:v>
                </c:pt>
                <c:pt idx="4">
                  <c:v>Technická pomoc</c:v>
                </c:pt>
                <c:pt idx="5">
                  <c:v>Planý poplach</c:v>
                </c:pt>
                <c:pt idx="6">
                  <c:v>Jiné</c:v>
                </c:pt>
              </c:strCache>
            </c:strRef>
          </c:cat>
          <c:val>
            <c:numRef>
              <c:f>'10 - BM'!$B$31:$H$31</c:f>
              <c:numCache>
                <c:formatCode>General</c:formatCode>
                <c:ptCount val="7"/>
                <c:pt idx="0">
                  <c:v>556</c:v>
                </c:pt>
                <c:pt idx="1">
                  <c:v>592</c:v>
                </c:pt>
                <c:pt idx="2">
                  <c:v>765</c:v>
                </c:pt>
                <c:pt idx="3">
                  <c:v>229</c:v>
                </c:pt>
                <c:pt idx="4">
                  <c:v>1179</c:v>
                </c:pt>
                <c:pt idx="5">
                  <c:v>338</c:v>
                </c:pt>
                <c:pt idx="6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0054-418F-891D-42F5FA29FA53}"/>
            </c:ext>
          </c:extLst>
        </c:ser>
        <c:ser>
          <c:idx val="1"/>
          <c:order val="1"/>
          <c:tx>
            <c:strRef>
              <c:f>'1 - Přehled událostí'!$C$1:$H$1</c:f>
              <c:strCache>
                <c:ptCount val="6"/>
                <c:pt idx="0">
                  <c:v>Požár</c:v>
                </c:pt>
                <c:pt idx="1">
                  <c:v>Dopravní nehoda</c:v>
                </c:pt>
                <c:pt idx="2">
                  <c:v>Záchrana osob a zvířat</c:v>
                </c:pt>
                <c:pt idx="3">
                  <c:v>Únik nebezpečných látek</c:v>
                </c:pt>
                <c:pt idx="4">
                  <c:v>Technická pomoc</c:v>
                </c:pt>
                <c:pt idx="5">
                  <c:v>Planý poplach</c:v>
                </c:pt>
              </c:strCache>
            </c:strRef>
          </c:tx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27000"/>
              <a:bevelB w="127000" h="127000"/>
            </a:sp3d>
          </c:spPr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A-0054-418F-891D-42F5FA29FA5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'10 - BM'!$B$1:$H$1</c:f>
              <c:strCache>
                <c:ptCount val="7"/>
                <c:pt idx="0">
                  <c:v>Požár</c:v>
                </c:pt>
                <c:pt idx="1">
                  <c:v>Dopravní nehoda</c:v>
                </c:pt>
                <c:pt idx="2">
                  <c:v>Záchrana osob a zvířat</c:v>
                </c:pt>
                <c:pt idx="3">
                  <c:v>Únik nebezpečných látek</c:v>
                </c:pt>
                <c:pt idx="4">
                  <c:v>Technická pomoc</c:v>
                </c:pt>
                <c:pt idx="5">
                  <c:v>Planý poplach</c:v>
                </c:pt>
                <c:pt idx="6">
                  <c:v>Jiné</c:v>
                </c:pt>
              </c:strCache>
            </c:strRef>
          </c:cat>
          <c:val>
            <c:numRef>
              <c:f>'1 - Přehled událostí'!$I$1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0054-418F-891D-42F5FA29FA53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/>
              <a:t>Události na území města Brna za posledních 5 let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'G - BM 5 let'!$I$7</c:f>
              <c:strCache>
                <c:ptCount val="1"/>
                <c:pt idx="0">
                  <c:v>Celkem</c:v>
                </c:pt>
              </c:strCache>
            </c:strRef>
          </c:tx>
          <c:spPr>
            <a:solidFill>
              <a:srgbClr val="C6BDF5"/>
            </a:solidFill>
            <a:ln>
              <a:noFill/>
            </a:ln>
            <a:effectLst/>
            <a:sp3d/>
          </c:spPr>
          <c:invertIfNegative val="0"/>
          <c:cat>
            <c:numRef>
              <c:f>'G - BM 5 let'!$K$1:$O$1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'G - BM 5 let'!$K$7:$O$7</c:f>
              <c:numCache>
                <c:formatCode>General</c:formatCode>
                <c:ptCount val="5"/>
                <c:pt idx="0">
                  <c:v>2848</c:v>
                </c:pt>
                <c:pt idx="1">
                  <c:v>3081</c:v>
                </c:pt>
                <c:pt idx="2">
                  <c:v>2962</c:v>
                </c:pt>
                <c:pt idx="3">
                  <c:v>3716</c:v>
                </c:pt>
                <c:pt idx="4">
                  <c:v>3661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5D24-4379-B6EF-0AED450AB9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7049856"/>
        <c:axId val="37051392"/>
        <c:axId val="0"/>
      </c:bar3DChart>
      <c:catAx>
        <c:axId val="37049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7051392"/>
        <c:crosses val="autoZero"/>
        <c:auto val="1"/>
        <c:lblAlgn val="ctr"/>
        <c:lblOffset val="100"/>
        <c:noMultiLvlLbl val="0"/>
      </c:catAx>
      <c:valAx>
        <c:axId val="37051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70498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/>
              <a:t>Podíl událostí JSDHo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'Podíl JSDHO 5 let'!$A$3</c:f>
              <c:strCache>
                <c:ptCount val="1"/>
                <c:pt idx="0">
                  <c:v>Podíl událostí JSDHo</c:v>
                </c:pt>
              </c:strCache>
            </c:strRef>
          </c:tx>
          <c:spPr>
            <a:solidFill>
              <a:srgbClr val="C6BDF5"/>
            </a:solidFill>
            <a:ln>
              <a:noFill/>
            </a:ln>
            <a:effectLst/>
            <a:sp3d/>
          </c:spPr>
          <c:invertIfNegative val="0"/>
          <c:cat>
            <c:numRef>
              <c:f>'Podíl JSDHO 5 let'!$C$2:$G$2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'Podíl JSDHO 5 let'!$C$3:$G$3</c:f>
              <c:numCache>
                <c:formatCode>0%</c:formatCode>
                <c:ptCount val="5"/>
                <c:pt idx="0">
                  <c:v>0.29840711625982624</c:v>
                </c:pt>
                <c:pt idx="1">
                  <c:v>0.27369070892067088</c:v>
                </c:pt>
                <c:pt idx="2">
                  <c:v>0.25642917369308599</c:v>
                </c:pt>
                <c:pt idx="3">
                  <c:v>0.30902634404162194</c:v>
                </c:pt>
                <c:pt idx="4">
                  <c:v>0.28895255751242943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6BCD-4AAB-B188-F646E27EEB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7898112"/>
        <c:axId val="37899648"/>
        <c:axId val="0"/>
      </c:bar3DChart>
      <c:catAx>
        <c:axId val="37898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7899648"/>
        <c:crosses val="autoZero"/>
        <c:auto val="1"/>
        <c:lblAlgn val="ctr"/>
        <c:lblOffset val="100"/>
        <c:noMultiLvlLbl val="0"/>
      </c:catAx>
      <c:valAx>
        <c:axId val="37899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78981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ln>
                  <a:noFill/>
                </a:ln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cs-CZ" sz="1200">
                <a:latin typeface="Arial" panose="020B0604020202020204" pitchFamily="34" charset="0"/>
                <a:cs typeface="Arial" panose="020B0604020202020204" pitchFamily="34" charset="0"/>
              </a:rPr>
              <a:t>Hovory přijaté na TCTV Brno v posledních 5 letech</a:t>
            </a:r>
          </a:p>
        </c:rich>
      </c:tx>
      <c:layout>
        <c:manualLayout>
          <c:xMode val="edge"/>
          <c:yMode val="edge"/>
          <c:x val="5.7659494346820925E-2"/>
          <c:y val="4.7487686834261052E-3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878086419753092E-2"/>
          <c:y val="0.11311597222222221"/>
          <c:w val="0.87157021604938267"/>
          <c:h val="0.64578020833333338"/>
        </c:manualLayout>
      </c:layout>
      <c:lineChart>
        <c:grouping val="standard"/>
        <c:varyColors val="0"/>
        <c:ser>
          <c:idx val="5"/>
          <c:order val="0"/>
          <c:tx>
            <c:strRef>
              <c:f>'G TCTV'!$A$2</c:f>
              <c:strCache>
                <c:ptCount val="1"/>
                <c:pt idx="0">
                  <c:v>112</c:v>
                </c:pt>
              </c:strCache>
            </c:strRef>
          </c:tx>
          <c:spPr>
            <a:ln w="25400" cap="rnd" cmpd="sng" algn="ctr">
              <a:solidFill>
                <a:srgbClr val="190D55">
                  <a:lumMod val="50000"/>
                  <a:lumOff val="50000"/>
                </a:srgbClr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'G TCTV'!$C$1:$G$1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'G TCTV'!$C$2:$G$2</c:f>
              <c:numCache>
                <c:formatCode>General</c:formatCode>
                <c:ptCount val="5"/>
                <c:pt idx="0">
                  <c:v>198630</c:v>
                </c:pt>
                <c:pt idx="1">
                  <c:v>179823</c:v>
                </c:pt>
                <c:pt idx="2">
                  <c:v>173223</c:v>
                </c:pt>
                <c:pt idx="3" formatCode="#,##0">
                  <c:v>242836</c:v>
                </c:pt>
                <c:pt idx="4" formatCode="#,##0">
                  <c:v>222120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BED7-479E-9331-F6460EFEF8DB}"/>
            </c:ext>
          </c:extLst>
        </c:ser>
        <c:ser>
          <c:idx val="0"/>
          <c:order val="1"/>
          <c:tx>
            <c:strRef>
              <c:f>'G TCTV'!$A$3</c:f>
              <c:strCache>
                <c:ptCount val="1"/>
                <c:pt idx="0">
                  <c:v>150</c:v>
                </c:pt>
              </c:strCache>
            </c:strRef>
          </c:tx>
          <c:spPr>
            <a:ln w="25400" cap="rnd" cmpd="sng" algn="ctr">
              <a:solidFill>
                <a:srgbClr val="FFC000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'G TCTV'!$C$1:$G$1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'G TCTV'!$C$3:$G$3</c:f>
              <c:numCache>
                <c:formatCode>General</c:formatCode>
                <c:ptCount val="5"/>
                <c:pt idx="0">
                  <c:v>32646</c:v>
                </c:pt>
                <c:pt idx="1">
                  <c:v>31612</c:v>
                </c:pt>
                <c:pt idx="2">
                  <c:v>28311</c:v>
                </c:pt>
                <c:pt idx="3" formatCode="#,##0">
                  <c:v>37692</c:v>
                </c:pt>
                <c:pt idx="4" formatCode="#,##0">
                  <c:v>36449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BED7-479E-9331-F6460EFEF8DB}"/>
            </c:ext>
          </c:extLst>
        </c:ser>
        <c:ser>
          <c:idx val="1"/>
          <c:order val="2"/>
          <c:tx>
            <c:strRef>
              <c:f>'G TCTV'!$A$4</c:f>
              <c:strCache>
                <c:ptCount val="1"/>
                <c:pt idx="0">
                  <c:v>Celkem</c:v>
                </c:pt>
              </c:strCache>
            </c:strRef>
          </c:tx>
          <c:spPr>
            <a:ln w="38100" cap="rnd" cmpd="sng" algn="ctr">
              <a:solidFill>
                <a:srgbClr val="190D55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'G TCTV'!$C$1:$G$1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'G TCTV'!$C$4:$G$4</c:f>
              <c:numCache>
                <c:formatCode>General</c:formatCode>
                <c:ptCount val="5"/>
                <c:pt idx="0">
                  <c:v>231276</c:v>
                </c:pt>
                <c:pt idx="1">
                  <c:v>211435</c:v>
                </c:pt>
                <c:pt idx="2">
                  <c:v>201534</c:v>
                </c:pt>
                <c:pt idx="3">
                  <c:v>280528</c:v>
                </c:pt>
                <c:pt idx="4">
                  <c:v>258569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BED7-479E-9331-F6460EFEF8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8563200"/>
        <c:axId val="38564992"/>
      </c:lineChart>
      <c:catAx>
        <c:axId val="38563200"/>
        <c:scaling>
          <c:orientation val="minMax"/>
        </c:scaling>
        <c:delete val="0"/>
        <c:axPos val="b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564992"/>
        <c:crosses val="autoZero"/>
        <c:auto val="1"/>
        <c:lblAlgn val="ctr"/>
        <c:lblOffset val="100"/>
        <c:noMultiLvlLbl val="0"/>
      </c:catAx>
      <c:valAx>
        <c:axId val="38564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563200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prstDash val="solid"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Podíl odeslaných datových vět z TCTV Brno na složky IZS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91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838368155764144E-2"/>
          <c:y val="0.31683543627602861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>
              <a:gsLst>
                <a:gs pos="15000">
                  <a:srgbClr val="FFC000"/>
                </a:gs>
                <a:gs pos="100000">
                  <a:srgbClr val="B38600"/>
                </a:gs>
              </a:gsLst>
              <a:path path="circle">
                <a:fillToRect l="50000" t="50000" r="50000" b="50000"/>
              </a:path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27000"/>
              <a:bevelB w="127000" h="127000"/>
            </a:sp3d>
          </c:spPr>
          <c:explosion val="5"/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2897-4F5A-AEF5-8408D7F15F50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2897-4F5A-AEF5-8408D7F15F50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2897-4F5A-AEF5-8408D7F15F50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2897-4F5A-AEF5-8408D7F15F50}"/>
              </c:ext>
            </c:extLst>
          </c:dPt>
          <c:dLbls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'G TCTV'!$J$1:$L$1</c:f>
              <c:strCache>
                <c:ptCount val="3"/>
                <c:pt idx="0">
                  <c:v>HZS</c:v>
                </c:pt>
                <c:pt idx="1">
                  <c:v>ZZS</c:v>
                </c:pt>
                <c:pt idx="2">
                  <c:v>PČR</c:v>
                </c:pt>
              </c:strCache>
            </c:strRef>
          </c:cat>
          <c:val>
            <c:numRef>
              <c:f>'G TCTV'!$J$2:$L$2</c:f>
              <c:numCache>
                <c:formatCode>#,##0</c:formatCode>
                <c:ptCount val="3"/>
                <c:pt idx="0">
                  <c:v>7898</c:v>
                </c:pt>
                <c:pt idx="1">
                  <c:v>11969</c:v>
                </c:pt>
                <c:pt idx="2">
                  <c:v>9983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897-4F5A-AEF5-8408D7F15F5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ln>
                  <a:noFill/>
                </a:ln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cs-CZ" sz="1200">
                <a:latin typeface="Arial" panose="020B0604020202020204" pitchFamily="34" charset="0"/>
                <a:cs typeface="Arial" panose="020B0604020202020204" pitchFamily="34" charset="0"/>
              </a:rPr>
              <a:t>Kontrolní činnost SPD v posledních 5 letech</a:t>
            </a:r>
          </a:p>
        </c:rich>
      </c:tx>
      <c:layout>
        <c:manualLayout>
          <c:xMode val="edge"/>
          <c:yMode val="edge"/>
          <c:x val="7.5299691358024667E-2"/>
          <c:y val="2.6458333333333334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878086419753092E-2"/>
          <c:y val="0.11311597222222221"/>
          <c:w val="0.87157021604938267"/>
          <c:h val="0.64578020833333338"/>
        </c:manualLayout>
      </c:layout>
      <c:lineChart>
        <c:grouping val="standard"/>
        <c:varyColors val="0"/>
        <c:ser>
          <c:idx val="5"/>
          <c:order val="0"/>
          <c:tx>
            <c:strRef>
              <c:f>spd!$A$2</c:f>
              <c:strCache>
                <c:ptCount val="1"/>
                <c:pt idx="0">
                  <c:v>Komplexní kontroly</c:v>
                </c:pt>
              </c:strCache>
            </c:strRef>
          </c:tx>
          <c:spPr>
            <a:ln w="25400" cap="rnd" cmpd="sng" algn="ctr">
              <a:solidFill>
                <a:srgbClr val="190D55">
                  <a:lumMod val="50000"/>
                  <a:lumOff val="50000"/>
                </a:srgbClr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spd!$B$1:$F$1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spd!$B$2:$F$2</c:f>
              <c:numCache>
                <c:formatCode>General</c:formatCode>
                <c:ptCount val="5"/>
                <c:pt idx="0">
                  <c:v>119</c:v>
                </c:pt>
                <c:pt idx="1">
                  <c:v>128</c:v>
                </c:pt>
                <c:pt idx="2">
                  <c:v>116</c:v>
                </c:pt>
                <c:pt idx="3">
                  <c:v>123</c:v>
                </c:pt>
                <c:pt idx="4">
                  <c:v>139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8306-44B6-85D9-5A7C67C55C63}"/>
            </c:ext>
          </c:extLst>
        </c:ser>
        <c:ser>
          <c:idx val="0"/>
          <c:order val="1"/>
          <c:tx>
            <c:strRef>
              <c:f>spd!$A$3</c:f>
              <c:strCache>
                <c:ptCount val="1"/>
                <c:pt idx="0">
                  <c:v>Tematické kontroly</c:v>
                </c:pt>
              </c:strCache>
            </c:strRef>
          </c:tx>
          <c:spPr>
            <a:ln w="25400" cap="rnd" cmpd="sng" algn="ctr">
              <a:solidFill>
                <a:srgbClr val="FFC000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spd!$B$1:$F$1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spd!$B$3:$F$3</c:f>
              <c:numCache>
                <c:formatCode>General</c:formatCode>
                <c:ptCount val="5"/>
                <c:pt idx="0">
                  <c:v>1047</c:v>
                </c:pt>
                <c:pt idx="1">
                  <c:v>1081</c:v>
                </c:pt>
                <c:pt idx="2">
                  <c:v>1177</c:v>
                </c:pt>
                <c:pt idx="3">
                  <c:v>1101</c:v>
                </c:pt>
                <c:pt idx="4">
                  <c:v>1030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8306-44B6-85D9-5A7C67C55C63}"/>
            </c:ext>
          </c:extLst>
        </c:ser>
        <c:ser>
          <c:idx val="1"/>
          <c:order val="2"/>
          <c:tx>
            <c:strRef>
              <c:f>spd!$A$4</c:f>
              <c:strCache>
                <c:ptCount val="1"/>
                <c:pt idx="0">
                  <c:v>Dohlídky</c:v>
                </c:pt>
              </c:strCache>
            </c:strRef>
          </c:tx>
          <c:spPr>
            <a:ln w="38100" cap="rnd" cmpd="sng" algn="ctr">
              <a:solidFill>
                <a:srgbClr val="190D55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spd!$B$1:$F$1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spd!$B$4:$F$4</c:f>
              <c:numCache>
                <c:formatCode>General</c:formatCode>
                <c:ptCount val="5"/>
                <c:pt idx="0">
                  <c:v>238</c:v>
                </c:pt>
                <c:pt idx="1">
                  <c:v>47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8306-44B6-85D9-5A7C67C55C63}"/>
            </c:ext>
          </c:extLst>
        </c:ser>
        <c:ser>
          <c:idx val="2"/>
          <c:order val="3"/>
          <c:tx>
            <c:strRef>
              <c:f>spd!$A$5</c:f>
              <c:strCache>
                <c:ptCount val="1"/>
                <c:pt idx="0">
                  <c:v>Úkony předcházející kontrole</c:v>
                </c:pt>
              </c:strCache>
            </c:strRef>
          </c:tx>
          <c:spPr>
            <a:ln w="19050" cap="rnd" cmpd="sng" algn="ctr">
              <a:solidFill>
                <a:schemeClr val="accent3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spd!$B$1:$F$1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spd!$B$5:$F$5</c:f>
              <c:numCache>
                <c:formatCode>General</c:formatCode>
                <c:ptCount val="5"/>
                <c:pt idx="0">
                  <c:v>0</c:v>
                </c:pt>
                <c:pt idx="1">
                  <c:v>227</c:v>
                </c:pt>
                <c:pt idx="2">
                  <c:v>236</c:v>
                </c:pt>
                <c:pt idx="3">
                  <c:v>255</c:v>
                </c:pt>
                <c:pt idx="4">
                  <c:v>162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8306-44B6-85D9-5A7C67C55C63}"/>
            </c:ext>
          </c:extLst>
        </c:ser>
        <c:ser>
          <c:idx val="3"/>
          <c:order val="4"/>
          <c:tx>
            <c:strRef>
              <c:f>spd!$A$6</c:f>
              <c:strCache>
                <c:ptCount val="1"/>
                <c:pt idx="0">
                  <c:v>Celkem</c:v>
                </c:pt>
              </c:strCache>
            </c:strRef>
          </c:tx>
          <c:spPr>
            <a:ln w="19050" cap="rnd" cmpd="sng" algn="ctr">
              <a:solidFill>
                <a:schemeClr val="accent4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spd!$B$1:$F$1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spd!$B$6:$F$6</c:f>
              <c:numCache>
                <c:formatCode>General</c:formatCode>
                <c:ptCount val="5"/>
                <c:pt idx="0">
                  <c:v>1404</c:v>
                </c:pt>
                <c:pt idx="1">
                  <c:v>1483</c:v>
                </c:pt>
                <c:pt idx="2">
                  <c:v>1529</c:v>
                </c:pt>
                <c:pt idx="3">
                  <c:v>1479</c:v>
                </c:pt>
                <c:pt idx="4">
                  <c:v>1331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8306-44B6-85D9-5A7C67C55C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8683008"/>
        <c:axId val="38684544"/>
      </c:lineChart>
      <c:catAx>
        <c:axId val="38683008"/>
        <c:scaling>
          <c:orientation val="minMax"/>
        </c:scaling>
        <c:delete val="0"/>
        <c:axPos val="b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684544"/>
        <c:crosses val="autoZero"/>
        <c:auto val="1"/>
        <c:lblAlgn val="ctr"/>
        <c:lblOffset val="100"/>
        <c:noMultiLvlLbl val="0"/>
      </c:catAx>
      <c:valAx>
        <c:axId val="38684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68300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prstDash val="solid"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cs-CZ" sz="1200">
                <a:latin typeface="Arial" panose="020B0604020202020204" pitchFamily="34" charset="0"/>
                <a:cs typeface="Arial" panose="020B0604020202020204" pitchFamily="34" charset="0"/>
              </a:rPr>
              <a:t>Kontrolní činnost SPD 2018 dle ÚO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spd!$A$22</c:f>
              <c:strCache>
                <c:ptCount val="1"/>
                <c:pt idx="0">
                  <c:v>Komplexní kontroly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solidFill>
                <a:srgbClr val="FFFFFF"/>
              </a:solidFill>
              <a:ln>
                <a:solidFill>
                  <a:srgbClr val="190D55">
                    <a:lumMod val="25000"/>
                    <a:lumOff val="75000"/>
                  </a:srgb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spd!$B$21:$G$21</c:f>
              <c:strCache>
                <c:ptCount val="6"/>
                <c:pt idx="0">
                  <c:v>KŘ Brno</c:v>
                </c:pt>
                <c:pt idx="1">
                  <c:v>ÚO Blansko</c:v>
                </c:pt>
                <c:pt idx="2">
                  <c:v>ÚO Břeclav</c:v>
                </c:pt>
                <c:pt idx="3">
                  <c:v>ÚO Hodonín</c:v>
                </c:pt>
                <c:pt idx="4">
                  <c:v>ÚO Vyškov</c:v>
                </c:pt>
                <c:pt idx="5">
                  <c:v>ÚO Znojmo</c:v>
                </c:pt>
              </c:strCache>
            </c:strRef>
          </c:cat>
          <c:val>
            <c:numRef>
              <c:f>spd!$B$22:$G$22</c:f>
              <c:numCache>
                <c:formatCode>General</c:formatCode>
                <c:ptCount val="6"/>
                <c:pt idx="0">
                  <c:v>89</c:v>
                </c:pt>
                <c:pt idx="1">
                  <c:v>16</c:v>
                </c:pt>
                <c:pt idx="2">
                  <c:v>8</c:v>
                </c:pt>
                <c:pt idx="3">
                  <c:v>8</c:v>
                </c:pt>
                <c:pt idx="4">
                  <c:v>10</c:v>
                </c:pt>
                <c:pt idx="5">
                  <c:v>8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3345-4903-9AB4-559A7D263BFD}"/>
            </c:ext>
          </c:extLst>
        </c:ser>
        <c:ser>
          <c:idx val="1"/>
          <c:order val="1"/>
          <c:tx>
            <c:strRef>
              <c:f>spd!$A$23</c:f>
              <c:strCache>
                <c:ptCount val="1"/>
                <c:pt idx="0">
                  <c:v>Tematické kontroly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88104725243955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1.96034908414651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rgbClr val="FFFFFF"/>
              </a:solidFill>
              <a:ln>
                <a:solidFill>
                  <a:srgbClr val="190D55">
                    <a:lumMod val="25000"/>
                    <a:lumOff val="75000"/>
                  </a:srgb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spd!$B$21:$G$21</c:f>
              <c:strCache>
                <c:ptCount val="6"/>
                <c:pt idx="0">
                  <c:v>KŘ Brno</c:v>
                </c:pt>
                <c:pt idx="1">
                  <c:v>ÚO Blansko</c:v>
                </c:pt>
                <c:pt idx="2">
                  <c:v>ÚO Břeclav</c:v>
                </c:pt>
                <c:pt idx="3">
                  <c:v>ÚO Hodonín</c:v>
                </c:pt>
                <c:pt idx="4">
                  <c:v>ÚO Vyškov</c:v>
                </c:pt>
                <c:pt idx="5">
                  <c:v>ÚO Znojmo</c:v>
                </c:pt>
              </c:strCache>
            </c:strRef>
          </c:cat>
          <c:val>
            <c:numRef>
              <c:f>spd!$B$23:$G$23</c:f>
              <c:numCache>
                <c:formatCode>General</c:formatCode>
                <c:ptCount val="6"/>
                <c:pt idx="0">
                  <c:v>599</c:v>
                </c:pt>
                <c:pt idx="1">
                  <c:v>140</c:v>
                </c:pt>
                <c:pt idx="2">
                  <c:v>60</c:v>
                </c:pt>
                <c:pt idx="3">
                  <c:v>65</c:v>
                </c:pt>
                <c:pt idx="4">
                  <c:v>108</c:v>
                </c:pt>
                <c:pt idx="5">
                  <c:v>58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1-3345-4903-9AB4-559A7D263BFD}"/>
            </c:ext>
          </c:extLst>
        </c:ser>
        <c:ser>
          <c:idx val="2"/>
          <c:order val="2"/>
          <c:tx>
            <c:strRef>
              <c:f>spd!$A$24</c:f>
              <c:strCache>
                <c:ptCount val="1"/>
                <c:pt idx="0">
                  <c:v>Úkony předcházející kontrole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solidFill>
                <a:srgbClr val="FFFFFF"/>
              </a:solidFill>
              <a:ln>
                <a:solidFill>
                  <a:srgbClr val="190D55">
                    <a:lumMod val="25000"/>
                    <a:lumOff val="75000"/>
                  </a:srgb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spd!$B$21:$G$21</c:f>
              <c:strCache>
                <c:ptCount val="6"/>
                <c:pt idx="0">
                  <c:v>KŘ Brno</c:v>
                </c:pt>
                <c:pt idx="1">
                  <c:v>ÚO Blansko</c:v>
                </c:pt>
                <c:pt idx="2">
                  <c:v>ÚO Břeclav</c:v>
                </c:pt>
                <c:pt idx="3">
                  <c:v>ÚO Hodonín</c:v>
                </c:pt>
                <c:pt idx="4">
                  <c:v>ÚO Vyškov</c:v>
                </c:pt>
                <c:pt idx="5">
                  <c:v>ÚO Znojmo</c:v>
                </c:pt>
              </c:strCache>
            </c:strRef>
          </c:cat>
          <c:val>
            <c:numRef>
              <c:f>spd!$B$24:$G$24</c:f>
              <c:numCache>
                <c:formatCode>General</c:formatCode>
                <c:ptCount val="6"/>
                <c:pt idx="0">
                  <c:v>115</c:v>
                </c:pt>
                <c:pt idx="1">
                  <c:v>9</c:v>
                </c:pt>
                <c:pt idx="2">
                  <c:v>13</c:v>
                </c:pt>
                <c:pt idx="3">
                  <c:v>11</c:v>
                </c:pt>
                <c:pt idx="4">
                  <c:v>7</c:v>
                </c:pt>
                <c:pt idx="5">
                  <c:v>7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2-3345-4903-9AB4-559A7D263B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8737792"/>
        <c:axId val="38739328"/>
        <c:axId val="0"/>
      </c:bar3DChart>
      <c:catAx>
        <c:axId val="38737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739328"/>
        <c:crosses val="autoZero"/>
        <c:auto val="1"/>
        <c:lblAlgn val="ctr"/>
        <c:lblOffset val="100"/>
        <c:noMultiLvlLbl val="0"/>
      </c:catAx>
      <c:valAx>
        <c:axId val="38739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737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>
                <a:latin typeface="Arial" panose="020B0604020202020204" pitchFamily="34" charset="0"/>
                <a:cs typeface="Arial" panose="020B0604020202020204" pitchFamily="34" charset="0"/>
              </a:rPr>
              <a:t>Porovnání kontrolních akcí s/bez nedostatků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spd!$B$43</c:f>
              <c:strCache>
                <c:ptCount val="1"/>
                <c:pt idx="0">
                  <c:v>bez nedostatků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5682638314976544E-2"/>
                  <c:y val="-1.0083710678490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9.801745420732518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rgbClr val="FFFFFF"/>
              </a:solidFill>
              <a:ln>
                <a:solidFill>
                  <a:srgbClr val="190D55">
                    <a:lumMod val="25000"/>
                    <a:lumOff val="75000"/>
                  </a:srgb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spd!$A$44:$A$45</c:f>
              <c:strCache>
                <c:ptCount val="2"/>
                <c:pt idx="0">
                  <c:v>Komplexní kontroly</c:v>
                </c:pt>
                <c:pt idx="1">
                  <c:v>Tematické kontroly</c:v>
                </c:pt>
              </c:strCache>
            </c:strRef>
          </c:cat>
          <c:val>
            <c:numRef>
              <c:f>spd!$B$44:$B$45</c:f>
              <c:numCache>
                <c:formatCode>General</c:formatCode>
                <c:ptCount val="2"/>
                <c:pt idx="0">
                  <c:v>97</c:v>
                </c:pt>
                <c:pt idx="1">
                  <c:v>670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44DC-475B-BCA7-B8537C2503F2}"/>
            </c:ext>
          </c:extLst>
        </c:ser>
        <c:ser>
          <c:idx val="1"/>
          <c:order val="1"/>
          <c:tx>
            <c:strRef>
              <c:f>spd!$C$43</c:f>
              <c:strCache>
                <c:ptCount val="1"/>
                <c:pt idx="0">
                  <c:v>s nedostatky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7.841396336586072E-3"/>
                  <c:y val="-1.0083710678490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176209450487910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rgbClr val="FFFFFF"/>
              </a:solidFill>
              <a:ln>
                <a:solidFill>
                  <a:srgbClr val="190D55">
                    <a:lumMod val="25000"/>
                    <a:lumOff val="75000"/>
                  </a:srgb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spd!$A$44:$A$45</c:f>
              <c:strCache>
                <c:ptCount val="2"/>
                <c:pt idx="0">
                  <c:v>Komplexní kontroly</c:v>
                </c:pt>
                <c:pt idx="1">
                  <c:v>Tematické kontroly</c:v>
                </c:pt>
              </c:strCache>
            </c:strRef>
          </c:cat>
          <c:val>
            <c:numRef>
              <c:f>spd!$C$44:$C$45</c:f>
              <c:numCache>
                <c:formatCode>General</c:formatCode>
                <c:ptCount val="2"/>
                <c:pt idx="0">
                  <c:v>42</c:v>
                </c:pt>
                <c:pt idx="1">
                  <c:v>360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1-44DC-475B-BCA7-B8537C2503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8787328"/>
        <c:axId val="38801408"/>
        <c:axId val="0"/>
      </c:bar3DChart>
      <c:catAx>
        <c:axId val="3878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801408"/>
        <c:crosses val="autoZero"/>
        <c:auto val="1"/>
        <c:lblAlgn val="ctr"/>
        <c:lblOffset val="100"/>
        <c:noMultiLvlLbl val="0"/>
      </c:catAx>
      <c:valAx>
        <c:axId val="38801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787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/>
              <a:t>Přehled zjištěných nedostatků</a:t>
            </a:r>
          </a:p>
        </c:rich>
      </c:tx>
      <c:layout>
        <c:manualLayout>
          <c:xMode val="edge"/>
          <c:yMode val="edge"/>
          <c:x val="8.3898611111111104E-2"/>
          <c:y val="1.175925925925925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spd!$B$66</c:f>
              <c:strCache>
                <c:ptCount val="1"/>
                <c:pt idx="0">
                  <c:v>Počet nedostatků</c:v>
                </c:pt>
              </c:strCache>
            </c:strRef>
          </c:tx>
          <c:spPr>
            <a:solidFill>
              <a:srgbClr val="D4CDF7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7.84139633658607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920698168293036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920698168293072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1.9605034423421201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3.920698168293036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7.84139633658607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rgbClr val="FFFFFF"/>
              </a:solidFill>
              <a:ln>
                <a:solidFill>
                  <a:srgbClr val="190D55">
                    <a:lumMod val="25000"/>
                    <a:lumOff val="75000"/>
                  </a:srgb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spd!$A$67:$A$75</c:f>
              <c:strCache>
                <c:ptCount val="9"/>
                <c:pt idx="0">
                  <c:v>Začlenění činností</c:v>
                </c:pt>
                <c:pt idx="1">
                  <c:v>Dokumentace PO</c:v>
                </c:pt>
                <c:pt idx="2">
                  <c:v>Školení</c:v>
                </c:pt>
                <c:pt idx="3">
                  <c:v>Preventivní prohlídky</c:v>
                </c:pt>
                <c:pt idx="4">
                  <c:v>Hasicí přístroje</c:v>
                </c:pt>
                <c:pt idx="5">
                  <c:v>Provozuschopnost PBZ</c:v>
                </c:pt>
                <c:pt idx="6">
                  <c:v>Podmínky pro hašení a záchranné práce</c:v>
                </c:pt>
                <c:pt idx="7">
                  <c:v>Kontroly komínů</c:v>
                </c:pt>
                <c:pt idx="8">
                  <c:v>Rozpor s koulaudačním rozhodnutím</c:v>
                </c:pt>
              </c:strCache>
            </c:strRef>
          </c:cat>
          <c:val>
            <c:numRef>
              <c:f>spd!$B$67:$B$75</c:f>
              <c:numCache>
                <c:formatCode>General</c:formatCode>
                <c:ptCount val="9"/>
                <c:pt idx="0">
                  <c:v>10</c:v>
                </c:pt>
                <c:pt idx="1">
                  <c:v>56</c:v>
                </c:pt>
                <c:pt idx="2">
                  <c:v>20</c:v>
                </c:pt>
                <c:pt idx="3">
                  <c:v>10</c:v>
                </c:pt>
                <c:pt idx="4">
                  <c:v>3</c:v>
                </c:pt>
                <c:pt idx="5">
                  <c:v>55</c:v>
                </c:pt>
                <c:pt idx="6">
                  <c:v>23</c:v>
                </c:pt>
                <c:pt idx="7">
                  <c:v>2</c:v>
                </c:pt>
                <c:pt idx="8">
                  <c:v>14</c:v>
                </c:pt>
              </c:numCache>
            </c:numRef>
          </c:val>
          <c:shape val="cylinder"/>
          <c:extLst xmlns:c16r2="http://schemas.microsoft.com/office/drawing/2015/06/chart">
            <c:ext xmlns:c16="http://schemas.microsoft.com/office/drawing/2014/chart" uri="{C3380CC4-5D6E-409C-BE32-E72D297353CC}">
              <c16:uniqueId val="{00000000-1034-4691-B8B5-AC429D4809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8855808"/>
        <c:axId val="38857344"/>
        <c:axId val="0"/>
      </c:bar3DChart>
      <c:catAx>
        <c:axId val="38855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857344"/>
        <c:crosses val="autoZero"/>
        <c:auto val="1"/>
        <c:lblAlgn val="ctr"/>
        <c:lblOffset val="100"/>
        <c:noMultiLvlLbl val="0"/>
      </c:catAx>
      <c:valAx>
        <c:axId val="38857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8855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Podíl akcí stavební prevence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107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E55F-4356-8F51-6634C2C4E68E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E55F-4356-8F51-6634C2C4E68E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E55F-4356-8F51-6634C2C4E68E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E55F-4356-8F51-6634C2C4E68E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E55F-4356-8F51-6634C2C4E68E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E55F-4356-8F51-6634C2C4E68E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E55F-4356-8F51-6634C2C4E68E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spd!$A$102:$A$106</c:f>
              <c:strCache>
                <c:ptCount val="5"/>
                <c:pt idx="0">
                  <c:v>Vydaná stanoviska</c:v>
                </c:pt>
                <c:pt idx="1">
                  <c:v>Stavební a územní řízení</c:v>
                </c:pt>
                <c:pt idx="2">
                  <c:v>Účast na kolaudacích</c:v>
                </c:pt>
                <c:pt idx="3">
                  <c:v>Spolupráce se stavebními úřady</c:v>
                </c:pt>
                <c:pt idx="4">
                  <c:v>stavební prevence </c:v>
                </c:pt>
              </c:strCache>
            </c:strRef>
          </c:cat>
          <c:val>
            <c:numRef>
              <c:f>spd!$B$102:$B$106</c:f>
              <c:numCache>
                <c:formatCode>General</c:formatCode>
                <c:ptCount val="5"/>
                <c:pt idx="0">
                  <c:v>8224</c:v>
                </c:pt>
                <c:pt idx="2">
                  <c:v>3424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E55F-4356-8F51-6634C2C4E68E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Podíl okresů na akcích stavební prevence</a:t>
            </a:r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107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 flip="none" rotWithShape="1">
              <a:gsLst>
                <a:gs pos="15000">
                  <a:schemeClr val="accent4"/>
                </a:gs>
                <a:gs pos="100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33350"/>
              <a:bevelB w="95250" h="88900"/>
            </a:sp3d>
          </c:spPr>
          <c:explosion val="5"/>
          <c:dPt>
            <c:idx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941F-4209-B197-F7CB5B5C1425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941F-4209-B197-F7CB5B5C1425}"/>
              </c:ext>
            </c:extLst>
          </c:dPt>
          <c:dPt>
            <c:idx val="2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941F-4209-B197-F7CB5B5C1425}"/>
              </c:ext>
            </c:extLst>
          </c:dPt>
          <c:dPt>
            <c:idx val="3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941F-4209-B197-F7CB5B5C1425}"/>
              </c:ext>
            </c:extLst>
          </c:dPt>
          <c:dPt>
            <c:idx val="4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941F-4209-B197-F7CB5B5C1425}"/>
              </c:ext>
            </c:extLst>
          </c:dPt>
          <c:dPt>
            <c:idx val="5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941F-4209-B197-F7CB5B5C1425}"/>
              </c:ext>
            </c:extLst>
          </c:dPt>
          <c:dPt>
            <c:idx val="6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941F-4209-B197-F7CB5B5C1425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spd!$A$128:$A$134</c:f>
              <c:strCache>
                <c:ptCount val="7"/>
                <c:pt idx="0">
                  <c:v>Brno-město</c:v>
                </c:pt>
                <c:pt idx="1">
                  <c:v>Brno-venkov</c:v>
                </c:pt>
                <c:pt idx="2">
                  <c:v>Blansko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</c:strCache>
            </c:strRef>
          </c:cat>
          <c:val>
            <c:numRef>
              <c:f>spd!$B$128:$B$133</c:f>
              <c:numCache>
                <c:formatCode>General</c:formatCode>
                <c:ptCount val="6"/>
                <c:pt idx="0">
                  <c:v>4179</c:v>
                </c:pt>
                <c:pt idx="1">
                  <c:v>2304</c:v>
                </c:pt>
                <c:pt idx="2">
                  <c:v>971</c:v>
                </c:pt>
                <c:pt idx="3">
                  <c:v>1207</c:v>
                </c:pt>
                <c:pt idx="4">
                  <c:v>1383</c:v>
                </c:pt>
                <c:pt idx="5">
                  <c:v>743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941F-4209-B197-F7CB5B5C142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ln>
                  <a:noFill/>
                </a:ln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 sz="1200">
                <a:latin typeface="Arial" panose="020B0604020202020204" pitchFamily="34" charset="0"/>
                <a:cs typeface="Arial" panose="020B0604020202020204" pitchFamily="34" charset="0"/>
              </a:rPr>
              <a:t>Správní řízení za posledních 5 let</a:t>
            </a:r>
          </a:p>
        </c:rich>
      </c:tx>
      <c:layout>
        <c:manualLayout>
          <c:xMode val="edge"/>
          <c:yMode val="edge"/>
          <c:x val="7.5299691358024667E-2"/>
          <c:y val="2.6458333333333334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878086419753092E-2"/>
          <c:y val="0.11311597222222221"/>
          <c:w val="0.87157021604938267"/>
          <c:h val="0.64578020833333338"/>
        </c:manualLayout>
      </c:layout>
      <c:lineChart>
        <c:grouping val="standard"/>
        <c:varyColors val="0"/>
        <c:ser>
          <c:idx val="5"/>
          <c:order val="0"/>
          <c:tx>
            <c:strRef>
              <c:f>spd!$A$178</c:f>
              <c:strCache>
                <c:ptCount val="1"/>
                <c:pt idx="0">
                  <c:v>Počet</c:v>
                </c:pt>
              </c:strCache>
            </c:strRef>
          </c:tx>
          <c:spPr>
            <a:ln w="25400" cap="rnd" cmpd="sng" algn="ctr">
              <a:solidFill>
                <a:srgbClr val="190D55">
                  <a:lumMod val="50000"/>
                  <a:lumOff val="50000"/>
                </a:srgbClr>
              </a:solidFill>
              <a:prstDash val="solid"/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spd!$B$177:$F$177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spd!$B$178:$F$178</c:f>
              <c:numCache>
                <c:formatCode>General</c:formatCode>
                <c:ptCount val="5"/>
                <c:pt idx="0">
                  <c:v>87</c:v>
                </c:pt>
                <c:pt idx="1">
                  <c:v>103</c:v>
                </c:pt>
                <c:pt idx="2">
                  <c:v>101</c:v>
                </c:pt>
                <c:pt idx="3">
                  <c:v>82</c:v>
                </c:pt>
                <c:pt idx="4">
                  <c:v>502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242-4623-85CE-6959ED18CA04}"/>
            </c:ext>
          </c:extLst>
        </c:ser>
        <c:ser>
          <c:idx val="0"/>
          <c:order val="1"/>
          <c:tx>
            <c:strRef>
              <c:f>spd!$A$179</c:f>
              <c:strCache>
                <c:ptCount val="1"/>
                <c:pt idx="0">
                  <c:v>Uložené pokuty (tis. Kč)</c:v>
                </c:pt>
              </c:strCache>
            </c:strRef>
          </c:tx>
          <c:spPr>
            <a:ln w="25400" cap="rnd" cmpd="sng" algn="ctr">
              <a:solidFill>
                <a:srgbClr val="FFC000"/>
              </a:solidFill>
              <a:prstDash val="solid"/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spd!$B$177:$F$177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spd!$B$179:$F$179</c:f>
              <c:numCache>
                <c:formatCode>#,##0</c:formatCode>
                <c:ptCount val="5"/>
                <c:pt idx="0">
                  <c:v>1442.5</c:v>
                </c:pt>
                <c:pt idx="1">
                  <c:v>1919.5</c:v>
                </c:pt>
                <c:pt idx="2">
                  <c:v>1013</c:v>
                </c:pt>
                <c:pt idx="3">
                  <c:v>617</c:v>
                </c:pt>
                <c:pt idx="4">
                  <c:v>1249.2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4242-4623-85CE-6959ED18CA04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9032320"/>
        <c:axId val="39033856"/>
      </c:lineChart>
      <c:catAx>
        <c:axId val="39032320"/>
        <c:scaling>
          <c:orientation val="minMax"/>
        </c:scaling>
        <c:delete val="0"/>
        <c:axPos val="b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9033856"/>
        <c:crosses val="autoZero"/>
        <c:auto val="1"/>
        <c:lblAlgn val="ctr"/>
        <c:lblOffset val="100"/>
        <c:noMultiLvlLbl val="0"/>
      </c:catAx>
      <c:valAx>
        <c:axId val="39033856"/>
        <c:scaling>
          <c:logBase val="10"/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9032320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prstDash val="solid"/>
      <a:round/>
    </a:ln>
    <a:effectLst/>
  </c:spPr>
  <c:txPr>
    <a:bodyPr/>
    <a:lstStyle/>
    <a:p>
      <a:pPr>
        <a:defRPr/>
      </a:pPr>
      <a:endParaRPr lang="cs-CZ"/>
    </a:p>
  </c:txPr>
  <c:externalData r:id="rId2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Zásahy leteckých záchranářů </a:t>
            </a:r>
            <a:r>
              <a:rPr lang="cs-CZ" baseline="0"/>
              <a:t>dle místa vzniku události</a:t>
            </a:r>
            <a:endParaRPr lang="cs-CZ"/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107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0918336795513283E-2"/>
          <c:y val="0.19592501936865889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>
              <a:gsLst>
                <a:gs pos="15000">
                  <a:srgbClr val="FFC000"/>
                </a:gs>
                <a:gs pos="100000">
                  <a:srgbClr val="B38600"/>
                </a:gs>
              </a:gsLst>
              <a:path path="circle">
                <a:fillToRect l="50000" t="50000" r="50000" b="50000"/>
              </a:path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27000"/>
              <a:bevelB w="127000" h="127000"/>
            </a:sp3d>
          </c:spPr>
          <c:explosion val="5"/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OIZS!$A$3:$A$10</c:f>
              <c:strCache>
                <c:ptCount val="8"/>
                <c:pt idx="0">
                  <c:v>Blansko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Hodonín</c:v>
                </c:pt>
                <c:pt idx="5">
                  <c:v>Vyškov</c:v>
                </c:pt>
                <c:pt idx="6">
                  <c:v>Znojmo</c:v>
                </c:pt>
                <c:pt idx="7">
                  <c:v>Jiný kraj</c:v>
                </c:pt>
              </c:strCache>
            </c:strRef>
          </c:cat>
          <c:val>
            <c:numRef>
              <c:f>OIZS!$B$3:$B$10</c:f>
              <c:numCache>
                <c:formatCode>General</c:formatCode>
                <c:ptCount val="8"/>
                <c:pt idx="0">
                  <c:v>2</c:v>
                </c:pt>
                <c:pt idx="1">
                  <c:v>3</c:v>
                </c:pt>
                <c:pt idx="2">
                  <c:v>2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  <c:pt idx="6">
                  <c:v>3</c:v>
                </c:pt>
                <c:pt idx="7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E2D-4506-B3A9-60E742CD889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cs-CZ"/>
              <a:t>Události se zásahem pracoviště</a:t>
            </a:r>
            <a:r>
              <a:rPr lang="cs-CZ" baseline="0"/>
              <a:t> Laboratoř</a:t>
            </a:r>
            <a:endParaRPr lang="cs-CZ"/>
          </a:p>
        </c:rich>
      </c:tx>
      <c:layout>
        <c:manualLayout>
          <c:xMode val="edge"/>
          <c:yMode val="edge"/>
          <c:x val="5.5144963994357622E-2"/>
          <c:y val="2.057823030830539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60"/>
      <c:rotY val="70"/>
      <c:depthPercent val="50"/>
      <c:rAngAx val="0"/>
      <c:perspective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958333333333348E-2"/>
          <c:y val="0.19200493827160497"/>
          <c:w val="0.82649305555555552"/>
          <c:h val="0.68252808641975304"/>
        </c:manualLayout>
      </c:layout>
      <c:pie3DChart>
        <c:varyColors val="0"/>
        <c:ser>
          <c:idx val="0"/>
          <c:order val="0"/>
          <c:spPr>
            <a:gradFill>
              <a:gsLst>
                <a:gs pos="15000">
                  <a:srgbClr val="FFC000"/>
                </a:gs>
                <a:gs pos="100000">
                  <a:srgbClr val="B38600"/>
                </a:gs>
              </a:gsLst>
              <a:path path="circle">
                <a:fillToRect l="50000" t="50000" r="50000" b="50000"/>
              </a:path>
            </a:gradFill>
            <a:ln>
              <a:noFill/>
            </a:ln>
            <a:effectLst>
              <a:outerShdw blurRad="88900" sx="102000" sy="102000" algn="ctr" rotWithShape="0">
                <a:prstClr val="black">
                  <a:alpha val="10000"/>
                </a:prstClr>
              </a:outerShdw>
            </a:effectLst>
            <a:scene3d>
              <a:camera prst="orthographicFront"/>
              <a:lightRig rig="threePt" dir="t"/>
            </a:scene3d>
            <a:sp3d>
              <a:bevelT w="127000" h="127000"/>
              <a:bevelB w="127000" h="127000"/>
            </a:sp3d>
          </c:spPr>
          <c:explosion val="5"/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List1!$B$2:$B$9</c:f>
              <c:strCache>
                <c:ptCount val="8"/>
                <c:pt idx="0">
                  <c:v>Blansko </c:v>
                </c:pt>
                <c:pt idx="1">
                  <c:v>Brno-město</c:v>
                </c:pt>
                <c:pt idx="2">
                  <c:v>Brno-venkov</c:v>
                </c:pt>
                <c:pt idx="3">
                  <c:v>Břeclav</c:v>
                </c:pt>
                <c:pt idx="4">
                  <c:v>Vyškov</c:v>
                </c:pt>
                <c:pt idx="5">
                  <c:v>Hodonín</c:v>
                </c:pt>
                <c:pt idx="6">
                  <c:v>Znojmo</c:v>
                </c:pt>
                <c:pt idx="7">
                  <c:v>Vysočina</c:v>
                </c:pt>
              </c:strCache>
            </c:strRef>
          </c:cat>
          <c:val>
            <c:numRef>
              <c:f>List1!$C$2:$C$9</c:f>
              <c:numCache>
                <c:formatCode>General</c:formatCode>
                <c:ptCount val="8"/>
                <c:pt idx="0">
                  <c:v>3</c:v>
                </c:pt>
                <c:pt idx="1">
                  <c:v>16</c:v>
                </c:pt>
                <c:pt idx="2">
                  <c:v>19</c:v>
                </c:pt>
                <c:pt idx="3">
                  <c:v>5</c:v>
                </c:pt>
                <c:pt idx="4">
                  <c:v>13</c:v>
                </c:pt>
                <c:pt idx="5">
                  <c:v>2</c:v>
                </c:pt>
                <c:pt idx="6">
                  <c:v>3</c:v>
                </c:pt>
                <c:pt idx="7">
                  <c:v>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D5F-48AD-8A13-C17BC5D65F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cs-CZ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3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16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1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2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Ročenka">
      <a:dk1>
        <a:srgbClr val="190D55"/>
      </a:dk1>
      <a:lt1>
        <a:srgbClr val="FFFFFF"/>
      </a:lt1>
      <a:dk2>
        <a:srgbClr val="190D55"/>
      </a:dk2>
      <a:lt2>
        <a:srgbClr val="FFFFFF"/>
      </a:lt2>
      <a:accent1>
        <a:srgbClr val="190D55"/>
      </a:accent1>
      <a:accent2>
        <a:srgbClr val="C6BDF5"/>
      </a:accent2>
      <a:accent3>
        <a:srgbClr val="654CE3"/>
      </a:accent3>
      <a:accent4>
        <a:srgbClr val="FFC000"/>
      </a:accent4>
      <a:accent5>
        <a:srgbClr val="FEE599"/>
      </a:accent5>
      <a:accent6>
        <a:srgbClr val="FFF2CC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2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3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4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5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6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7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8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9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0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1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2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3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4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5.xml><?xml version="1.0" encoding="utf-8"?>
<a:themeOverride xmlns:a="http://schemas.openxmlformats.org/drawingml/2006/main">
  <a:clrScheme name="Ročenka">
    <a:dk1>
      <a:srgbClr val="190D55"/>
    </a:dk1>
    <a:lt1>
      <a:srgbClr val="FFFFFF"/>
    </a:lt1>
    <a:dk2>
      <a:srgbClr val="190D55"/>
    </a:dk2>
    <a:lt2>
      <a:srgbClr val="FFFFFF"/>
    </a:lt2>
    <a:accent1>
      <a:srgbClr val="190D55"/>
    </a:accent1>
    <a:accent2>
      <a:srgbClr val="C6BDF5"/>
    </a:accent2>
    <a:accent3>
      <a:srgbClr val="654CE3"/>
    </a:accent3>
    <a:accent4>
      <a:srgbClr val="FFC000"/>
    </a:accent4>
    <a:accent5>
      <a:srgbClr val="FEE599"/>
    </a:accent5>
    <a:accent6>
      <a:srgbClr val="FFF2CC"/>
    </a:accent6>
    <a:hlink>
      <a:srgbClr val="0563C1"/>
    </a:hlink>
    <a:folHlink>
      <a:srgbClr val="954F72"/>
    </a:folHlink>
  </a:clrScheme>
  <a:fontScheme name="Kancelář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380CE-6877-4D46-A526-351D0665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4B4C09E3.dotm</Template>
  <TotalTime>15</TotalTime>
  <Pages>58</Pages>
  <Words>13471</Words>
  <Characters>79480</Characters>
  <Application>Microsoft Office Word</Application>
  <DocSecurity>0</DocSecurity>
  <Lines>662</Lines>
  <Paragraphs>185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Dragoun</dc:creator>
  <cp:lastModifiedBy>Miškaříková Iveta</cp:lastModifiedBy>
  <cp:revision>5</cp:revision>
  <cp:lastPrinted>2019-02-08T13:13:00Z</cp:lastPrinted>
  <dcterms:created xsi:type="dcterms:W3CDTF">2019-02-08T12:56:00Z</dcterms:created>
  <dcterms:modified xsi:type="dcterms:W3CDTF">2019-02-08T13:13:00Z</dcterms:modified>
</cp:coreProperties>
</file>