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70F2" w14:textId="77777777" w:rsidR="00B372D9" w:rsidRDefault="00B372D9" w:rsidP="007823B6">
      <w:pPr>
        <w:spacing w:after="0" w:line="259" w:lineRule="auto"/>
        <w:ind w:left="0" w:right="-731" w:firstLine="0"/>
        <w:jc w:val="left"/>
        <w:rPr>
          <w:sz w:val="20"/>
        </w:rPr>
      </w:pPr>
    </w:p>
    <w:p w14:paraId="5EA6EA39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47485A4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537C4DC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0788156D" w14:textId="77777777" w:rsidR="00B372D9" w:rsidRDefault="0040285D">
      <w:pPr>
        <w:spacing w:after="0" w:line="259" w:lineRule="auto"/>
        <w:ind w:left="-780" w:right="-731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CDDDAF" wp14:editId="1D59C17F">
                <wp:simplePos x="0" y="0"/>
                <wp:positionH relativeFrom="page">
                  <wp:posOffset>1407795</wp:posOffset>
                </wp:positionH>
                <wp:positionV relativeFrom="paragraph">
                  <wp:posOffset>126365</wp:posOffset>
                </wp:positionV>
                <wp:extent cx="4881245" cy="633095"/>
                <wp:effectExtent l="0" t="0" r="0" b="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1245" cy="633095"/>
                          <a:chOff x="0" y="0"/>
                          <a:chExt cx="4882726" cy="634577"/>
                        </a:xfrm>
                      </wpg:grpSpPr>
                      <pic:pic xmlns:pic="http://schemas.openxmlformats.org/drawingml/2006/picture">
                        <pic:nvPicPr>
                          <pic:cNvPr id="8" name="Obrázek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867"/>
                            <a:ext cx="37274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Obrázek 9" descr="Logo IOO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177" y="33867"/>
                            <a:ext cx="143510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5511" y="33867"/>
                            <a:ext cx="647700" cy="6007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Obrázek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5066" y="0"/>
                            <a:ext cx="1597660" cy="600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E4D0E" id="Skupina 5" o:spid="_x0000_s1026" style="position:absolute;margin-left:110.85pt;margin-top:9.95pt;width:384.35pt;height:49.85pt;z-index:251661312;mso-position-horizontal-relative:page;mso-width-relative:margin;mso-height-relative:margin" coordsize="48827,63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8" o:spid="_x0000_s1027" type="#_x0000_t75" style="position:absolute;top:338;width:3727;height: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">
                  <v:imagedata r:id="rId11" o:title=""/>
                  <v:path arrowok="t"/>
                </v:shape>
                <v:shape id="Obrázek 9" o:spid="_x0000_s1028" type="#_x0000_t75" alt="Logo IOO" style="position:absolute;left:6321;top:338;width:14351;height: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">
                  <v:imagedata r:id="rId12" o:title="Logo IOO"/>
                  <v:path arrowok="t"/>
                  <o:lock v:ext="edit" aspectratio="f"/>
                </v:shape>
                <v:shape id="Picture 2" o:spid="_x0000_s1029" type="#_x0000_t75" style="position:absolute;left:23255;top:338;width:6477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" strokeweight=".25pt">
                  <v:imagedata r:id="rId13" o:title=""/>
                  <v:path arrowok="t"/>
                </v:shape>
                <v:shape id="Obrázek 4" o:spid="_x0000_s1030" type="#_x0000_t75" style="position:absolute;left:32850;width:15977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">
                  <v:imagedata r:id="rId14" o:title=""/>
                  <v:path arrowok="t"/>
                </v:shape>
                <w10:wrap anchorx="page"/>
              </v:group>
            </w:pict>
          </mc:Fallback>
        </mc:AlternateContent>
      </w:r>
    </w:p>
    <w:p w14:paraId="0AAAA07C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EDB7D21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555C2AC9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BE24C04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38B1DFA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B09E892" w14:textId="77777777" w:rsidR="00B372D9" w:rsidRDefault="0040285D">
      <w:pPr>
        <w:spacing w:after="0" w:line="259" w:lineRule="auto"/>
        <w:ind w:left="-780" w:right="-731" w:firstLine="0"/>
        <w:jc w:val="left"/>
        <w:rPr>
          <w:sz w:val="20"/>
        </w:rPr>
      </w:pPr>
      <w:r w:rsidRPr="00272828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6490A6D9" wp14:editId="1C5DB0DF">
            <wp:simplePos x="0" y="0"/>
            <wp:positionH relativeFrom="margin">
              <wp:posOffset>-221615</wp:posOffset>
            </wp:positionH>
            <wp:positionV relativeFrom="page">
              <wp:posOffset>1880235</wp:posOffset>
            </wp:positionV>
            <wp:extent cx="6479540" cy="74123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4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C0054" w14:textId="77777777" w:rsidR="00C86900" w:rsidRDefault="00B372D9" w:rsidP="00B372D9">
      <w:pPr>
        <w:spacing w:after="0" w:line="259" w:lineRule="auto"/>
        <w:ind w:left="-780" w:right="-73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711587CE" w14:textId="244733A8" w:rsidR="0040285D" w:rsidRPr="00065F7F" w:rsidRDefault="00B372D9" w:rsidP="00B372D9">
      <w:pPr>
        <w:spacing w:after="0" w:line="259" w:lineRule="auto"/>
        <w:ind w:left="-780" w:right="-731" w:firstLine="0"/>
        <w:jc w:val="center"/>
        <w:rPr>
          <w:b/>
          <w:sz w:val="32"/>
          <w:szCs w:val="32"/>
        </w:rPr>
      </w:pPr>
      <w:r w:rsidRPr="00065F7F">
        <w:rPr>
          <w:b/>
          <w:sz w:val="32"/>
          <w:szCs w:val="32"/>
        </w:rPr>
        <w:t>XX</w:t>
      </w:r>
      <w:r w:rsidR="005A470C" w:rsidRPr="00065F7F">
        <w:rPr>
          <w:b/>
          <w:sz w:val="32"/>
          <w:szCs w:val="32"/>
        </w:rPr>
        <w:t>V</w:t>
      </w:r>
      <w:r w:rsidRPr="00065F7F">
        <w:rPr>
          <w:b/>
          <w:sz w:val="32"/>
          <w:szCs w:val="32"/>
        </w:rPr>
        <w:t xml:space="preserve">. MEZINÁRODNÍ KONFERENCE O SEPARAČNÍ CHEMII </w:t>
      </w:r>
    </w:p>
    <w:p w14:paraId="6207DC40" w14:textId="77777777" w:rsidR="00B372D9" w:rsidRPr="00065F7F" w:rsidRDefault="0040285D" w:rsidP="0040285D">
      <w:pPr>
        <w:spacing w:after="0" w:line="259" w:lineRule="auto"/>
        <w:ind w:left="-780" w:right="-731" w:firstLine="0"/>
        <w:jc w:val="center"/>
        <w:rPr>
          <w:b/>
          <w:sz w:val="32"/>
          <w:szCs w:val="32"/>
        </w:rPr>
      </w:pPr>
      <w:r w:rsidRPr="00065F7F">
        <w:rPr>
          <w:b/>
          <w:sz w:val="32"/>
          <w:szCs w:val="32"/>
        </w:rPr>
        <w:t xml:space="preserve">A ANALÝZE </w:t>
      </w:r>
      <w:r w:rsidR="00B372D9" w:rsidRPr="00065F7F">
        <w:rPr>
          <w:b/>
          <w:sz w:val="32"/>
          <w:szCs w:val="32"/>
        </w:rPr>
        <w:t>TOXICKÝCH LÁTEK</w:t>
      </w:r>
    </w:p>
    <w:p w14:paraId="62996B2C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  <w:r>
        <w:rPr>
          <w:sz w:val="20"/>
        </w:rPr>
        <w:t xml:space="preserve">                      </w:t>
      </w:r>
    </w:p>
    <w:p w14:paraId="32B174B7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5CD76260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DE5EB2B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087BB8DA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0D6F29B6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7C9FEC87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1E41E6D7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614179E1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27ED9A49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6144AB6C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22714453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6E56E1D1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1621FB93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30BCF891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5C989510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649B5E1A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3775FCBD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46DAAB6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3E3AEFF8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7614CD7D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171C30CB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2F88A34E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27EDACB9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6407F053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1F9B860F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2C72A220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4C273B3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72DD7E34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363F8B79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3ED68117" w14:textId="77777777" w:rsidR="00B372D9" w:rsidRDefault="00B372D9">
      <w:pPr>
        <w:spacing w:after="0" w:line="259" w:lineRule="auto"/>
        <w:ind w:left="-780" w:right="-731" w:firstLine="0"/>
        <w:jc w:val="left"/>
        <w:rPr>
          <w:sz w:val="20"/>
        </w:rPr>
      </w:pPr>
    </w:p>
    <w:p w14:paraId="46232AEB" w14:textId="77777777" w:rsidR="0040285D" w:rsidRDefault="00B372D9">
      <w:pPr>
        <w:spacing w:after="0" w:line="259" w:lineRule="auto"/>
        <w:ind w:left="-780" w:right="-731" w:firstLine="0"/>
        <w:jc w:val="left"/>
        <w:rPr>
          <w:sz w:val="28"/>
          <w:szCs w:val="28"/>
        </w:rPr>
      </w:pPr>
      <w:r w:rsidRPr="00B372D9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372D9">
        <w:rPr>
          <w:sz w:val="28"/>
          <w:szCs w:val="28"/>
        </w:rPr>
        <w:t xml:space="preserve">     </w:t>
      </w:r>
      <w:r w:rsidR="00920DC3">
        <w:rPr>
          <w:sz w:val="28"/>
          <w:szCs w:val="28"/>
        </w:rPr>
        <w:t xml:space="preserve">                           </w:t>
      </w:r>
    </w:p>
    <w:p w14:paraId="4E3251DC" w14:textId="77777777" w:rsidR="0040285D" w:rsidRDefault="0040285D">
      <w:pPr>
        <w:spacing w:after="0" w:line="259" w:lineRule="auto"/>
        <w:ind w:left="-780" w:right="-731" w:firstLine="0"/>
        <w:jc w:val="left"/>
        <w:rPr>
          <w:sz w:val="28"/>
          <w:szCs w:val="28"/>
        </w:rPr>
      </w:pPr>
    </w:p>
    <w:p w14:paraId="7B7B529D" w14:textId="77777777" w:rsidR="0040285D" w:rsidRDefault="0040285D">
      <w:pPr>
        <w:spacing w:after="0" w:line="259" w:lineRule="auto"/>
        <w:ind w:left="-780" w:right="-731" w:firstLine="0"/>
        <w:jc w:val="left"/>
        <w:rPr>
          <w:sz w:val="28"/>
          <w:szCs w:val="28"/>
        </w:rPr>
      </w:pPr>
    </w:p>
    <w:p w14:paraId="451D4E3E" w14:textId="77777777" w:rsidR="0040285D" w:rsidRDefault="00DC3856">
      <w:pPr>
        <w:spacing w:after="0" w:line="259" w:lineRule="auto"/>
        <w:ind w:left="-780" w:right="-731" w:firstLine="0"/>
        <w:jc w:val="left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570CEA" wp14:editId="3F97D35F">
                <wp:simplePos x="0" y="0"/>
                <wp:positionH relativeFrom="column">
                  <wp:posOffset>1495425</wp:posOffset>
                </wp:positionH>
                <wp:positionV relativeFrom="page">
                  <wp:posOffset>8324850</wp:posOffset>
                </wp:positionV>
                <wp:extent cx="4714875" cy="837565"/>
                <wp:effectExtent l="0" t="0" r="0" b="63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837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0950E" w14:textId="636E6990" w:rsidR="00DC3856" w:rsidRPr="00065F7F" w:rsidRDefault="00E23E18" w:rsidP="005B6F2E">
                            <w:pPr>
                              <w:spacing w:after="0" w:line="259" w:lineRule="auto"/>
                              <w:ind w:left="0" w:right="284" w:firstLine="0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65F7F">
                              <w:rPr>
                                <w:b/>
                                <w:sz w:val="32"/>
                                <w:szCs w:val="32"/>
                              </w:rPr>
                              <w:t>3. - 4</w:t>
                            </w:r>
                            <w:r w:rsidR="001B09F6" w:rsidRPr="00065F7F">
                              <w:rPr>
                                <w:b/>
                                <w:sz w:val="32"/>
                                <w:szCs w:val="32"/>
                              </w:rPr>
                              <w:t>. listopad</w:t>
                            </w:r>
                            <w:r w:rsidR="00B406E6" w:rsidRPr="00065F7F">
                              <w:rPr>
                                <w:b/>
                                <w:sz w:val="32"/>
                                <w:szCs w:val="32"/>
                              </w:rPr>
                              <w:t>u</w:t>
                            </w:r>
                            <w:r w:rsidR="001B09F6" w:rsidRPr="00065F7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Pr="00065F7F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3D731FB0" w14:textId="77777777" w:rsidR="00DC3856" w:rsidRPr="00065F7F" w:rsidRDefault="00DC3856" w:rsidP="005B6F2E">
                            <w:pPr>
                              <w:spacing w:after="0" w:line="259" w:lineRule="auto"/>
                              <w:ind w:right="284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65F7F">
                              <w:rPr>
                                <w:b/>
                                <w:sz w:val="32"/>
                                <w:szCs w:val="32"/>
                              </w:rPr>
                              <w:t>INSTITUT OCHRANY OBYVATELSTVA</w:t>
                            </w:r>
                          </w:p>
                          <w:p w14:paraId="04938878" w14:textId="77777777" w:rsidR="00DC3856" w:rsidRPr="00065F7F" w:rsidRDefault="00DC3856" w:rsidP="005B6F2E">
                            <w:pPr>
                              <w:spacing w:after="0" w:line="259" w:lineRule="auto"/>
                              <w:ind w:right="284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065F7F">
                              <w:rPr>
                                <w:b/>
                                <w:sz w:val="32"/>
                                <w:szCs w:val="32"/>
                              </w:rPr>
                              <w:t>Na Lužci 204, 533 41 LÁZNĚ BOHDANEČ</w:t>
                            </w:r>
                          </w:p>
                          <w:p w14:paraId="2AE71BCB" w14:textId="77777777" w:rsidR="00DC3856" w:rsidRPr="005B6F2E" w:rsidRDefault="00DC38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0CE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17.75pt;margin-top:655.5pt;width:371.25pt;height:6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" filled="f" stroked="f">
                <v:textbox>
                  <w:txbxContent>
                    <w:p w14:paraId="5B50950E" w14:textId="636E6990" w:rsidR="00DC3856" w:rsidRPr="00065F7F" w:rsidRDefault="00E23E18" w:rsidP="005B6F2E">
                      <w:pPr>
                        <w:spacing w:after="0" w:line="259" w:lineRule="auto"/>
                        <w:ind w:left="0" w:right="284" w:firstLine="0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065F7F">
                        <w:rPr>
                          <w:b/>
                          <w:sz w:val="32"/>
                          <w:szCs w:val="32"/>
                        </w:rPr>
                        <w:t>3. - 4</w:t>
                      </w:r>
                      <w:r w:rsidR="001B09F6" w:rsidRPr="00065F7F">
                        <w:rPr>
                          <w:b/>
                          <w:sz w:val="32"/>
                          <w:szCs w:val="32"/>
                        </w:rPr>
                        <w:t>. listopad</w:t>
                      </w:r>
                      <w:r w:rsidR="00B406E6" w:rsidRPr="00065F7F">
                        <w:rPr>
                          <w:b/>
                          <w:sz w:val="32"/>
                          <w:szCs w:val="32"/>
                        </w:rPr>
                        <w:t>u</w:t>
                      </w:r>
                      <w:r w:rsidR="001B09F6" w:rsidRPr="00065F7F">
                        <w:rPr>
                          <w:b/>
                          <w:sz w:val="32"/>
                          <w:szCs w:val="32"/>
                        </w:rPr>
                        <w:t xml:space="preserve"> 202</w:t>
                      </w:r>
                      <w:r w:rsidRPr="00065F7F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3D731FB0" w14:textId="77777777" w:rsidR="00DC3856" w:rsidRPr="00065F7F" w:rsidRDefault="00DC3856" w:rsidP="005B6F2E">
                      <w:pPr>
                        <w:spacing w:after="0" w:line="259" w:lineRule="auto"/>
                        <w:ind w:right="284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065F7F">
                        <w:rPr>
                          <w:b/>
                          <w:sz w:val="32"/>
                          <w:szCs w:val="32"/>
                        </w:rPr>
                        <w:t>INSTITUT OCHRANY OBYVATELSTVA</w:t>
                      </w:r>
                    </w:p>
                    <w:p w14:paraId="04938878" w14:textId="77777777" w:rsidR="00DC3856" w:rsidRPr="00065F7F" w:rsidRDefault="00DC3856" w:rsidP="005B6F2E">
                      <w:pPr>
                        <w:spacing w:after="0" w:line="259" w:lineRule="auto"/>
                        <w:ind w:right="284"/>
                        <w:jc w:val="right"/>
                        <w:rPr>
                          <w:sz w:val="32"/>
                          <w:szCs w:val="32"/>
                        </w:rPr>
                      </w:pPr>
                      <w:r w:rsidRPr="00065F7F">
                        <w:rPr>
                          <w:b/>
                          <w:sz w:val="32"/>
                          <w:szCs w:val="32"/>
                        </w:rPr>
                        <w:t>Na Lužci 204, 533 41 LÁZNĚ BOHDANEČ</w:t>
                      </w:r>
                    </w:p>
                    <w:p w14:paraId="2AE71BCB" w14:textId="77777777" w:rsidR="00DC3856" w:rsidRPr="005B6F2E" w:rsidRDefault="00DC3856"/>
                  </w:txbxContent>
                </v:textbox>
                <w10:wrap anchory="page"/>
              </v:shape>
            </w:pict>
          </mc:Fallback>
        </mc:AlternateContent>
      </w:r>
    </w:p>
    <w:p w14:paraId="104F6815" w14:textId="77777777" w:rsidR="0040285D" w:rsidRPr="0040285D" w:rsidRDefault="00C86900" w:rsidP="00DC3856">
      <w:pPr>
        <w:spacing w:after="0" w:line="259" w:lineRule="auto"/>
        <w:ind w:left="0" w:right="284" w:firstLine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5158B303" w14:textId="77777777" w:rsidR="00CF6514" w:rsidRPr="0040285D" w:rsidRDefault="0040285D" w:rsidP="0040285D">
      <w:pPr>
        <w:spacing w:after="0" w:line="259" w:lineRule="auto"/>
        <w:ind w:left="-780" w:right="-731" w:firstLine="0"/>
        <w:jc w:val="left"/>
        <w:rPr>
          <w:sz w:val="28"/>
          <w:szCs w:val="28"/>
        </w:rPr>
      </w:pPr>
      <w:r w:rsidRPr="0040285D">
        <w:rPr>
          <w:sz w:val="20"/>
        </w:rPr>
        <w:br w:type="page"/>
      </w:r>
      <w:r w:rsidR="00B372D9" w:rsidRPr="00B372D9">
        <w:rPr>
          <w:sz w:val="28"/>
          <w:szCs w:val="28"/>
        </w:rPr>
        <w:lastRenderedPageBreak/>
        <w:t xml:space="preserve">               </w:t>
      </w:r>
    </w:p>
    <w:p w14:paraId="52D85B92" w14:textId="77777777" w:rsidR="00CF6514" w:rsidRDefault="00CF6514">
      <w:pPr>
        <w:spacing w:after="0" w:line="259" w:lineRule="auto"/>
        <w:ind w:left="-780" w:right="-731" w:firstLine="0"/>
        <w:jc w:val="left"/>
      </w:pPr>
    </w:p>
    <w:p w14:paraId="513DD5F1" w14:textId="77777777" w:rsidR="007823B6" w:rsidRPr="002D0004" w:rsidRDefault="007823B6" w:rsidP="007823B6">
      <w:pPr>
        <w:spacing w:after="98" w:line="259" w:lineRule="auto"/>
        <w:ind w:left="10" w:right="51"/>
        <w:jc w:val="center"/>
        <w:rPr>
          <w:color w:val="0033CC"/>
          <w:sz w:val="28"/>
          <w:szCs w:val="28"/>
        </w:rPr>
      </w:pPr>
      <w:r w:rsidRPr="002D0004">
        <w:rPr>
          <w:b/>
          <w:color w:val="0033CC"/>
          <w:sz w:val="28"/>
          <w:szCs w:val="28"/>
        </w:rPr>
        <w:t xml:space="preserve">MINISTERSTVO VNITRA – generální ředitelství HZS ČR </w:t>
      </w:r>
    </w:p>
    <w:p w14:paraId="4C455997" w14:textId="77777777" w:rsidR="007823B6" w:rsidRPr="002D0004" w:rsidRDefault="007823B6" w:rsidP="007823B6">
      <w:pPr>
        <w:pStyle w:val="Nadpis1"/>
        <w:rPr>
          <w:sz w:val="28"/>
          <w:szCs w:val="28"/>
        </w:rPr>
      </w:pPr>
      <w:r w:rsidRPr="002D0004">
        <w:rPr>
          <w:sz w:val="28"/>
          <w:szCs w:val="28"/>
        </w:rPr>
        <w:t xml:space="preserve">Institut ochrany obyvatelstva  </w:t>
      </w:r>
    </w:p>
    <w:p w14:paraId="1B8AC3EF" w14:textId="77777777" w:rsidR="007823B6" w:rsidRPr="002D0004" w:rsidRDefault="007823B6" w:rsidP="007823B6">
      <w:pPr>
        <w:spacing w:after="91" w:line="259" w:lineRule="auto"/>
        <w:ind w:left="0" w:firstLine="0"/>
        <w:rPr>
          <w:b/>
          <w:color w:val="0033CC"/>
          <w:sz w:val="28"/>
        </w:rPr>
      </w:pPr>
      <w:r w:rsidRPr="002D0004">
        <w:rPr>
          <w:b/>
          <w:color w:val="0033CC"/>
          <w:sz w:val="28"/>
        </w:rPr>
        <w:t xml:space="preserve"> </w:t>
      </w:r>
    </w:p>
    <w:p w14:paraId="358B65A4" w14:textId="77777777" w:rsidR="007823B6" w:rsidRPr="002D0004" w:rsidRDefault="007823B6" w:rsidP="007823B6">
      <w:pPr>
        <w:pStyle w:val="Nadpis4"/>
        <w:jc w:val="center"/>
        <w:rPr>
          <w:rFonts w:ascii="Times New Roman" w:hAnsi="Times New Roman" w:cs="Times New Roman"/>
          <w:i w:val="0"/>
          <w:color w:val="0033CC"/>
          <w:sz w:val="28"/>
          <w:szCs w:val="28"/>
        </w:rPr>
      </w:pPr>
      <w:r w:rsidRPr="002D0004">
        <w:rPr>
          <w:rFonts w:ascii="Times New Roman" w:hAnsi="Times New Roman" w:cs="Times New Roman"/>
          <w:i w:val="0"/>
          <w:color w:val="0033CC"/>
          <w:sz w:val="28"/>
          <w:szCs w:val="28"/>
        </w:rPr>
        <w:t>pod záštitou náměstka generálního ředitele HZS ČR pro prevenci              a civilní nouzovou připravenost</w:t>
      </w:r>
    </w:p>
    <w:p w14:paraId="3FC718CC" w14:textId="77777777" w:rsidR="000F5F36" w:rsidRPr="00EE5730" w:rsidRDefault="0088296A" w:rsidP="000F5F36">
      <w:pPr>
        <w:jc w:val="center"/>
        <w:rPr>
          <w:b/>
          <w:color w:val="0033CC"/>
          <w:sz w:val="28"/>
          <w:szCs w:val="28"/>
        </w:rPr>
      </w:pPr>
      <w:r w:rsidRPr="00EE5730">
        <w:rPr>
          <w:b/>
          <w:color w:val="0033CC"/>
          <w:sz w:val="28"/>
          <w:szCs w:val="28"/>
        </w:rPr>
        <w:t xml:space="preserve">a </w:t>
      </w:r>
      <w:r w:rsidR="00EE5730" w:rsidRPr="00EE5730">
        <w:rPr>
          <w:b/>
          <w:color w:val="0033CC"/>
          <w:sz w:val="28"/>
          <w:szCs w:val="28"/>
        </w:rPr>
        <w:t>ve spolupráci s Fakultou chemicko-technologickou Univerzity Pardubice</w:t>
      </w:r>
    </w:p>
    <w:p w14:paraId="540F2A3E" w14:textId="77777777" w:rsidR="007823B6" w:rsidRPr="002D0004" w:rsidRDefault="007823B6" w:rsidP="007823B6">
      <w:pPr>
        <w:rPr>
          <w:color w:val="0033CC"/>
        </w:rPr>
      </w:pPr>
    </w:p>
    <w:p w14:paraId="64D46815" w14:textId="77777777" w:rsidR="007823B6" w:rsidRDefault="007823B6" w:rsidP="00B563E5">
      <w:pPr>
        <w:spacing w:after="304" w:line="259" w:lineRule="auto"/>
        <w:ind w:left="10" w:right="45"/>
        <w:jc w:val="center"/>
        <w:rPr>
          <w:color w:val="0033CC"/>
        </w:rPr>
      </w:pPr>
      <w:r w:rsidRPr="002D0004">
        <w:rPr>
          <w:color w:val="0033CC"/>
        </w:rPr>
        <w:t>p o ř á d á</w:t>
      </w:r>
    </w:p>
    <w:p w14:paraId="43A9EC7C" w14:textId="1DD4AD61" w:rsidR="00B563E5" w:rsidRDefault="007823B6" w:rsidP="00B563E5">
      <w:pPr>
        <w:spacing w:after="69" w:line="259" w:lineRule="auto"/>
        <w:ind w:left="0" w:right="225" w:firstLine="0"/>
        <w:jc w:val="center"/>
        <w:rPr>
          <w:b/>
          <w:sz w:val="28"/>
        </w:rPr>
      </w:pPr>
      <w:r>
        <w:rPr>
          <w:b/>
          <w:sz w:val="28"/>
        </w:rPr>
        <w:t>XX</w:t>
      </w:r>
      <w:r w:rsidR="005A470C">
        <w:rPr>
          <w:b/>
          <w:sz w:val="28"/>
        </w:rPr>
        <w:t>V</w:t>
      </w:r>
      <w:r>
        <w:rPr>
          <w:b/>
          <w:sz w:val="28"/>
        </w:rPr>
        <w:t>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eastAsia="Arial"/>
          <w:b/>
          <w:sz w:val="28"/>
        </w:rPr>
        <w:t>m</w:t>
      </w:r>
      <w:r>
        <w:rPr>
          <w:b/>
          <w:sz w:val="28"/>
        </w:rPr>
        <w:t xml:space="preserve">ezinárodní konferenci o separační chemii </w:t>
      </w:r>
    </w:p>
    <w:p w14:paraId="68E21860" w14:textId="77777777" w:rsidR="007823B6" w:rsidRDefault="007823B6" w:rsidP="00B563E5">
      <w:pPr>
        <w:spacing w:after="69" w:line="259" w:lineRule="auto"/>
        <w:ind w:left="0" w:right="225" w:firstLine="0"/>
        <w:jc w:val="center"/>
      </w:pPr>
      <w:r>
        <w:rPr>
          <w:b/>
          <w:sz w:val="28"/>
        </w:rPr>
        <w:t>a analýze toxických látek</w:t>
      </w:r>
    </w:p>
    <w:p w14:paraId="44CE1815" w14:textId="77777777" w:rsidR="007823B6" w:rsidRDefault="007823B6" w:rsidP="007823B6">
      <w:pPr>
        <w:spacing w:after="0" w:line="259" w:lineRule="auto"/>
        <w:ind w:left="41" w:firstLine="0"/>
        <w:jc w:val="left"/>
        <w:rPr>
          <w:b/>
          <w:sz w:val="38"/>
        </w:rPr>
      </w:pPr>
      <w:r>
        <w:rPr>
          <w:b/>
          <w:sz w:val="38"/>
        </w:rPr>
        <w:t xml:space="preserve"> </w:t>
      </w:r>
    </w:p>
    <w:p w14:paraId="317EA51D" w14:textId="77777777" w:rsidR="00B563E5" w:rsidRDefault="00B563E5" w:rsidP="007823B6">
      <w:pPr>
        <w:spacing w:after="0" w:line="259" w:lineRule="auto"/>
        <w:ind w:left="41" w:firstLine="0"/>
        <w:jc w:val="left"/>
      </w:pPr>
    </w:p>
    <w:p w14:paraId="70EADAE1" w14:textId="77777777" w:rsidR="007823B6" w:rsidRDefault="007823B6" w:rsidP="00692E83">
      <w:pPr>
        <w:spacing w:after="4" w:line="257" w:lineRule="auto"/>
        <w:ind w:left="0" w:firstLine="0"/>
        <w:jc w:val="left"/>
      </w:pPr>
      <w:r>
        <w:rPr>
          <w:b/>
        </w:rPr>
        <w:t>Vědecký výbor konference:</w:t>
      </w:r>
    </w:p>
    <w:p w14:paraId="7CDBCF43" w14:textId="3C07BAFF" w:rsidR="00BB4209" w:rsidRDefault="0037442F" w:rsidP="007823B6">
      <w:pPr>
        <w:numPr>
          <w:ilvl w:val="0"/>
          <w:numId w:val="4"/>
        </w:numPr>
        <w:ind w:right="191"/>
      </w:pPr>
      <w:r>
        <w:t>d</w:t>
      </w:r>
      <w:r w:rsidR="00B406E6">
        <w:t>oc</w:t>
      </w:r>
      <w:r w:rsidR="00BB4209">
        <w:t xml:space="preserve">. Ing. </w:t>
      </w:r>
      <w:r w:rsidR="00B406E6">
        <w:t>Alena Komersová</w:t>
      </w:r>
      <w:r w:rsidR="00BB4209">
        <w:t xml:space="preserve">, </w:t>
      </w:r>
      <w:r w:rsidR="00B406E6" w:rsidRPr="00B563E5">
        <w:rPr>
          <w:color w:val="auto"/>
        </w:rPr>
        <w:t>Ph.D</w:t>
      </w:r>
      <w:r w:rsidR="00B406E6">
        <w:rPr>
          <w:color w:val="auto"/>
        </w:rPr>
        <w:t>.</w:t>
      </w:r>
      <w:r w:rsidR="00BB4209">
        <w:t>, Univerzita Pardubice</w:t>
      </w:r>
      <w:r>
        <w:t>, Fakulta chemicko-technologická</w:t>
      </w:r>
    </w:p>
    <w:p w14:paraId="0B09D6E3" w14:textId="04F0B274" w:rsidR="007823B6" w:rsidRDefault="0037442F" w:rsidP="007823B6">
      <w:pPr>
        <w:numPr>
          <w:ilvl w:val="0"/>
          <w:numId w:val="4"/>
        </w:numPr>
        <w:ind w:right="191"/>
      </w:pPr>
      <w:r>
        <w:t>d</w:t>
      </w:r>
      <w:r w:rsidR="007823B6">
        <w:t xml:space="preserve">oc. Ing. Tomáš Černohorský, CSc., </w:t>
      </w:r>
      <w:r>
        <w:t xml:space="preserve">RMI, s.r.o., Lázně Bohdaneč </w:t>
      </w:r>
    </w:p>
    <w:p w14:paraId="13857E30" w14:textId="77777777" w:rsidR="000E4A7F" w:rsidRDefault="000E4A7F" w:rsidP="007823B6">
      <w:pPr>
        <w:numPr>
          <w:ilvl w:val="0"/>
          <w:numId w:val="4"/>
        </w:numPr>
        <w:ind w:right="191"/>
      </w:pPr>
      <w:r>
        <w:t>Ing. Tomáš Čapoun, CSc., MV – GŘ HZS ČR, Institut ochrany obyvatelstva, Lázně Bohdaneč</w:t>
      </w:r>
    </w:p>
    <w:p w14:paraId="685A479D" w14:textId="292DC54D" w:rsidR="00B563E5" w:rsidRDefault="00B563E5" w:rsidP="00B563E5">
      <w:pPr>
        <w:pStyle w:val="Odstavecseseznamem"/>
        <w:numPr>
          <w:ilvl w:val="0"/>
          <w:numId w:val="4"/>
        </w:numPr>
      </w:pPr>
      <w:r w:rsidRPr="00B563E5">
        <w:t>plk. Denis JOSSE, Pharm.D</w:t>
      </w:r>
      <w:r>
        <w:t>, Ph.D., Hasičská a záchranná služba Alpes-Maritimes, Francie</w:t>
      </w:r>
    </w:p>
    <w:p w14:paraId="6CB8591F" w14:textId="32C6D0E5" w:rsidR="00B563E5" w:rsidRDefault="00B563E5" w:rsidP="00D62C12">
      <w:pPr>
        <w:pStyle w:val="Odstavecseseznamem"/>
        <w:numPr>
          <w:ilvl w:val="0"/>
          <w:numId w:val="4"/>
        </w:numPr>
      </w:pPr>
      <w:r w:rsidRPr="00B563E5">
        <w:t>Gerhard Uelpenich</w:t>
      </w:r>
      <w:r>
        <w:t xml:space="preserve">, </w:t>
      </w:r>
      <w:r w:rsidR="00D62C12">
        <w:t>technický a taktický poradce pro nebezpečné materiály</w:t>
      </w:r>
      <w:r>
        <w:t>, Německo</w:t>
      </w:r>
    </w:p>
    <w:p w14:paraId="7FE9E59D" w14:textId="4790571D" w:rsidR="00D62C12" w:rsidRDefault="00D62C12" w:rsidP="00B563E5">
      <w:pPr>
        <w:pStyle w:val="Odstavecseseznamem"/>
        <w:numPr>
          <w:ilvl w:val="0"/>
          <w:numId w:val="4"/>
        </w:numPr>
        <w:rPr>
          <w:color w:val="auto"/>
        </w:rPr>
      </w:pPr>
      <w:r>
        <w:rPr>
          <w:color w:val="auto"/>
        </w:rPr>
        <w:t>m</w:t>
      </w:r>
      <w:r w:rsidRPr="00D62C12">
        <w:rPr>
          <w:color w:val="auto"/>
        </w:rPr>
        <w:t>jr. Ing. Jiří Matějka, MV – GŘ HZS ČR</w:t>
      </w:r>
      <w:r w:rsidR="00286DBB">
        <w:rPr>
          <w:color w:val="auto"/>
        </w:rPr>
        <w:t>, Praha</w:t>
      </w:r>
    </w:p>
    <w:p w14:paraId="70931A9D" w14:textId="26DF2837" w:rsidR="00D62C12" w:rsidRDefault="00D62C12" w:rsidP="00B563E5">
      <w:pPr>
        <w:pStyle w:val="Odstavecseseznamem"/>
        <w:numPr>
          <w:ilvl w:val="0"/>
          <w:numId w:val="4"/>
        </w:numPr>
        <w:rPr>
          <w:color w:val="auto"/>
        </w:rPr>
      </w:pPr>
      <w:r w:rsidRPr="00D62C12">
        <w:rPr>
          <w:color w:val="auto"/>
        </w:rPr>
        <w:t>plk. Ing. Ondřej Suchý, Ph.D., MBA</w:t>
      </w:r>
      <w:r>
        <w:rPr>
          <w:color w:val="auto"/>
        </w:rPr>
        <w:t>, Technický ústav požární ochrany</w:t>
      </w:r>
      <w:r w:rsidR="00286DBB">
        <w:rPr>
          <w:color w:val="auto"/>
        </w:rPr>
        <w:t>, Praha</w:t>
      </w:r>
    </w:p>
    <w:p w14:paraId="12F9A02E" w14:textId="729C9A40" w:rsidR="0037442F" w:rsidRDefault="00D0774F" w:rsidP="00B563E5">
      <w:pPr>
        <w:pStyle w:val="Odstavecseseznamem"/>
        <w:numPr>
          <w:ilvl w:val="0"/>
          <w:numId w:val="4"/>
        </w:numPr>
        <w:rPr>
          <w:color w:val="auto"/>
        </w:rPr>
      </w:pPr>
      <w:r>
        <w:rPr>
          <w:color w:val="auto"/>
        </w:rPr>
        <w:t>mjr. Ing. Martin Halámek, Ph.D., Policie ČR, Krajské ředitelství policie Královéhradeckého kraje</w:t>
      </w:r>
    </w:p>
    <w:p w14:paraId="41BBCC22" w14:textId="4D797ADB" w:rsidR="00501005" w:rsidRDefault="00501005" w:rsidP="00B563E5">
      <w:pPr>
        <w:pStyle w:val="Odstavecseseznamem"/>
        <w:numPr>
          <w:ilvl w:val="0"/>
          <w:numId w:val="4"/>
        </w:numPr>
        <w:rPr>
          <w:color w:val="auto"/>
        </w:rPr>
      </w:pPr>
      <w:r>
        <w:rPr>
          <w:color w:val="auto"/>
        </w:rPr>
        <w:t>doc. pplk. MUDr. Mgr. Jaroslav Pejchal, Ph.D. et Ph.D., Univerzita obrany, Fakulta vojenského zdravotnictví</w:t>
      </w:r>
    </w:p>
    <w:p w14:paraId="5FC97D50" w14:textId="77777777" w:rsidR="00B563E5" w:rsidRDefault="00B563E5" w:rsidP="00B563E5">
      <w:pPr>
        <w:pStyle w:val="Odstavecseseznamem"/>
        <w:ind w:firstLine="0"/>
      </w:pPr>
    </w:p>
    <w:p w14:paraId="4FD94179" w14:textId="77777777" w:rsidR="00B563E5" w:rsidRDefault="00B563E5" w:rsidP="00B563E5">
      <w:pPr>
        <w:pStyle w:val="Odstavecseseznamem"/>
        <w:ind w:firstLine="0"/>
      </w:pPr>
    </w:p>
    <w:p w14:paraId="5CB1AFDF" w14:textId="77777777" w:rsidR="00B563E5" w:rsidRDefault="00B563E5" w:rsidP="00B563E5">
      <w:pPr>
        <w:pStyle w:val="Odstavecseseznamem"/>
        <w:ind w:firstLine="0"/>
      </w:pPr>
    </w:p>
    <w:p w14:paraId="27B4F3F3" w14:textId="77777777" w:rsidR="00B563E5" w:rsidRDefault="00B563E5" w:rsidP="00B563E5">
      <w:pPr>
        <w:pStyle w:val="Odstavecseseznamem"/>
        <w:ind w:firstLine="0"/>
      </w:pPr>
    </w:p>
    <w:p w14:paraId="63FF875E" w14:textId="77777777" w:rsidR="00B563E5" w:rsidRDefault="00B563E5" w:rsidP="0040285D">
      <w:pPr>
        <w:ind w:left="0" w:firstLine="0"/>
      </w:pPr>
    </w:p>
    <w:p w14:paraId="2EC1EC0B" w14:textId="77777777" w:rsidR="00B406E6" w:rsidRDefault="00B406E6" w:rsidP="0040285D">
      <w:pPr>
        <w:ind w:left="0" w:firstLine="0"/>
      </w:pPr>
    </w:p>
    <w:p w14:paraId="06FDE9A4" w14:textId="77777777" w:rsidR="00B406E6" w:rsidRDefault="00B406E6" w:rsidP="0040285D">
      <w:pPr>
        <w:ind w:left="0" w:firstLine="0"/>
      </w:pPr>
    </w:p>
    <w:p w14:paraId="48B2D033" w14:textId="77777777" w:rsidR="00B406E6" w:rsidRDefault="00B406E6" w:rsidP="0040285D">
      <w:pPr>
        <w:ind w:left="0" w:firstLine="0"/>
      </w:pPr>
    </w:p>
    <w:p w14:paraId="1C315898" w14:textId="77777777" w:rsidR="00FA2DF2" w:rsidRDefault="00FA2DF2" w:rsidP="0040285D">
      <w:pPr>
        <w:ind w:left="0" w:firstLine="0"/>
      </w:pPr>
    </w:p>
    <w:p w14:paraId="74FF3B45" w14:textId="77777777" w:rsidR="00FA2DF2" w:rsidRDefault="00FA2DF2" w:rsidP="0040285D">
      <w:pPr>
        <w:ind w:left="0" w:firstLine="0"/>
      </w:pPr>
    </w:p>
    <w:p w14:paraId="3A3C2DB5" w14:textId="77777777" w:rsidR="00FA2DF2" w:rsidRDefault="00FA2DF2" w:rsidP="0040285D">
      <w:pPr>
        <w:ind w:left="0" w:firstLine="0"/>
      </w:pPr>
    </w:p>
    <w:p w14:paraId="1F84F500" w14:textId="77777777" w:rsidR="00FA2DF2" w:rsidRDefault="00FA2DF2" w:rsidP="0040285D">
      <w:pPr>
        <w:ind w:left="0" w:firstLine="0"/>
      </w:pPr>
    </w:p>
    <w:p w14:paraId="04BBBC2F" w14:textId="77777777" w:rsidR="00FA2DF2" w:rsidRDefault="00FA2DF2" w:rsidP="0040285D">
      <w:pPr>
        <w:ind w:left="0" w:firstLine="0"/>
      </w:pPr>
    </w:p>
    <w:p w14:paraId="2036A126" w14:textId="77777777" w:rsidR="0085547C" w:rsidRDefault="0085547C" w:rsidP="0040285D">
      <w:pPr>
        <w:ind w:left="0" w:firstLine="0"/>
      </w:pPr>
    </w:p>
    <w:p w14:paraId="6DE05894" w14:textId="77777777" w:rsidR="0037442F" w:rsidRDefault="0037442F" w:rsidP="0040285D">
      <w:pPr>
        <w:ind w:left="0" w:firstLine="0"/>
      </w:pPr>
    </w:p>
    <w:p w14:paraId="39C7FAAD" w14:textId="77777777" w:rsidR="0037442F" w:rsidRDefault="0037442F" w:rsidP="0040285D">
      <w:pPr>
        <w:ind w:left="0" w:firstLine="0"/>
      </w:pPr>
    </w:p>
    <w:p w14:paraId="41EB8176" w14:textId="77777777" w:rsidR="0037442F" w:rsidRDefault="0037442F" w:rsidP="0040285D">
      <w:pPr>
        <w:ind w:left="0" w:firstLine="0"/>
      </w:pPr>
    </w:p>
    <w:p w14:paraId="5DD973CF" w14:textId="77777777" w:rsidR="0037442F" w:rsidRDefault="0037442F" w:rsidP="0040285D">
      <w:pPr>
        <w:ind w:left="0" w:firstLine="0"/>
      </w:pPr>
    </w:p>
    <w:p w14:paraId="089D1E0E" w14:textId="77777777" w:rsidR="0037442F" w:rsidRDefault="0037442F" w:rsidP="0040285D">
      <w:pPr>
        <w:ind w:left="0" w:firstLine="0"/>
      </w:pPr>
    </w:p>
    <w:p w14:paraId="466F8E6F" w14:textId="77777777" w:rsidR="0037442F" w:rsidRDefault="0037442F" w:rsidP="0040285D">
      <w:pPr>
        <w:ind w:left="0" w:firstLine="0"/>
      </w:pPr>
    </w:p>
    <w:p w14:paraId="6EE2FAD8" w14:textId="77777777" w:rsidR="0037442F" w:rsidRDefault="0037442F" w:rsidP="0040285D">
      <w:pPr>
        <w:ind w:left="0" w:firstLine="0"/>
      </w:pPr>
    </w:p>
    <w:p w14:paraId="5CF91609" w14:textId="77777777" w:rsidR="007823B6" w:rsidRDefault="007823B6" w:rsidP="00692E83">
      <w:pPr>
        <w:spacing w:after="4" w:line="257" w:lineRule="auto"/>
        <w:ind w:left="0" w:firstLine="0"/>
        <w:jc w:val="left"/>
      </w:pPr>
      <w:r>
        <w:rPr>
          <w:b/>
        </w:rPr>
        <w:t>Organizační výbor konference:</w:t>
      </w:r>
    </w:p>
    <w:p w14:paraId="5ACF3EE5" w14:textId="325BACAE" w:rsidR="007823B6" w:rsidRPr="006933FA" w:rsidRDefault="00E23E18" w:rsidP="007823B6">
      <w:pPr>
        <w:numPr>
          <w:ilvl w:val="0"/>
          <w:numId w:val="5"/>
        </w:numPr>
        <w:ind w:right="191"/>
        <w:jc w:val="left"/>
        <w:rPr>
          <w:color w:val="FF0000"/>
        </w:rPr>
      </w:pPr>
      <w:r>
        <w:rPr>
          <w:b/>
        </w:rPr>
        <w:t>kpt</w:t>
      </w:r>
      <w:r w:rsidR="007823B6">
        <w:rPr>
          <w:b/>
        </w:rPr>
        <w:t xml:space="preserve">. Ing. Dagmar Urbanová, </w:t>
      </w:r>
      <w:r w:rsidR="007823B6">
        <w:t>Institut ochrany obyvatelstva</w:t>
      </w:r>
      <w:r w:rsidR="00B563E5">
        <w:t>,</w:t>
      </w:r>
      <w:r w:rsidR="007823B6">
        <w:t xml:space="preserve"> </w:t>
      </w:r>
      <w:r w:rsidR="007823B6" w:rsidRPr="0021254D">
        <w:rPr>
          <w:color w:val="auto"/>
        </w:rPr>
        <w:t>Lázně Bohdaneč,</w:t>
      </w:r>
    </w:p>
    <w:p w14:paraId="5BACB90C" w14:textId="6C693E30" w:rsidR="007823B6" w:rsidRDefault="007823B6" w:rsidP="007823B6">
      <w:pPr>
        <w:ind w:left="720" w:right="191" w:firstLine="0"/>
        <w:jc w:val="left"/>
      </w:pPr>
      <w:r>
        <w:t xml:space="preserve">tel.: 950 580 333, e-mail: </w:t>
      </w:r>
      <w:r w:rsidRPr="00903B6D">
        <w:rPr>
          <w:color w:val="5B9BD5" w:themeColor="accent1"/>
          <w:u w:val="single" w:color="538DD3"/>
        </w:rPr>
        <w:t>dagmar.urbanova</w:t>
      </w:r>
      <w:r w:rsidR="00B406E6">
        <w:rPr>
          <w:color w:val="5B9BD5" w:themeColor="accent1"/>
          <w:u w:val="single" w:color="538DD3"/>
        </w:rPr>
        <w:t>1</w:t>
      </w:r>
      <w:r w:rsidRPr="00903B6D">
        <w:rPr>
          <w:color w:val="5B9BD5" w:themeColor="accent1"/>
          <w:u w:val="single" w:color="538DD3"/>
        </w:rPr>
        <w:t>@</w:t>
      </w:r>
      <w:r w:rsidR="00051049">
        <w:rPr>
          <w:color w:val="5B9BD5" w:themeColor="accent1"/>
          <w:u w:val="single" w:color="538DD3"/>
        </w:rPr>
        <w:t>hzscr</w:t>
      </w:r>
      <w:r w:rsidRPr="00903B6D">
        <w:rPr>
          <w:color w:val="5B9BD5" w:themeColor="accent1"/>
          <w:u w:val="single" w:color="538DD3"/>
        </w:rPr>
        <w:t>.cz</w:t>
      </w:r>
    </w:p>
    <w:p w14:paraId="35587674" w14:textId="77777777" w:rsidR="007823B6" w:rsidRDefault="007823B6" w:rsidP="007823B6">
      <w:pPr>
        <w:numPr>
          <w:ilvl w:val="0"/>
          <w:numId w:val="5"/>
        </w:numPr>
        <w:ind w:right="191"/>
        <w:jc w:val="left"/>
      </w:pPr>
      <w:r>
        <w:rPr>
          <w:b/>
        </w:rPr>
        <w:t>Hana Kovaličová</w:t>
      </w:r>
      <w:r>
        <w:t>, Institut ochrany obyvatelstva</w:t>
      </w:r>
      <w:r w:rsidR="00B563E5">
        <w:t>,</w:t>
      </w:r>
      <w:r>
        <w:t xml:space="preserve"> Lázně Bohdaneč,    </w:t>
      </w:r>
    </w:p>
    <w:p w14:paraId="1DC512B7" w14:textId="521840BE" w:rsidR="007823B6" w:rsidRDefault="007823B6" w:rsidP="007823B6">
      <w:pPr>
        <w:ind w:left="720" w:right="191" w:firstLine="0"/>
        <w:jc w:val="left"/>
      </w:pPr>
      <w:r>
        <w:t xml:space="preserve">tel.: 950 580 336, e-mail: </w:t>
      </w:r>
      <w:r w:rsidRPr="00903B6D">
        <w:rPr>
          <w:color w:val="5B9BD5" w:themeColor="accent1"/>
          <w:u w:val="single" w:color="538DD3"/>
        </w:rPr>
        <w:t>hana.kovalicova@</w:t>
      </w:r>
      <w:r w:rsidR="00051049">
        <w:rPr>
          <w:color w:val="5B9BD5" w:themeColor="accent1"/>
          <w:u w:val="single" w:color="538DD3"/>
        </w:rPr>
        <w:t>hzscr</w:t>
      </w:r>
      <w:r w:rsidRPr="00903B6D">
        <w:rPr>
          <w:color w:val="5B9BD5" w:themeColor="accent1"/>
          <w:u w:val="single" w:color="538DD3"/>
        </w:rPr>
        <w:t>.cz</w:t>
      </w:r>
    </w:p>
    <w:p w14:paraId="2C6BB067" w14:textId="77777777" w:rsidR="007823B6" w:rsidRDefault="007823B6" w:rsidP="007823B6">
      <w:pPr>
        <w:spacing w:after="25" w:line="259" w:lineRule="auto"/>
        <w:ind w:left="41" w:firstLine="0"/>
        <w:jc w:val="left"/>
      </w:pPr>
    </w:p>
    <w:p w14:paraId="3A5B228E" w14:textId="77777777" w:rsidR="007823B6" w:rsidRDefault="007823B6" w:rsidP="007823B6">
      <w:pPr>
        <w:spacing w:after="4" w:line="257" w:lineRule="auto"/>
        <w:ind w:left="36"/>
        <w:jc w:val="left"/>
        <w:rPr>
          <w:b/>
        </w:rPr>
      </w:pPr>
      <w:r>
        <w:rPr>
          <w:b/>
        </w:rPr>
        <w:t>Konference je zaměřena na:</w:t>
      </w:r>
    </w:p>
    <w:p w14:paraId="554971D5" w14:textId="77777777" w:rsidR="007823B6" w:rsidRDefault="007823B6" w:rsidP="007823B6">
      <w:pPr>
        <w:spacing w:after="4" w:line="257" w:lineRule="auto"/>
        <w:ind w:left="36"/>
        <w:jc w:val="left"/>
      </w:pPr>
    </w:p>
    <w:p w14:paraId="7DA0E6D2" w14:textId="77777777" w:rsidR="007823B6" w:rsidRDefault="00EE5730" w:rsidP="007823B6">
      <w:pPr>
        <w:numPr>
          <w:ilvl w:val="0"/>
          <w:numId w:val="6"/>
        </w:numPr>
        <w:ind w:right="191" w:hanging="360"/>
      </w:pPr>
      <w:r>
        <w:t xml:space="preserve">analýzu anorganických a organických toxických látek v životním </w:t>
      </w:r>
      <w:r w:rsidRPr="00AC0B0B">
        <w:t xml:space="preserve">prostředí a toxikologii </w:t>
      </w:r>
      <w:r w:rsidRPr="00AC0B0B">
        <w:rPr>
          <w:color w:val="auto"/>
        </w:rPr>
        <w:t xml:space="preserve">při haváriích spojených </w:t>
      </w:r>
      <w:r w:rsidRPr="00AC0B0B">
        <w:t>s</w:t>
      </w:r>
      <w:r>
        <w:t xml:space="preserve"> výronem nebezpečných škodlivin</w:t>
      </w:r>
      <w:r w:rsidR="007823B6">
        <w:t>,</w:t>
      </w:r>
    </w:p>
    <w:p w14:paraId="20C3FC74" w14:textId="77777777" w:rsidR="00DB33CB" w:rsidRDefault="00DB33CB" w:rsidP="00DB33CB">
      <w:pPr>
        <w:ind w:left="876" w:right="191" w:firstLine="0"/>
      </w:pPr>
    </w:p>
    <w:p w14:paraId="19B8B2DA" w14:textId="77777777" w:rsidR="00DB33CB" w:rsidRPr="00580936" w:rsidRDefault="00DB33CB" w:rsidP="007823B6">
      <w:pPr>
        <w:numPr>
          <w:ilvl w:val="0"/>
          <w:numId w:val="6"/>
        </w:numPr>
        <w:ind w:right="191" w:hanging="360"/>
      </w:pPr>
      <w:r w:rsidRPr="00580936">
        <w:t>přístupy uplatňované v rámci</w:t>
      </w:r>
      <w:r w:rsidR="0002787C">
        <w:t xml:space="preserve"> prevence závažných havárií a</w:t>
      </w:r>
      <w:r w:rsidRPr="00580936">
        <w:t xml:space="preserve"> připravenost</w:t>
      </w:r>
      <w:r w:rsidR="0002787C">
        <w:t>i</w:t>
      </w:r>
      <w:r w:rsidRPr="00580936">
        <w:t xml:space="preserve"> odpovědných složek,</w:t>
      </w:r>
    </w:p>
    <w:p w14:paraId="5DB21E53" w14:textId="77777777" w:rsidR="007823B6" w:rsidRDefault="007823B6" w:rsidP="007823B6">
      <w:pPr>
        <w:spacing w:after="15" w:line="259" w:lineRule="auto"/>
        <w:ind w:left="41" w:firstLine="0"/>
      </w:pPr>
    </w:p>
    <w:p w14:paraId="15423AC9" w14:textId="77777777" w:rsidR="007823B6" w:rsidRDefault="00EE5730" w:rsidP="007823B6">
      <w:pPr>
        <w:numPr>
          <w:ilvl w:val="0"/>
          <w:numId w:val="6"/>
        </w:numPr>
        <w:ind w:right="191" w:hanging="360"/>
      </w:pPr>
      <w:r>
        <w:t>metody separace a analýzy anorganických a organických toxických látek v životním prostředí a toxikologii</w:t>
      </w:r>
      <w:r w:rsidR="007823B6">
        <w:t>,</w:t>
      </w:r>
    </w:p>
    <w:p w14:paraId="28D5E253" w14:textId="77777777" w:rsidR="00EE5730" w:rsidRDefault="00EE5730" w:rsidP="00EE5730">
      <w:pPr>
        <w:pStyle w:val="Odstavecseseznamem"/>
      </w:pPr>
    </w:p>
    <w:p w14:paraId="3058518F" w14:textId="77777777" w:rsidR="00EE5730" w:rsidRDefault="00EE5730" w:rsidP="007823B6">
      <w:pPr>
        <w:numPr>
          <w:ilvl w:val="0"/>
          <w:numId w:val="6"/>
        </w:numPr>
        <w:ind w:right="191" w:hanging="360"/>
      </w:pPr>
      <w:r>
        <w:t>metody a prostředky dekontaminace,</w:t>
      </w:r>
    </w:p>
    <w:p w14:paraId="473DB8C2" w14:textId="77777777" w:rsidR="007823B6" w:rsidRDefault="007823B6" w:rsidP="007823B6">
      <w:pPr>
        <w:spacing w:after="7" w:line="259" w:lineRule="auto"/>
        <w:ind w:left="41" w:firstLine="0"/>
      </w:pPr>
    </w:p>
    <w:p w14:paraId="25E5D434" w14:textId="77777777" w:rsidR="007823B6" w:rsidRDefault="007823B6" w:rsidP="007823B6">
      <w:pPr>
        <w:numPr>
          <w:ilvl w:val="0"/>
          <w:numId w:val="6"/>
        </w:numPr>
        <w:spacing w:after="0" w:line="240" w:lineRule="auto"/>
        <w:ind w:hanging="360"/>
      </w:pPr>
      <w:r>
        <w:t>analýzu toxinů a bojových biologických prostředků,</w:t>
      </w:r>
    </w:p>
    <w:p w14:paraId="7D0A8DAD" w14:textId="77777777" w:rsidR="007823B6" w:rsidRDefault="007823B6" w:rsidP="007823B6">
      <w:pPr>
        <w:spacing w:after="0" w:line="240" w:lineRule="auto"/>
        <w:ind w:left="516" w:firstLine="0"/>
      </w:pPr>
    </w:p>
    <w:p w14:paraId="18EA2E4B" w14:textId="77777777" w:rsidR="0097644B" w:rsidRDefault="006933FA" w:rsidP="0097644B">
      <w:pPr>
        <w:numPr>
          <w:ilvl w:val="0"/>
          <w:numId w:val="6"/>
        </w:numPr>
        <w:spacing w:after="0" w:line="240" w:lineRule="auto"/>
        <w:ind w:hanging="360"/>
      </w:pPr>
      <w:r w:rsidRPr="0021254D">
        <w:rPr>
          <w:color w:val="auto"/>
        </w:rPr>
        <w:t>novou</w:t>
      </w:r>
      <w:r w:rsidR="0021254D">
        <w:rPr>
          <w:color w:val="FF0000"/>
        </w:rPr>
        <w:t xml:space="preserve"> </w:t>
      </w:r>
      <w:r w:rsidR="00EE5730">
        <w:t>instrumentální techniku pro analýzu anorganických a organických toxických látek, radionuklidů, toxinů a bojov</w:t>
      </w:r>
      <w:r w:rsidR="00B563E5">
        <w:t>ých biologických prostředků,</w:t>
      </w:r>
    </w:p>
    <w:p w14:paraId="6AFEC43E" w14:textId="77777777" w:rsidR="0097644B" w:rsidRDefault="0097644B" w:rsidP="0097644B">
      <w:pPr>
        <w:spacing w:after="0" w:line="240" w:lineRule="auto"/>
      </w:pPr>
    </w:p>
    <w:p w14:paraId="4ABB65ED" w14:textId="77777777" w:rsidR="0097644B" w:rsidRDefault="0097644B" w:rsidP="0097644B">
      <w:pPr>
        <w:numPr>
          <w:ilvl w:val="0"/>
          <w:numId w:val="6"/>
        </w:numPr>
        <w:spacing w:after="0" w:line="240" w:lineRule="auto"/>
        <w:ind w:hanging="360"/>
      </w:pPr>
      <w:r>
        <w:t>problematiku individuální a kolektivní ochrany obyvatelstva</w:t>
      </w:r>
      <w:r w:rsidR="0002787C">
        <w:t>.</w:t>
      </w:r>
    </w:p>
    <w:p w14:paraId="1242020D" w14:textId="77777777" w:rsidR="00555683" w:rsidRDefault="00555683" w:rsidP="00555683">
      <w:pPr>
        <w:spacing w:after="0" w:line="240" w:lineRule="auto"/>
      </w:pPr>
    </w:p>
    <w:p w14:paraId="0955751B" w14:textId="77777777" w:rsidR="00B563E5" w:rsidRDefault="00B563E5" w:rsidP="00555683">
      <w:pPr>
        <w:spacing w:after="0" w:line="240" w:lineRule="auto"/>
        <w:ind w:left="0" w:firstLine="0"/>
      </w:pPr>
    </w:p>
    <w:p w14:paraId="2E7A521E" w14:textId="77777777" w:rsidR="00555683" w:rsidRDefault="00555683" w:rsidP="00555683">
      <w:pPr>
        <w:spacing w:after="0" w:line="240" w:lineRule="auto"/>
      </w:pPr>
    </w:p>
    <w:p w14:paraId="25AD236A" w14:textId="77777777" w:rsidR="007823B6" w:rsidRDefault="007823B6" w:rsidP="007823B6">
      <w:pPr>
        <w:spacing w:after="0" w:line="259" w:lineRule="auto"/>
        <w:ind w:left="41" w:firstLine="0"/>
        <w:jc w:val="left"/>
      </w:pPr>
    </w:p>
    <w:p w14:paraId="7E345D2A" w14:textId="77777777" w:rsidR="006E4D6E" w:rsidRDefault="006E4D6E" w:rsidP="007823B6">
      <w:pPr>
        <w:spacing w:after="0" w:line="259" w:lineRule="auto"/>
        <w:ind w:left="41" w:firstLine="0"/>
        <w:jc w:val="left"/>
      </w:pPr>
    </w:p>
    <w:p w14:paraId="39E71549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71286343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35750810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65C31811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087F1E3E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0FB7F0BE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1E9B4FB0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474CE249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6B91F211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5900776D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01F2772E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4DD2C660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2A11203A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6E0E2942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3051C12A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4B6C2938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0F7635B1" w14:textId="77777777" w:rsidR="006C13F5" w:rsidRDefault="006C13F5" w:rsidP="007823B6">
      <w:pPr>
        <w:spacing w:after="0" w:line="259" w:lineRule="auto"/>
        <w:ind w:left="41" w:firstLine="0"/>
        <w:jc w:val="left"/>
      </w:pPr>
    </w:p>
    <w:p w14:paraId="44F693CD" w14:textId="77777777" w:rsidR="0097644B" w:rsidRDefault="0097644B" w:rsidP="007823B6">
      <w:pPr>
        <w:spacing w:after="0" w:line="259" w:lineRule="auto"/>
        <w:ind w:left="41" w:firstLine="0"/>
        <w:jc w:val="left"/>
      </w:pPr>
    </w:p>
    <w:p w14:paraId="4B6F584B" w14:textId="77777777" w:rsidR="00E23E18" w:rsidRDefault="00E23E18" w:rsidP="007823B6">
      <w:pPr>
        <w:spacing w:after="0" w:line="259" w:lineRule="auto"/>
        <w:ind w:left="41" w:firstLine="0"/>
        <w:jc w:val="left"/>
      </w:pPr>
    </w:p>
    <w:p w14:paraId="1FED318C" w14:textId="77777777" w:rsidR="00E23E18" w:rsidRDefault="00E23E18" w:rsidP="007823B6">
      <w:pPr>
        <w:spacing w:after="0" w:line="259" w:lineRule="auto"/>
        <w:ind w:left="41" w:firstLine="0"/>
        <w:jc w:val="left"/>
      </w:pPr>
    </w:p>
    <w:p w14:paraId="42910AC5" w14:textId="77777777" w:rsidR="00F26FF7" w:rsidRDefault="00F26FF7" w:rsidP="00A75B25">
      <w:pPr>
        <w:pStyle w:val="Nadpis3"/>
        <w:ind w:left="0" w:firstLine="0"/>
      </w:pPr>
    </w:p>
    <w:p w14:paraId="5869C82F" w14:textId="77777777" w:rsidR="0037442F" w:rsidRDefault="0037442F" w:rsidP="00F26FF7">
      <w:pPr>
        <w:pStyle w:val="Nadpis3"/>
        <w:ind w:left="-5"/>
      </w:pPr>
    </w:p>
    <w:p w14:paraId="5157059A" w14:textId="536B5A08" w:rsidR="00F26FF7" w:rsidRDefault="00F26FF7" w:rsidP="00F26FF7">
      <w:pPr>
        <w:pStyle w:val="Nadpis3"/>
        <w:ind w:left="-5"/>
      </w:pPr>
      <w:r>
        <w:t xml:space="preserve">ORGANIZAČNÍ  POKYNY </w:t>
      </w:r>
      <w:r>
        <w:rPr>
          <w:b w:val="0"/>
          <w:u w:val="none"/>
        </w:rPr>
        <w:t xml:space="preserve"> </w:t>
      </w:r>
    </w:p>
    <w:p w14:paraId="127EBD37" w14:textId="77777777" w:rsidR="00F26FF7" w:rsidRDefault="00F26FF7" w:rsidP="00A75B25">
      <w:pPr>
        <w:spacing w:after="149" w:line="259" w:lineRule="auto"/>
        <w:ind w:left="0" w:firstLine="0"/>
        <w:jc w:val="left"/>
      </w:pPr>
    </w:p>
    <w:p w14:paraId="232D9969" w14:textId="77777777" w:rsidR="006E4D6E" w:rsidRDefault="006E4D6E" w:rsidP="007823B6">
      <w:pPr>
        <w:spacing w:after="0" w:line="259" w:lineRule="auto"/>
        <w:ind w:left="41" w:firstLine="0"/>
        <w:jc w:val="left"/>
      </w:pPr>
    </w:p>
    <w:p w14:paraId="27630DFD" w14:textId="77777777" w:rsidR="007823B6" w:rsidRDefault="007823B6" w:rsidP="007823B6">
      <w:pPr>
        <w:ind w:left="36" w:right="191"/>
        <w:jc w:val="left"/>
      </w:pPr>
      <w:r>
        <w:rPr>
          <w:b/>
        </w:rPr>
        <w:t xml:space="preserve">Místo konání konference: </w:t>
      </w:r>
      <w:r>
        <w:rPr>
          <w:b/>
        </w:rPr>
        <w:tab/>
      </w:r>
      <w:r>
        <w:rPr>
          <w:b/>
        </w:rPr>
        <w:tab/>
        <w:t xml:space="preserve"> </w:t>
      </w:r>
      <w:r>
        <w:t>Institut ochrany obyvatelstva</w:t>
      </w:r>
    </w:p>
    <w:p w14:paraId="1E1C6945" w14:textId="77777777" w:rsidR="007823B6" w:rsidRDefault="007823B6" w:rsidP="007823B6">
      <w:pPr>
        <w:ind w:right="191"/>
        <w:jc w:val="left"/>
      </w:pPr>
      <w:r>
        <w:t xml:space="preserve">                                     </w:t>
      </w:r>
      <w:r>
        <w:tab/>
      </w:r>
      <w:r>
        <w:tab/>
        <w:t xml:space="preserve"> Na Lužci 204</w:t>
      </w:r>
    </w:p>
    <w:p w14:paraId="42FF450C" w14:textId="77777777" w:rsidR="007823B6" w:rsidRDefault="007823B6" w:rsidP="007823B6">
      <w:pPr>
        <w:ind w:right="191"/>
        <w:jc w:val="left"/>
      </w:pPr>
      <w:r>
        <w:t xml:space="preserve">                                      </w:t>
      </w:r>
      <w:r>
        <w:tab/>
      </w:r>
      <w:r>
        <w:tab/>
        <w:t xml:space="preserve"> Lázně Bohdaneč</w:t>
      </w:r>
    </w:p>
    <w:p w14:paraId="5608B40D" w14:textId="4309889C" w:rsidR="00F26FF7" w:rsidRPr="000E4A7F" w:rsidRDefault="00F26FF7" w:rsidP="00F26FF7">
      <w:pPr>
        <w:tabs>
          <w:tab w:val="center" w:pos="4361"/>
          <w:tab w:val="center" w:pos="5551"/>
        </w:tabs>
        <w:ind w:left="0" w:firstLine="0"/>
        <w:jc w:val="left"/>
        <w:rPr>
          <w:i/>
          <w:color w:val="auto"/>
        </w:rPr>
      </w:pPr>
      <w:r w:rsidRPr="000E4A7F">
        <w:rPr>
          <w:i/>
          <w:color w:val="auto"/>
        </w:rPr>
        <w:t>GPS souřadnice I</w:t>
      </w:r>
      <w:r w:rsidR="004D6E9E">
        <w:rPr>
          <w:i/>
          <w:color w:val="auto"/>
        </w:rPr>
        <w:t>nstitutu</w:t>
      </w:r>
      <w:r w:rsidRPr="000E4A7F">
        <w:rPr>
          <w:i/>
          <w:color w:val="auto"/>
        </w:rPr>
        <w:t>:</w:t>
      </w:r>
      <w:r>
        <w:rPr>
          <w:i/>
          <w:color w:val="auto"/>
        </w:rPr>
        <w:t xml:space="preserve">  </w:t>
      </w:r>
      <w:r w:rsidRPr="000E4A7F">
        <w:t>50.0688683N, 15.6858158E</w:t>
      </w:r>
    </w:p>
    <w:p w14:paraId="26F036A2" w14:textId="77777777" w:rsidR="00F26FF7" w:rsidRDefault="00F26FF7" w:rsidP="00F26FF7">
      <w:pPr>
        <w:ind w:left="0" w:right="191" w:firstLine="0"/>
        <w:jc w:val="left"/>
      </w:pPr>
    </w:p>
    <w:p w14:paraId="686CAB82" w14:textId="77777777" w:rsidR="007823B6" w:rsidRDefault="007823B6" w:rsidP="007823B6">
      <w:pPr>
        <w:spacing w:after="0" w:line="259" w:lineRule="auto"/>
        <w:ind w:left="41" w:firstLine="0"/>
        <w:jc w:val="left"/>
      </w:pPr>
    </w:p>
    <w:p w14:paraId="2BFC7F15" w14:textId="34431F2C" w:rsidR="007823B6" w:rsidRPr="006E4D6E" w:rsidRDefault="007823B6" w:rsidP="007823B6">
      <w:pPr>
        <w:tabs>
          <w:tab w:val="center" w:pos="4120"/>
        </w:tabs>
        <w:spacing w:after="131" w:line="257" w:lineRule="auto"/>
        <w:ind w:left="0" w:firstLine="0"/>
        <w:jc w:val="left"/>
      </w:pPr>
      <w:r>
        <w:rPr>
          <w:b/>
        </w:rPr>
        <w:t xml:space="preserve">Datum </w:t>
      </w:r>
      <w:r w:rsidRPr="006E4D6E">
        <w:rPr>
          <w:b/>
        </w:rPr>
        <w:t xml:space="preserve">konání konference: </w:t>
      </w:r>
      <w:r w:rsidRPr="006E4D6E">
        <w:rPr>
          <w:b/>
        </w:rPr>
        <w:tab/>
        <w:t xml:space="preserve">            </w:t>
      </w:r>
      <w:r w:rsidR="00E23E18">
        <w:t>3. - 4</w:t>
      </w:r>
      <w:r w:rsidR="001B09F6">
        <w:t>. listopadu</w:t>
      </w:r>
      <w:r w:rsidR="00920DC3">
        <w:t xml:space="preserve"> 202</w:t>
      </w:r>
      <w:r w:rsidR="00E23E18">
        <w:t>6</w:t>
      </w:r>
    </w:p>
    <w:p w14:paraId="10A40ED7" w14:textId="2D99428B" w:rsidR="007823B6" w:rsidRPr="006E4D6E" w:rsidRDefault="007823B6" w:rsidP="007823B6">
      <w:pPr>
        <w:tabs>
          <w:tab w:val="center" w:pos="2929"/>
          <w:tab w:val="center" w:pos="5380"/>
        </w:tabs>
        <w:spacing w:after="3" w:line="259" w:lineRule="auto"/>
        <w:ind w:left="0" w:firstLine="0"/>
        <w:jc w:val="left"/>
      </w:pPr>
      <w:r w:rsidRPr="006E4D6E">
        <w:rPr>
          <w:i/>
        </w:rPr>
        <w:t>Zahájení:</w:t>
      </w:r>
      <w:r w:rsidRPr="006E4D6E">
        <w:t xml:space="preserve"> </w:t>
      </w:r>
      <w:r w:rsidRPr="006E4D6E">
        <w:tab/>
      </w:r>
      <w:r w:rsidR="00BB2D9F">
        <w:t xml:space="preserve"> </w:t>
      </w:r>
      <w:r w:rsidR="005A470C">
        <w:t xml:space="preserve">      </w:t>
      </w:r>
      <w:r w:rsidR="00920DC3">
        <w:t xml:space="preserve">úterý </w:t>
      </w:r>
      <w:r w:rsidR="00E23E18">
        <w:t>3</w:t>
      </w:r>
      <w:r w:rsidR="00920DC3">
        <w:t xml:space="preserve">. </w:t>
      </w:r>
      <w:r w:rsidR="001B09F6">
        <w:t>listopadu</w:t>
      </w:r>
      <w:r w:rsidRPr="006E4D6E">
        <w:t xml:space="preserve"> </w:t>
      </w:r>
      <w:r w:rsidR="00920DC3">
        <w:t>202</w:t>
      </w:r>
      <w:r w:rsidR="00E23E18">
        <w:t>6</w:t>
      </w:r>
      <w:r w:rsidR="00920DC3">
        <w:t xml:space="preserve"> </w:t>
      </w:r>
      <w:r w:rsidRPr="006E4D6E">
        <w:t>ve 13 hodin</w:t>
      </w:r>
    </w:p>
    <w:p w14:paraId="00DA0927" w14:textId="5F42A366" w:rsidR="007823B6" w:rsidRDefault="007823B6" w:rsidP="007823B6">
      <w:pPr>
        <w:spacing w:after="3" w:line="259" w:lineRule="auto"/>
        <w:ind w:left="0" w:right="388" w:firstLine="0"/>
        <w:jc w:val="left"/>
      </w:pPr>
      <w:r w:rsidRPr="006E4D6E">
        <w:rPr>
          <w:i/>
        </w:rPr>
        <w:t>Ukončení:</w:t>
      </w:r>
      <w:r w:rsidRPr="006E4D6E">
        <w:t xml:space="preserve">    </w:t>
      </w:r>
      <w:r w:rsidR="00920DC3">
        <w:t xml:space="preserve">  </w:t>
      </w:r>
      <w:r w:rsidR="00BB2D9F">
        <w:t xml:space="preserve"> středa </w:t>
      </w:r>
      <w:r w:rsidR="00E23E18">
        <w:t>4</w:t>
      </w:r>
      <w:r w:rsidR="00920DC3">
        <w:t xml:space="preserve">. </w:t>
      </w:r>
      <w:r w:rsidR="001B09F6">
        <w:t>listopadu</w:t>
      </w:r>
      <w:r w:rsidR="00920DC3">
        <w:t xml:space="preserve"> 202</w:t>
      </w:r>
      <w:r w:rsidR="00E23E18">
        <w:t>6</w:t>
      </w:r>
      <w:r w:rsidRPr="006E4D6E">
        <w:t xml:space="preserve"> ve 12 hodin</w:t>
      </w:r>
    </w:p>
    <w:p w14:paraId="479DD5BD" w14:textId="77777777" w:rsidR="00F26FF7" w:rsidRDefault="00F26FF7" w:rsidP="007823B6">
      <w:pPr>
        <w:spacing w:after="3" w:line="259" w:lineRule="auto"/>
        <w:ind w:left="0" w:right="388" w:firstLine="0"/>
        <w:jc w:val="left"/>
      </w:pPr>
    </w:p>
    <w:p w14:paraId="0D1D92D3" w14:textId="77777777" w:rsidR="002E365C" w:rsidRDefault="00F26FF7" w:rsidP="00F26FF7">
      <w:pPr>
        <w:ind w:left="36" w:right="191"/>
      </w:pPr>
      <w:r>
        <w:rPr>
          <w:b/>
        </w:rPr>
        <w:t xml:space="preserve">Ubytování účastníků: </w:t>
      </w:r>
      <w:r>
        <w:t>na ubytovně Institutu</w:t>
      </w:r>
      <w:r>
        <w:rPr>
          <w:b/>
        </w:rPr>
        <w:t xml:space="preserve">, </w:t>
      </w:r>
      <w:r>
        <w:t xml:space="preserve">přednostně </w:t>
      </w:r>
      <w:r w:rsidR="002E365C">
        <w:t>aktivní účastníci a spoluautoři</w:t>
      </w:r>
      <w:r>
        <w:t xml:space="preserve">. </w:t>
      </w:r>
    </w:p>
    <w:p w14:paraId="210C86C5" w14:textId="09204C1A" w:rsidR="00F26FF7" w:rsidRDefault="00F26FF7" w:rsidP="00F26FF7">
      <w:pPr>
        <w:ind w:left="36" w:right="191"/>
      </w:pPr>
    </w:p>
    <w:p w14:paraId="789AFE6B" w14:textId="77777777" w:rsidR="00F26FF7" w:rsidRDefault="00F26FF7" w:rsidP="00F26FF7">
      <w:pPr>
        <w:spacing w:after="4" w:line="257" w:lineRule="auto"/>
        <w:ind w:left="36"/>
      </w:pPr>
      <w:r>
        <w:rPr>
          <w:b/>
        </w:rPr>
        <w:t xml:space="preserve">Účast na konferenci </w:t>
      </w:r>
      <w:r>
        <w:t xml:space="preserve">je bez poplatku. </w:t>
      </w:r>
    </w:p>
    <w:p w14:paraId="2CCCD5E5" w14:textId="0348AA6B" w:rsidR="00F26FF7" w:rsidRDefault="00F26FF7" w:rsidP="00B406E6">
      <w:pPr>
        <w:spacing w:after="0" w:line="259" w:lineRule="auto"/>
        <w:ind w:left="41" w:firstLine="0"/>
        <w:jc w:val="left"/>
      </w:pPr>
      <w:r>
        <w:t xml:space="preserve"> </w:t>
      </w:r>
    </w:p>
    <w:p w14:paraId="49368A75" w14:textId="77777777" w:rsidR="00F26FF7" w:rsidRPr="006E4D6E" w:rsidRDefault="00F26FF7" w:rsidP="00F26FF7">
      <w:pPr>
        <w:spacing w:after="151" w:line="257" w:lineRule="auto"/>
        <w:ind w:left="36"/>
      </w:pPr>
      <w:r>
        <w:rPr>
          <w:b/>
        </w:rPr>
        <w:t>Závazné</w:t>
      </w:r>
      <w:r w:rsidRPr="006E4D6E">
        <w:rPr>
          <w:b/>
        </w:rPr>
        <w:t xml:space="preserve"> termíny:            </w:t>
      </w:r>
      <w:r w:rsidRPr="006E4D6E">
        <w:t xml:space="preserve"> </w:t>
      </w:r>
    </w:p>
    <w:p w14:paraId="4C6A834B" w14:textId="43BD7E12" w:rsidR="00F26FF7" w:rsidRPr="00BB2D9F" w:rsidRDefault="00854687" w:rsidP="00F26FF7">
      <w:pPr>
        <w:spacing w:line="332" w:lineRule="auto"/>
        <w:ind w:left="46" w:right="1070"/>
        <w:rPr>
          <w:rFonts w:eastAsia="Segoe UI Symbol"/>
        </w:rPr>
      </w:pPr>
      <w:r>
        <w:rPr>
          <w:rFonts w:eastAsia="Segoe UI Symbol"/>
          <w:b/>
        </w:rPr>
        <w:t>3</w:t>
      </w:r>
      <w:r w:rsidR="00E23E18">
        <w:rPr>
          <w:rFonts w:eastAsia="Segoe UI Symbol"/>
          <w:b/>
        </w:rPr>
        <w:t>0. září 2026</w:t>
      </w:r>
      <w:r w:rsidR="00F26FF7" w:rsidRPr="00BB2D9F">
        <w:rPr>
          <w:rFonts w:eastAsia="Segoe UI Symbol"/>
        </w:rPr>
        <w:t xml:space="preserve"> – </w:t>
      </w:r>
      <w:r w:rsidR="002C2089">
        <w:rPr>
          <w:rFonts w:eastAsia="Segoe UI Symbol"/>
        </w:rPr>
        <w:t>závazná přihláška</w:t>
      </w:r>
      <w:r w:rsidR="002C2089" w:rsidRPr="00BB2D9F">
        <w:rPr>
          <w:rFonts w:eastAsia="Segoe UI Symbol"/>
        </w:rPr>
        <w:t xml:space="preserve"> </w:t>
      </w:r>
      <w:r w:rsidR="002C2089">
        <w:rPr>
          <w:rFonts w:eastAsia="Segoe UI Symbol"/>
        </w:rPr>
        <w:t xml:space="preserve">a </w:t>
      </w:r>
      <w:r w:rsidR="00F26FF7" w:rsidRPr="00BB2D9F">
        <w:rPr>
          <w:rFonts w:eastAsia="Segoe UI Symbol"/>
        </w:rPr>
        <w:t>přihlášení příspěvku</w:t>
      </w:r>
    </w:p>
    <w:p w14:paraId="2D3BB774" w14:textId="53720E5E" w:rsidR="00F26FF7" w:rsidRDefault="00E23E18" w:rsidP="00F26FF7">
      <w:pPr>
        <w:spacing w:line="332" w:lineRule="auto"/>
        <w:ind w:left="46" w:right="1070"/>
        <w:rPr>
          <w:rFonts w:eastAsia="Segoe UI Symbol"/>
        </w:rPr>
      </w:pPr>
      <w:r>
        <w:rPr>
          <w:rFonts w:eastAsia="Segoe UI Symbol"/>
          <w:b/>
        </w:rPr>
        <w:t>20. října</w:t>
      </w:r>
      <w:r w:rsidR="00BB2D9F">
        <w:rPr>
          <w:rFonts w:eastAsia="Segoe UI Symbol"/>
        </w:rPr>
        <w:t xml:space="preserve"> </w:t>
      </w:r>
      <w:r w:rsidRPr="00FF236F">
        <w:rPr>
          <w:rFonts w:eastAsia="Segoe UI Symbol"/>
          <w:b/>
          <w:bCs/>
        </w:rPr>
        <w:t>2026</w:t>
      </w:r>
      <w:r>
        <w:rPr>
          <w:rFonts w:eastAsia="Segoe UI Symbol"/>
        </w:rPr>
        <w:t xml:space="preserve"> </w:t>
      </w:r>
      <w:r w:rsidR="00BB2D9F">
        <w:rPr>
          <w:rFonts w:eastAsia="Segoe UI Symbol"/>
        </w:rPr>
        <w:t>– odevzdání příspěvku</w:t>
      </w:r>
    </w:p>
    <w:p w14:paraId="12022E7C" w14:textId="77777777" w:rsidR="007823B6" w:rsidRPr="00B563E5" w:rsidRDefault="00BB2D9F" w:rsidP="007823B6">
      <w:pPr>
        <w:spacing w:after="3" w:line="259" w:lineRule="auto"/>
        <w:ind w:left="0" w:right="388" w:firstLine="0"/>
        <w:jc w:val="left"/>
        <w:rPr>
          <w:color w:val="auto"/>
        </w:rPr>
      </w:pPr>
      <w:r w:rsidRPr="00B563E5">
        <w:rPr>
          <w:color w:val="auto"/>
        </w:rPr>
        <w:t>Jednací jazyky – český, slovenský, anglický.</w:t>
      </w:r>
    </w:p>
    <w:p w14:paraId="78BDFB5F" w14:textId="77777777" w:rsidR="00BB2D9F" w:rsidRPr="00BB2D9F" w:rsidRDefault="00BB2D9F" w:rsidP="007823B6">
      <w:pPr>
        <w:spacing w:after="3" w:line="259" w:lineRule="auto"/>
        <w:ind w:left="0" w:right="388" w:firstLine="0"/>
        <w:jc w:val="left"/>
        <w:rPr>
          <w:color w:val="FF0000"/>
        </w:rPr>
      </w:pPr>
    </w:p>
    <w:p w14:paraId="2B6171C9" w14:textId="23F66A73" w:rsidR="007823B6" w:rsidRPr="006E4D6E" w:rsidRDefault="007823B6" w:rsidP="007823B6">
      <w:pPr>
        <w:ind w:left="36" w:right="191"/>
      </w:pPr>
      <w:r w:rsidRPr="006E4D6E">
        <w:t xml:space="preserve">Rádi zařadíme výsledky </w:t>
      </w:r>
      <w:r w:rsidR="004D6E9E">
        <w:t>V</w:t>
      </w:r>
      <w:r w:rsidRPr="006E4D6E">
        <w:t>ašich prací do programu konference ať již charakteru původního sdělení, stručné informace, souhrnného referátu nebo posteru.</w:t>
      </w:r>
    </w:p>
    <w:p w14:paraId="5456F2AD" w14:textId="77777777" w:rsidR="007823B6" w:rsidRDefault="007823B6" w:rsidP="00BB2D9F">
      <w:pPr>
        <w:spacing w:after="0" w:line="259" w:lineRule="auto"/>
        <w:ind w:left="0" w:firstLine="0"/>
        <w:jc w:val="left"/>
      </w:pPr>
    </w:p>
    <w:p w14:paraId="26A8BBB4" w14:textId="0446E3C2" w:rsidR="007823B6" w:rsidRDefault="007823B6" w:rsidP="007823B6">
      <w:pPr>
        <w:ind w:left="36" w:right="191"/>
      </w:pPr>
      <w:r>
        <w:rPr>
          <w:b/>
        </w:rPr>
        <w:t xml:space="preserve">Informace o konferenci </w:t>
      </w:r>
      <w:r w:rsidR="00975718" w:rsidRPr="00975718">
        <w:rPr>
          <w:color w:val="auto"/>
        </w:rPr>
        <w:t>jsou</w:t>
      </w:r>
      <w:r>
        <w:t xml:space="preserve"> dostupné na webové stránce </w:t>
      </w:r>
      <w:r w:rsidR="004D6E9E">
        <w:t>Hasičského záchranného sboru ČR/Institut ochrany obyvatelstva</w:t>
      </w:r>
      <w:r>
        <w:t xml:space="preserve"> </w:t>
      </w:r>
      <w:r w:rsidR="004D6E9E" w:rsidRPr="004D6E9E">
        <w:rPr>
          <w:rFonts w:ascii="Tms Rmn" w:eastAsiaTheme="minorEastAsia" w:hAnsi="Tms Rmn" w:cs="Tms Rmn"/>
          <w:color w:val="0070C0"/>
          <w:szCs w:val="24"/>
          <w:u w:val="single"/>
        </w:rPr>
        <w:t>https://hzscr.gov.cz/ioo</w:t>
      </w:r>
      <w:r>
        <w:t xml:space="preserve">; kde </w:t>
      </w:r>
      <w:r w:rsidR="003D1019">
        <w:t xml:space="preserve">je možné stáhnout přihlášku a získat </w:t>
      </w:r>
      <w:r w:rsidR="004D6E9E">
        <w:t xml:space="preserve">i </w:t>
      </w:r>
      <w:r w:rsidR="006933FA" w:rsidRPr="0021254D">
        <w:rPr>
          <w:color w:val="auto"/>
        </w:rPr>
        <w:t>aktuální</w:t>
      </w:r>
      <w:r w:rsidR="006933FA" w:rsidRPr="006933FA">
        <w:rPr>
          <w:color w:val="FF0000"/>
        </w:rPr>
        <w:t xml:space="preserve"> </w:t>
      </w:r>
      <w:r>
        <w:t xml:space="preserve">program konference. </w:t>
      </w:r>
    </w:p>
    <w:p w14:paraId="40A8D6AD" w14:textId="77777777" w:rsidR="003D1019" w:rsidRDefault="003D1019" w:rsidP="007823B6">
      <w:pPr>
        <w:ind w:left="36" w:right="191"/>
        <w:jc w:val="left"/>
      </w:pPr>
    </w:p>
    <w:p w14:paraId="3235AE99" w14:textId="5414E52D" w:rsidR="007823B6" w:rsidRPr="00903B6D" w:rsidRDefault="007823B6" w:rsidP="007823B6">
      <w:pPr>
        <w:ind w:left="36" w:right="191"/>
        <w:jc w:val="left"/>
        <w:rPr>
          <w:color w:val="auto"/>
        </w:rPr>
      </w:pPr>
      <w:r>
        <w:t xml:space="preserve">Vyplněnou přihlášku </w:t>
      </w:r>
      <w:r>
        <w:tab/>
      </w:r>
      <w:r w:rsidR="00BB2D9F">
        <w:t>zašlete</w:t>
      </w:r>
      <w:r>
        <w:t xml:space="preserve"> poštou nebo elektronicky na adresu: </w:t>
      </w:r>
      <w:r w:rsidRPr="00B110A6">
        <w:rPr>
          <w:color w:val="5B9BD5" w:themeColor="accent1"/>
          <w:u w:val="single"/>
        </w:rPr>
        <w:t>hana.kovalicova@</w:t>
      </w:r>
      <w:r w:rsidR="00051049">
        <w:rPr>
          <w:color w:val="5B9BD5" w:themeColor="accent1"/>
          <w:u w:val="single"/>
        </w:rPr>
        <w:t>hzscr</w:t>
      </w:r>
      <w:r w:rsidRPr="00B110A6">
        <w:rPr>
          <w:color w:val="5B9BD5" w:themeColor="accent1"/>
          <w:u w:val="single"/>
        </w:rPr>
        <w:t>.cz</w:t>
      </w:r>
      <w:r w:rsidR="00903B6D">
        <w:rPr>
          <w:color w:val="auto"/>
        </w:rPr>
        <w:t>.</w:t>
      </w:r>
    </w:p>
    <w:p w14:paraId="507804FD" w14:textId="77777777" w:rsidR="007823B6" w:rsidRPr="00F26FF7" w:rsidRDefault="007823B6" w:rsidP="00F26FF7">
      <w:pPr>
        <w:spacing w:after="122" w:line="259" w:lineRule="auto"/>
        <w:ind w:left="41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27643CD9" w14:textId="77777777" w:rsidR="007823B6" w:rsidRDefault="007823B6" w:rsidP="00F26FF7">
      <w:pPr>
        <w:spacing w:after="4" w:line="257" w:lineRule="auto"/>
        <w:ind w:left="0" w:firstLine="0"/>
      </w:pPr>
      <w:r>
        <w:rPr>
          <w:b/>
        </w:rPr>
        <w:t xml:space="preserve">Adresa pro korespondenci:  </w:t>
      </w:r>
      <w:r w:rsidR="000E34AE">
        <w:rPr>
          <w:b/>
        </w:rPr>
        <w:t xml:space="preserve"> </w:t>
      </w:r>
      <w:r>
        <w:t xml:space="preserve">MV - GŘ HZS ČR </w:t>
      </w:r>
    </w:p>
    <w:p w14:paraId="4B7F09A1" w14:textId="77777777" w:rsidR="007823B6" w:rsidRDefault="007823B6" w:rsidP="007823B6">
      <w:pPr>
        <w:spacing w:after="3" w:line="259" w:lineRule="auto"/>
        <w:ind w:left="2712" w:right="959" w:firstLine="120"/>
      </w:pPr>
      <w:r>
        <w:t xml:space="preserve">  Institut ochrany obyvatelstva </w:t>
      </w:r>
    </w:p>
    <w:p w14:paraId="63A13330" w14:textId="77777777" w:rsidR="007823B6" w:rsidRDefault="007823B6" w:rsidP="007823B6">
      <w:pPr>
        <w:ind w:left="2842" w:right="191"/>
      </w:pPr>
      <w:r>
        <w:t xml:space="preserve">  Hana Kovaličová </w:t>
      </w:r>
    </w:p>
    <w:p w14:paraId="3A35A024" w14:textId="77777777" w:rsidR="007823B6" w:rsidRDefault="007823B6" w:rsidP="007823B6">
      <w:pPr>
        <w:spacing w:after="3" w:line="259" w:lineRule="auto"/>
        <w:ind w:left="2852"/>
      </w:pPr>
      <w:r>
        <w:t xml:space="preserve">  Na Lužci 204</w:t>
      </w:r>
    </w:p>
    <w:p w14:paraId="364D478A" w14:textId="77777777" w:rsidR="007823B6" w:rsidRDefault="007823B6" w:rsidP="007823B6">
      <w:pPr>
        <w:spacing w:after="3" w:line="259" w:lineRule="auto"/>
        <w:ind w:left="2852"/>
      </w:pPr>
      <w:r>
        <w:t xml:space="preserve">  533 41 Lázně Bohdaneč</w:t>
      </w:r>
    </w:p>
    <w:p w14:paraId="4DBE5764" w14:textId="77777777" w:rsidR="007823B6" w:rsidRDefault="007823B6" w:rsidP="007823B6">
      <w:pPr>
        <w:spacing w:after="3" w:line="259" w:lineRule="auto"/>
        <w:ind w:left="2852"/>
      </w:pPr>
    </w:p>
    <w:p w14:paraId="1A2B8480" w14:textId="77777777" w:rsidR="007823B6" w:rsidRDefault="007823B6" w:rsidP="007823B6">
      <w:pPr>
        <w:spacing w:after="3" w:line="259" w:lineRule="auto"/>
        <w:ind w:left="2852"/>
      </w:pPr>
    </w:p>
    <w:p w14:paraId="1286EEEE" w14:textId="77777777" w:rsidR="007823B6" w:rsidRDefault="007823B6" w:rsidP="007823B6">
      <w:pPr>
        <w:spacing w:after="3" w:line="259" w:lineRule="auto"/>
        <w:ind w:left="2852"/>
      </w:pPr>
    </w:p>
    <w:p w14:paraId="5D88DE6D" w14:textId="77777777" w:rsidR="000E34AE" w:rsidRDefault="000E34AE" w:rsidP="007823B6">
      <w:pPr>
        <w:spacing w:after="3" w:line="259" w:lineRule="auto"/>
        <w:ind w:left="2852"/>
      </w:pPr>
    </w:p>
    <w:p w14:paraId="66C9DDC0" w14:textId="77777777" w:rsidR="000E34AE" w:rsidRDefault="000E34AE" w:rsidP="007823B6">
      <w:pPr>
        <w:spacing w:after="3" w:line="259" w:lineRule="auto"/>
        <w:ind w:left="2852"/>
      </w:pPr>
    </w:p>
    <w:p w14:paraId="694D0D01" w14:textId="77777777" w:rsidR="000E34AE" w:rsidRDefault="000E34AE" w:rsidP="007823B6">
      <w:pPr>
        <w:spacing w:after="3" w:line="259" w:lineRule="auto"/>
        <w:ind w:left="2852"/>
      </w:pPr>
    </w:p>
    <w:p w14:paraId="4BF8BBAD" w14:textId="77777777" w:rsidR="0097644B" w:rsidRDefault="0097644B" w:rsidP="007823B6">
      <w:pPr>
        <w:spacing w:after="3" w:line="259" w:lineRule="auto"/>
        <w:ind w:left="2852"/>
      </w:pPr>
    </w:p>
    <w:p w14:paraId="4569EBE1" w14:textId="77777777" w:rsidR="00B406E6" w:rsidRDefault="00B406E6" w:rsidP="007823B6">
      <w:pPr>
        <w:spacing w:after="3" w:line="259" w:lineRule="auto"/>
        <w:ind w:left="2852"/>
      </w:pPr>
    </w:p>
    <w:p w14:paraId="6E8C54CB" w14:textId="77777777" w:rsidR="00B406E6" w:rsidRDefault="00B406E6" w:rsidP="007823B6">
      <w:pPr>
        <w:spacing w:after="3" w:line="259" w:lineRule="auto"/>
        <w:ind w:left="2852"/>
      </w:pPr>
    </w:p>
    <w:p w14:paraId="7D3C1855" w14:textId="77777777" w:rsidR="00B406E6" w:rsidRDefault="00B406E6" w:rsidP="007823B6">
      <w:pPr>
        <w:spacing w:after="3" w:line="259" w:lineRule="auto"/>
        <w:ind w:left="2852"/>
      </w:pPr>
    </w:p>
    <w:p w14:paraId="2038D123" w14:textId="77777777" w:rsidR="00335386" w:rsidRDefault="00335386" w:rsidP="007823B6">
      <w:pPr>
        <w:spacing w:after="3" w:line="259" w:lineRule="auto"/>
        <w:ind w:left="2852"/>
      </w:pPr>
    </w:p>
    <w:p w14:paraId="4B6DA9F1" w14:textId="77777777" w:rsidR="00335386" w:rsidRDefault="00335386" w:rsidP="007823B6">
      <w:pPr>
        <w:spacing w:after="3" w:line="259" w:lineRule="auto"/>
        <w:ind w:left="2852"/>
      </w:pPr>
    </w:p>
    <w:p w14:paraId="040D0AAA" w14:textId="77777777" w:rsidR="002C2089" w:rsidRDefault="002C2089" w:rsidP="007823B6">
      <w:pPr>
        <w:spacing w:after="3" w:line="259" w:lineRule="auto"/>
        <w:ind w:left="2852"/>
      </w:pPr>
    </w:p>
    <w:p w14:paraId="2044AD4C" w14:textId="77777777" w:rsidR="0097644B" w:rsidRDefault="0097644B" w:rsidP="007823B6">
      <w:pPr>
        <w:spacing w:after="3" w:line="259" w:lineRule="auto"/>
        <w:ind w:left="2852"/>
      </w:pPr>
    </w:p>
    <w:p w14:paraId="05B90119" w14:textId="77777777" w:rsidR="007823B6" w:rsidRPr="00F26FF7" w:rsidRDefault="007823B6" w:rsidP="00F26FF7">
      <w:pPr>
        <w:spacing w:after="160" w:line="259" w:lineRule="auto"/>
        <w:ind w:left="0" w:firstLine="0"/>
        <w:jc w:val="left"/>
        <w:rPr>
          <w:b/>
          <w:u w:val="single"/>
        </w:rPr>
      </w:pPr>
      <w:r w:rsidRPr="00F26FF7">
        <w:rPr>
          <w:b/>
          <w:u w:val="single"/>
        </w:rPr>
        <w:t xml:space="preserve">ZÁKLADNÍ </w:t>
      </w:r>
      <w:r w:rsidR="00C47441" w:rsidRPr="00F26FF7">
        <w:rPr>
          <w:b/>
          <w:u w:val="single"/>
        </w:rPr>
        <w:t xml:space="preserve"> </w:t>
      </w:r>
      <w:r w:rsidRPr="00F26FF7">
        <w:rPr>
          <w:b/>
          <w:u w:val="single"/>
        </w:rPr>
        <w:t xml:space="preserve">INSTRUKCE </w:t>
      </w:r>
      <w:r w:rsidR="00C47441" w:rsidRPr="00F26FF7">
        <w:rPr>
          <w:b/>
          <w:u w:val="single"/>
        </w:rPr>
        <w:t xml:space="preserve"> </w:t>
      </w:r>
      <w:r w:rsidRPr="00F26FF7">
        <w:rPr>
          <w:b/>
          <w:u w:val="single"/>
        </w:rPr>
        <w:t>PRO</w:t>
      </w:r>
      <w:r w:rsidR="00C47441" w:rsidRPr="00F26FF7">
        <w:rPr>
          <w:b/>
          <w:u w:val="single"/>
        </w:rPr>
        <w:t xml:space="preserve"> </w:t>
      </w:r>
      <w:r w:rsidRPr="00F26FF7">
        <w:rPr>
          <w:b/>
          <w:u w:val="single"/>
        </w:rPr>
        <w:t xml:space="preserve"> AUTORY </w:t>
      </w:r>
      <w:r w:rsidR="00C47441" w:rsidRPr="00F26FF7">
        <w:rPr>
          <w:b/>
          <w:u w:val="single"/>
        </w:rPr>
        <w:t xml:space="preserve"> </w:t>
      </w:r>
      <w:r w:rsidRPr="00F26FF7">
        <w:rPr>
          <w:b/>
          <w:u w:val="single"/>
        </w:rPr>
        <w:t xml:space="preserve">PŘÍSPĚVKŮ  </w:t>
      </w:r>
    </w:p>
    <w:p w14:paraId="256BD04F" w14:textId="77777777" w:rsidR="007823B6" w:rsidRDefault="007823B6" w:rsidP="007823B6">
      <w:pPr>
        <w:spacing w:after="2" w:line="263" w:lineRule="auto"/>
        <w:ind w:left="-5" w:right="33"/>
        <w:rPr>
          <w:sz w:val="22"/>
        </w:rPr>
      </w:pPr>
    </w:p>
    <w:p w14:paraId="34233154" w14:textId="2390D37E" w:rsidR="006E4D6E" w:rsidRDefault="00D45977" w:rsidP="006E4D6E">
      <w:pPr>
        <w:ind w:left="0" w:firstLine="0"/>
        <w:rPr>
          <w:rFonts w:eastAsiaTheme="minorEastAsia"/>
        </w:rPr>
      </w:pPr>
      <w:r>
        <w:rPr>
          <w:rFonts w:eastAsiaTheme="minorEastAsia"/>
        </w:rPr>
        <w:t>Z příspěvků</w:t>
      </w:r>
      <w:r w:rsidR="006E4D6E" w:rsidRPr="00580936">
        <w:rPr>
          <w:rFonts w:eastAsiaTheme="minorEastAsia"/>
        </w:rPr>
        <w:t xml:space="preserve"> bude sestaven elektronický sborník s ISBN.</w:t>
      </w:r>
      <w:r w:rsidR="006E4D6E">
        <w:rPr>
          <w:rFonts w:eastAsiaTheme="minorEastAsia"/>
        </w:rPr>
        <w:t xml:space="preserve"> </w:t>
      </w:r>
    </w:p>
    <w:p w14:paraId="45283A0F" w14:textId="77777777" w:rsidR="006E4D6E" w:rsidRDefault="006E4D6E" w:rsidP="007823B6">
      <w:pPr>
        <w:spacing w:after="2" w:line="263" w:lineRule="auto"/>
        <w:ind w:left="-5" w:right="33"/>
      </w:pPr>
    </w:p>
    <w:p w14:paraId="3348236C" w14:textId="77777777" w:rsidR="006E4D6E" w:rsidRDefault="007823B6" w:rsidP="007823B6">
      <w:pPr>
        <w:spacing w:after="2" w:line="263" w:lineRule="auto"/>
        <w:ind w:left="-5" w:right="33"/>
      </w:pPr>
      <w:r>
        <w:t xml:space="preserve">Základní pokyny </w:t>
      </w:r>
      <w:r w:rsidR="006E4D6E">
        <w:t xml:space="preserve">pro autory </w:t>
      </w:r>
      <w:r>
        <w:t>jsou uvedeny</w:t>
      </w:r>
      <w:r w:rsidRPr="0044019B">
        <w:t xml:space="preserve"> </w:t>
      </w:r>
      <w:r>
        <w:t>níže</w:t>
      </w:r>
      <w:r w:rsidRPr="0044019B">
        <w:t xml:space="preserve">. </w:t>
      </w:r>
      <w:r>
        <w:t>V případě</w:t>
      </w:r>
      <w:r w:rsidRPr="0044019B">
        <w:t xml:space="preserve"> nejasnost</w:t>
      </w:r>
      <w:r>
        <w:t>í tykajících se</w:t>
      </w:r>
      <w:r w:rsidRPr="0044019B">
        <w:t xml:space="preserve"> formální úprav</w:t>
      </w:r>
      <w:r>
        <w:t>y</w:t>
      </w:r>
      <w:r w:rsidRPr="0044019B">
        <w:t xml:space="preserve"> příspěvku doporučujeme se držet pokynů pro autory do časopisu "Chemické listy". </w:t>
      </w:r>
    </w:p>
    <w:p w14:paraId="7183B522" w14:textId="77777777" w:rsidR="006E4D6E" w:rsidRDefault="006E4D6E" w:rsidP="006E4D6E">
      <w:pPr>
        <w:ind w:left="0" w:firstLine="0"/>
        <w:rPr>
          <w:rFonts w:eastAsiaTheme="minorEastAsia"/>
        </w:rPr>
      </w:pPr>
    </w:p>
    <w:p w14:paraId="64C8BD74" w14:textId="77777777" w:rsidR="006E4D6E" w:rsidRPr="006E4D6E" w:rsidRDefault="006E4D6E" w:rsidP="006E4D6E">
      <w:pPr>
        <w:ind w:left="0" w:firstLine="0"/>
        <w:rPr>
          <w:rFonts w:eastAsiaTheme="minorEastAsia"/>
          <w:b/>
        </w:rPr>
      </w:pPr>
      <w:r w:rsidRPr="00580936">
        <w:rPr>
          <w:rFonts w:eastAsiaTheme="minorEastAsia"/>
          <w:b/>
        </w:rPr>
        <w:t>Pokyny pro psaní příspěvků</w:t>
      </w:r>
      <w:r w:rsidRPr="006E4D6E">
        <w:rPr>
          <w:rFonts w:eastAsiaTheme="minorEastAsia"/>
          <w:b/>
        </w:rPr>
        <w:t xml:space="preserve"> </w:t>
      </w:r>
    </w:p>
    <w:p w14:paraId="0418FEC2" w14:textId="77777777" w:rsidR="007823B6" w:rsidRPr="0097644B" w:rsidRDefault="007823B6" w:rsidP="0097644B">
      <w:pPr>
        <w:spacing w:after="2" w:line="263" w:lineRule="auto"/>
        <w:ind w:left="-5" w:right="33"/>
      </w:pPr>
      <w:r>
        <w:rPr>
          <w:b/>
          <w:sz w:val="22"/>
        </w:rPr>
        <w:t>NÁZEV PŘÍSPĚVKU:</w:t>
      </w:r>
      <w:r>
        <w:rPr>
          <w:sz w:val="22"/>
        </w:rPr>
        <w:t xml:space="preserve"> </w:t>
      </w:r>
      <w:r w:rsidRPr="0044019B">
        <w:rPr>
          <w:szCs w:val="24"/>
        </w:rPr>
        <w:t>česky a anglicky, Times New Roman, velikost 14, tučně.</w:t>
      </w:r>
      <w:r>
        <w:rPr>
          <w:sz w:val="22"/>
        </w:rPr>
        <w:t xml:space="preserve"> </w:t>
      </w:r>
    </w:p>
    <w:p w14:paraId="5B50EF56" w14:textId="4E6483ED" w:rsidR="007823B6" w:rsidRDefault="007823B6" w:rsidP="00E579B9">
      <w:pPr>
        <w:spacing w:after="236" w:line="259" w:lineRule="auto"/>
        <w:ind w:left="0" w:firstLine="0"/>
      </w:pPr>
      <w:r>
        <w:rPr>
          <w:b/>
        </w:rPr>
        <w:t>PRVNÍ AUTOR</w:t>
      </w:r>
      <w:r>
        <w:rPr>
          <w:b/>
          <w:vertAlign w:val="superscript"/>
        </w:rPr>
        <w:t>a</w:t>
      </w:r>
      <w:r>
        <w:rPr>
          <w:b/>
        </w:rPr>
        <w:t xml:space="preserve">,  </w:t>
      </w:r>
      <w:r>
        <w:rPr>
          <w:b/>
          <w:u w:val="single" w:color="000000"/>
        </w:rPr>
        <w:t>DRUHÝ  PŘEDNÁŠEJÍCÍ</w:t>
      </w:r>
      <w:r>
        <w:rPr>
          <w:b/>
          <w:vertAlign w:val="superscript"/>
        </w:rPr>
        <w:t>b</w:t>
      </w:r>
      <w:r>
        <w:rPr>
          <w:b/>
          <w:sz w:val="37"/>
          <w:vertAlign w:val="superscript"/>
        </w:rPr>
        <w:t xml:space="preserve">  </w:t>
      </w:r>
      <w:r>
        <w:rPr>
          <w:b/>
        </w:rPr>
        <w:t>a  TŘETÍ  AUTOR</w:t>
      </w:r>
      <w:r>
        <w:rPr>
          <w:b/>
          <w:vertAlign w:val="superscript"/>
        </w:rPr>
        <w:t>a,</w:t>
      </w:r>
      <w:r>
        <w:rPr>
          <w:szCs w:val="24"/>
          <w:vertAlign w:val="superscript"/>
          <w:rtl/>
        </w:rPr>
        <w:t>٭</w:t>
      </w:r>
      <w:r>
        <w:rPr>
          <w:sz w:val="37"/>
          <w:vertAlign w:val="superscript"/>
        </w:rPr>
        <w:t xml:space="preserve"> </w:t>
      </w:r>
      <w:r>
        <w:t>(Times  New Roman, velikost 12, tučně). Jména autorů se u</w:t>
      </w:r>
      <w:r w:rsidR="006933FA">
        <w:t>vádějí v plném znění. Autor prez</w:t>
      </w:r>
      <w:r>
        <w:t xml:space="preserve">entující sdělení je podtržen. Autoři z různých pracovišť se rozlišují písmenovým indexem. </w:t>
      </w:r>
    </w:p>
    <w:p w14:paraId="4AFA9241" w14:textId="77777777" w:rsidR="007823B6" w:rsidRDefault="007823B6" w:rsidP="007823B6">
      <w:pPr>
        <w:tabs>
          <w:tab w:val="center" w:pos="5388"/>
        </w:tabs>
        <w:spacing w:after="57" w:line="259" w:lineRule="auto"/>
        <w:ind w:left="0" w:firstLine="0"/>
        <w:rPr>
          <w:sz w:val="16"/>
        </w:rPr>
      </w:pPr>
      <w:r w:rsidRPr="00E94A5B">
        <w:rPr>
          <w:szCs w:val="24"/>
          <w:vertAlign w:val="superscript"/>
        </w:rPr>
        <w:t>a</w:t>
      </w:r>
      <w:r w:rsidRPr="00E94A5B">
        <w:t xml:space="preserve"> </w:t>
      </w:r>
      <w:r>
        <w:t>Pracoviště spoluautorů, adresa, PSČ město, e-mail.</w:t>
      </w:r>
      <w:r>
        <w:rPr>
          <w:sz w:val="16"/>
        </w:rPr>
        <w:tab/>
      </w:r>
    </w:p>
    <w:p w14:paraId="09C9A38E" w14:textId="77777777" w:rsidR="007823B6" w:rsidRDefault="007823B6" w:rsidP="007823B6">
      <w:pPr>
        <w:ind w:left="46" w:right="51"/>
      </w:pPr>
      <w:r w:rsidRPr="00E94A5B">
        <w:rPr>
          <w:szCs w:val="24"/>
          <w:vertAlign w:val="superscript"/>
        </w:rPr>
        <w:t>b</w:t>
      </w:r>
      <w:r>
        <w:t xml:space="preserve"> Pracoviště přednášejícího, adresa, PSČ město, e-mail (kurzíva, velikost 12).  Adresy pracovišť</w:t>
      </w:r>
    </w:p>
    <w:p w14:paraId="17942D32" w14:textId="77777777" w:rsidR="007823B6" w:rsidRDefault="007823B6" w:rsidP="007823B6">
      <w:pPr>
        <w:ind w:left="46" w:right="51"/>
      </w:pPr>
      <w:r>
        <w:t xml:space="preserve">  uvádět v plném znění, včetně e-mailových adres. Jsou-li autoři z více pracovišť, provede se </w:t>
      </w:r>
    </w:p>
    <w:p w14:paraId="2A9689E4" w14:textId="77777777" w:rsidR="007823B6" w:rsidRDefault="007823B6" w:rsidP="007823B6">
      <w:pPr>
        <w:ind w:left="46" w:right="51"/>
      </w:pPr>
      <w:r>
        <w:t xml:space="preserve">  jejich přiřazení použitím písmenných horních indexů. </w:t>
      </w:r>
    </w:p>
    <w:p w14:paraId="6C34C88A" w14:textId="77777777" w:rsidR="007823B6" w:rsidRDefault="007823B6" w:rsidP="007823B6">
      <w:pPr>
        <w:ind w:left="46" w:right="51"/>
      </w:pPr>
      <w:r w:rsidRPr="001C0595">
        <w:rPr>
          <w:vertAlign w:val="superscript"/>
        </w:rPr>
        <w:t>*</w:t>
      </w:r>
      <w:r>
        <w:t xml:space="preserve"> Autor určený pro korespondenci.</w:t>
      </w:r>
    </w:p>
    <w:p w14:paraId="3FFE58BC" w14:textId="77777777" w:rsidR="007823B6" w:rsidRDefault="007823B6" w:rsidP="007823B6">
      <w:pPr>
        <w:spacing w:after="12" w:line="259" w:lineRule="auto"/>
        <w:ind w:left="0" w:firstLine="0"/>
        <w:jc w:val="left"/>
      </w:pPr>
    </w:p>
    <w:p w14:paraId="1B9EEEDA" w14:textId="77777777" w:rsidR="007823B6" w:rsidRDefault="007823B6" w:rsidP="007823B6">
      <w:pPr>
        <w:ind w:left="36" w:right="191"/>
      </w:pPr>
      <w:r>
        <w:rPr>
          <w:b/>
        </w:rPr>
        <w:t>ABSTRAKT:</w:t>
      </w:r>
      <w:r>
        <w:t xml:space="preserve"> česky a anglicky, Times New Roman, velikost 12. </w:t>
      </w:r>
    </w:p>
    <w:p w14:paraId="3B3DF0C5" w14:textId="77777777" w:rsidR="007823B6" w:rsidRDefault="007823B6" w:rsidP="007823B6">
      <w:pPr>
        <w:spacing w:after="0" w:line="259" w:lineRule="auto"/>
        <w:ind w:left="0" w:firstLine="0"/>
        <w:jc w:val="left"/>
      </w:pPr>
      <w:r>
        <w:t xml:space="preserve"> </w:t>
      </w:r>
    </w:p>
    <w:p w14:paraId="524A8BA9" w14:textId="77777777" w:rsidR="007823B6" w:rsidRDefault="007823B6" w:rsidP="007823B6">
      <w:pPr>
        <w:ind w:left="36" w:right="191"/>
      </w:pPr>
      <w:r>
        <w:rPr>
          <w:b/>
        </w:rPr>
        <w:t>KLÍČOVÁ SLOVA:</w:t>
      </w:r>
      <w:r>
        <w:t xml:space="preserve"> česky a anglicky, Times New Roman, velikost 12. </w:t>
      </w:r>
    </w:p>
    <w:p w14:paraId="10DCA0EC" w14:textId="77777777" w:rsidR="007823B6" w:rsidRDefault="007823B6" w:rsidP="007823B6">
      <w:pPr>
        <w:spacing w:after="30" w:line="259" w:lineRule="auto"/>
        <w:ind w:left="0" w:firstLine="0"/>
        <w:jc w:val="left"/>
      </w:pPr>
      <w:r>
        <w:t xml:space="preserve"> </w:t>
      </w:r>
    </w:p>
    <w:p w14:paraId="7B163EFE" w14:textId="77777777" w:rsidR="007823B6" w:rsidRDefault="007823B6" w:rsidP="007823B6">
      <w:pPr>
        <w:spacing w:after="4" w:line="257" w:lineRule="auto"/>
        <w:ind w:left="36"/>
      </w:pPr>
      <w:r>
        <w:rPr>
          <w:b/>
        </w:rPr>
        <w:t xml:space="preserve">TEXT PŘÍSPĚVKU </w:t>
      </w:r>
    </w:p>
    <w:p w14:paraId="1F7B9E7F" w14:textId="77777777" w:rsidR="007823B6" w:rsidRDefault="007823B6" w:rsidP="007823B6">
      <w:pPr>
        <w:spacing w:after="0" w:line="259" w:lineRule="auto"/>
        <w:ind w:left="0" w:firstLine="0"/>
        <w:jc w:val="left"/>
      </w:pPr>
      <w:r>
        <w:t xml:space="preserve"> </w:t>
      </w:r>
    </w:p>
    <w:p w14:paraId="647C2A4D" w14:textId="77777777" w:rsidR="006C13F5" w:rsidRDefault="007823B6" w:rsidP="006C13F5">
      <w:pPr>
        <w:ind w:left="36" w:right="191"/>
      </w:pPr>
      <w:r>
        <w:rPr>
          <w:b/>
        </w:rPr>
        <w:t xml:space="preserve">LITERATURA </w:t>
      </w:r>
      <w:r>
        <w:t>(v pořadí  číslování v textu)</w:t>
      </w:r>
      <w:r w:rsidR="006C13F5">
        <w:t xml:space="preserve"> </w:t>
      </w:r>
      <w:r>
        <w:rPr>
          <w:sz w:val="22"/>
        </w:rPr>
        <w:t xml:space="preserve"> </w:t>
      </w:r>
    </w:p>
    <w:p w14:paraId="0A6FC6B5" w14:textId="77777777" w:rsidR="007823B6" w:rsidRDefault="007823B6" w:rsidP="006C13F5">
      <w:pPr>
        <w:ind w:left="36" w:right="191"/>
      </w:pPr>
      <w:r>
        <w:rPr>
          <w:sz w:val="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5D8651" wp14:editId="77F697C8">
                <wp:extent cx="5964682" cy="20828"/>
                <wp:effectExtent l="0" t="0" r="0" b="0"/>
                <wp:docPr id="11405" name="Group 11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682" cy="20828"/>
                          <a:chOff x="0" y="0"/>
                          <a:chExt cx="5964682" cy="20828"/>
                        </a:xfrm>
                      </wpg:grpSpPr>
                      <wps:wsp>
                        <wps:cNvPr id="12366" name="Shape 12366"/>
                        <wps:cNvSpPr/>
                        <wps:spPr>
                          <a:xfrm>
                            <a:off x="0" y="0"/>
                            <a:ext cx="596328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285" h="19685">
                                <a:moveTo>
                                  <a:pt x="0" y="0"/>
                                </a:moveTo>
                                <a:lnTo>
                                  <a:pt x="5963285" y="0"/>
                                </a:lnTo>
                                <a:lnTo>
                                  <a:pt x="596328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7" name="Shape 12367"/>
                        <wps:cNvSpPr/>
                        <wps:spPr>
                          <a:xfrm>
                            <a:off x="305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8" name="Shape 12368"/>
                        <wps:cNvSpPr/>
                        <wps:spPr>
                          <a:xfrm>
                            <a:off x="3353" y="1015"/>
                            <a:ext cx="59582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205" h="9144">
                                <a:moveTo>
                                  <a:pt x="0" y="0"/>
                                </a:moveTo>
                                <a:lnTo>
                                  <a:pt x="5958205" y="0"/>
                                </a:lnTo>
                                <a:lnTo>
                                  <a:pt x="59582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9" name="Shape 12369"/>
                        <wps:cNvSpPr/>
                        <wps:spPr>
                          <a:xfrm>
                            <a:off x="5961634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0" name="Shape 12370"/>
                        <wps:cNvSpPr/>
                        <wps:spPr>
                          <a:xfrm>
                            <a:off x="305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1" name="Shape 12371"/>
                        <wps:cNvSpPr/>
                        <wps:spPr>
                          <a:xfrm>
                            <a:off x="5961634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2" name="Shape 12372"/>
                        <wps:cNvSpPr/>
                        <wps:spPr>
                          <a:xfrm>
                            <a:off x="305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3" name="Shape 12373"/>
                        <wps:cNvSpPr/>
                        <wps:spPr>
                          <a:xfrm>
                            <a:off x="3353" y="17780"/>
                            <a:ext cx="59582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205" h="9144">
                                <a:moveTo>
                                  <a:pt x="0" y="0"/>
                                </a:moveTo>
                                <a:lnTo>
                                  <a:pt x="5958205" y="0"/>
                                </a:lnTo>
                                <a:lnTo>
                                  <a:pt x="59582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4" name="Shape 12374"/>
                        <wps:cNvSpPr/>
                        <wps:spPr>
                          <a:xfrm>
                            <a:off x="5961634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5AB1F" id="Group 11405" o:spid="_x0000_s1026" style="width:469.65pt;height:1.65pt;mso-position-horizontal-relative:char;mso-position-vertical-relative:line" coordsize="59646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">
                <v:shape id="Shape 12366" o:spid="_x0000_s1027" style="position:absolute;width:59632;height:196;visibility:visible;mso-wrap-style:square;v-text-anchor:top" coordsize="596328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" path="m,l5963285,r,19685l,19685,,e" fillcolor="#a0a0a0" stroked="f" strokeweight="0">
                  <v:stroke miterlimit="83231f" joinstyle="miter"/>
                  <v:path arrowok="t" textboxrect="0,0,5963285,19685"/>
                </v:shape>
                <v:shape id="Shape 12367" o:spid="_x0000_s1028" style="position:absolute;left:3;top: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2368" o:spid="_x0000_s1029" style="position:absolute;left:33;top:10;width:59582;height:91;visibility:visible;mso-wrap-style:square;v-text-anchor:top" coordsize="59582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" path="m,l5958205,r,9144l,9144,,e" fillcolor="#a0a0a0" stroked="f" strokeweight="0">
                  <v:stroke miterlimit="83231f" joinstyle="miter"/>
                  <v:path arrowok="t" textboxrect="0,0,5958205,9144"/>
                </v:shape>
                <v:shape id="Shape 12369" o:spid="_x0000_s1030" style="position:absolute;left:59616;top: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2370" o:spid="_x0000_s1031" style="position:absolute;left:3;top:40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12371" o:spid="_x0000_s1032" style="position:absolute;left:59616;top:40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12372" o:spid="_x0000_s1033" style="position:absolute;left:3;top:17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12373" o:spid="_x0000_s1034" style="position:absolute;left:33;top:177;width:59582;height:92;visibility:visible;mso-wrap-style:square;v-text-anchor:top" coordsize="59582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" path="m,l5958205,r,9144l,9144,,e" fillcolor="#e3e3e3" stroked="f" strokeweight="0">
                  <v:stroke miterlimit="83231f" joinstyle="miter"/>
                  <v:path arrowok="t" textboxrect="0,0,5958205,9144"/>
                </v:shape>
                <v:shape id="Shape 12374" o:spid="_x0000_s1035" style="position:absolute;left:59616;top:17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7D26D575" w14:textId="4CFE814B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Příspěvek zaslat e-mailem do </w:t>
      </w:r>
      <w:r w:rsidR="00E23E18">
        <w:rPr>
          <w:b/>
        </w:rPr>
        <w:t>20. října 2026</w:t>
      </w:r>
      <w:r>
        <w:t xml:space="preserve">. </w:t>
      </w:r>
    </w:p>
    <w:p w14:paraId="55D7E330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Textový editor Word, text příspěvku: Times New Roman, normální písmo, velikost 12, řádkování textu jednoduché. </w:t>
      </w:r>
    </w:p>
    <w:p w14:paraId="563381AD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Názvy kapitol tučnými písmeny, velikost 12. Šíře okrajů 2,5 cm se zarovnáním jen na jedné straně. </w:t>
      </w:r>
    </w:p>
    <w:p w14:paraId="1102B081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Text pouze v jednom sloupci (tj. na celou šířku papíru). </w:t>
      </w:r>
    </w:p>
    <w:p w14:paraId="2F39F27F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Žádoucí je dodržování typografických pravidel – po čárce a tečce vždy mezera, pomlčka oddělena dvěma mezerami, text uvnitř závorek pokračuje bez mezery. </w:t>
      </w:r>
    </w:p>
    <w:p w14:paraId="5D18BD5D" w14:textId="77777777" w:rsidR="007823B6" w:rsidRDefault="007823B6" w:rsidP="007823B6">
      <w:pPr>
        <w:numPr>
          <w:ilvl w:val="0"/>
          <w:numId w:val="3"/>
        </w:numPr>
        <w:spacing w:after="27"/>
        <w:ind w:right="191" w:hanging="401"/>
      </w:pPr>
      <w:r>
        <w:t xml:space="preserve">Obrázky a rovnice vložit přímo do textu. Na každý obrázek nebo tabulku musí být v textu očíslovaný odkaz. Nadpis tabulky nad tabulkou, legenda k obrázku pod obrázkem. </w:t>
      </w:r>
    </w:p>
    <w:p w14:paraId="192580B7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Citace: odkazy na zdroj pomocí čísel v hranaté závorce. </w:t>
      </w:r>
    </w:p>
    <w:p w14:paraId="4EC79D7C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V případě nejasností dodržujte prosím konvenci časopisu „Chemické listy“. </w:t>
      </w:r>
    </w:p>
    <w:p w14:paraId="5AF16FF1" w14:textId="01260400" w:rsidR="007823B6" w:rsidRDefault="007823B6" w:rsidP="007823B6">
      <w:pPr>
        <w:numPr>
          <w:ilvl w:val="0"/>
          <w:numId w:val="3"/>
        </w:numPr>
        <w:ind w:right="191" w:hanging="401"/>
      </w:pPr>
      <w:r>
        <w:t>Odevzdáním svého příspěvku udílí autor vydavateli svolení k jeho vydání v českém a jiném jazyce na území v ČR i mimo ně, v elektronické a listinné podobě</w:t>
      </w:r>
      <w:r w:rsidR="00E579B9">
        <w:t>,</w:t>
      </w:r>
      <w:r>
        <w:t xml:space="preserve"> a souhlasí se zveřejněním svých identifikačních údajů. </w:t>
      </w:r>
    </w:p>
    <w:p w14:paraId="7B605ED8" w14:textId="77777777" w:rsidR="007823B6" w:rsidRDefault="007823B6" w:rsidP="007823B6">
      <w:pPr>
        <w:numPr>
          <w:ilvl w:val="0"/>
          <w:numId w:val="3"/>
        </w:numPr>
        <w:ind w:right="191" w:hanging="401"/>
      </w:pPr>
      <w:r>
        <w:t xml:space="preserve">Z hlediska právního je autor odpovědný za obsah příspěvku a za to, že neobsahuje skutečnosti podléhající utajení podle příslušného zákona. </w:t>
      </w:r>
    </w:p>
    <w:p w14:paraId="3B236CB2" w14:textId="77777777" w:rsidR="00BB6471" w:rsidRDefault="007823B6" w:rsidP="0097644B">
      <w:pPr>
        <w:numPr>
          <w:ilvl w:val="0"/>
          <w:numId w:val="3"/>
        </w:numPr>
        <w:ind w:right="191" w:hanging="401"/>
      </w:pPr>
      <w:r>
        <w:t xml:space="preserve">Autor příspěvku odpovídá za obsahovou a věcnou správnost textu v jazyce, ve kterém je uváděn, včetně pravopisu. U veškerých došlých příspěvků se jazyková úprava neprovádí. </w:t>
      </w:r>
    </w:p>
    <w:p w14:paraId="590DB59D" w14:textId="77777777" w:rsidR="007823B6" w:rsidRDefault="007823B6" w:rsidP="007823B6">
      <w:pPr>
        <w:spacing w:after="0" w:line="259" w:lineRule="auto"/>
        <w:ind w:left="0" w:firstLine="0"/>
        <w:jc w:val="left"/>
      </w:pPr>
    </w:p>
    <w:p w14:paraId="5F1FD6E9" w14:textId="77777777" w:rsidR="00D45977" w:rsidRDefault="00D45977" w:rsidP="007823B6">
      <w:pPr>
        <w:spacing w:after="0" w:line="259" w:lineRule="auto"/>
        <w:ind w:left="0" w:firstLine="0"/>
        <w:jc w:val="left"/>
      </w:pPr>
    </w:p>
    <w:p w14:paraId="6F8889F4" w14:textId="77777777" w:rsidR="00D45977" w:rsidRDefault="00D45977" w:rsidP="007823B6">
      <w:pPr>
        <w:spacing w:after="0" w:line="259" w:lineRule="auto"/>
        <w:ind w:left="0" w:firstLine="0"/>
        <w:jc w:val="left"/>
      </w:pPr>
    </w:p>
    <w:p w14:paraId="32A15D37" w14:textId="77777777" w:rsidR="00D45977" w:rsidRDefault="00D45977" w:rsidP="007823B6">
      <w:pPr>
        <w:spacing w:after="0" w:line="259" w:lineRule="auto"/>
        <w:ind w:left="0" w:firstLine="0"/>
        <w:jc w:val="left"/>
      </w:pPr>
    </w:p>
    <w:p w14:paraId="5696B12D" w14:textId="77777777" w:rsidR="00D45977" w:rsidRDefault="00D45977" w:rsidP="007823B6">
      <w:pPr>
        <w:spacing w:after="0" w:line="259" w:lineRule="auto"/>
        <w:ind w:left="0" w:firstLine="0"/>
        <w:jc w:val="left"/>
      </w:pPr>
    </w:p>
    <w:p w14:paraId="7DFD36C7" w14:textId="2472C31D" w:rsidR="007823B6" w:rsidRDefault="007823B6" w:rsidP="0005057A">
      <w:pPr>
        <w:spacing w:after="119" w:line="256" w:lineRule="auto"/>
        <w:ind w:left="1134" w:right="1175"/>
        <w:jc w:val="center"/>
      </w:pPr>
      <w:r>
        <w:rPr>
          <w:b/>
        </w:rPr>
        <w:lastRenderedPageBreak/>
        <w:t xml:space="preserve">Z Á V A Z N Á </w:t>
      </w:r>
      <w:r w:rsidR="00D45977">
        <w:rPr>
          <w:b/>
        </w:rPr>
        <w:t xml:space="preserve"> </w:t>
      </w:r>
      <w:r>
        <w:rPr>
          <w:b/>
        </w:rPr>
        <w:t>P Ř I H L Á Š K A</w:t>
      </w:r>
    </w:p>
    <w:p w14:paraId="6C04596A" w14:textId="7048A014" w:rsidR="0005057A" w:rsidRDefault="007823B6" w:rsidP="0005057A">
      <w:pPr>
        <w:ind w:left="284" w:right="87" w:firstLine="0"/>
        <w:jc w:val="center"/>
      </w:pPr>
      <w:r>
        <w:t>na XX</w:t>
      </w:r>
      <w:r w:rsidR="005A470C">
        <w:t>V</w:t>
      </w:r>
      <w:r>
        <w:t>. mezinárodní konferen</w:t>
      </w:r>
      <w:r w:rsidR="00BB6471">
        <w:t>ci o separační chemii a analýze toxických látek,</w:t>
      </w:r>
    </w:p>
    <w:p w14:paraId="7873ED51" w14:textId="7DE71CBC" w:rsidR="00BB6471" w:rsidRDefault="00E23E18" w:rsidP="0005057A">
      <w:pPr>
        <w:ind w:left="284" w:right="87" w:firstLine="0"/>
        <w:jc w:val="center"/>
      </w:pPr>
      <w:r>
        <w:t>3</w:t>
      </w:r>
      <w:r w:rsidR="00BB6471">
        <w:t xml:space="preserve">. – </w:t>
      </w:r>
      <w:r>
        <w:t>4</w:t>
      </w:r>
      <w:r w:rsidR="00BB6471">
        <w:t xml:space="preserve">. </w:t>
      </w:r>
      <w:r w:rsidR="005A470C">
        <w:t>listopad</w:t>
      </w:r>
      <w:r w:rsidR="00BB6471">
        <w:t xml:space="preserve"> 202</w:t>
      </w:r>
      <w:r>
        <w:t>6</w:t>
      </w:r>
    </w:p>
    <w:p w14:paraId="12642D7F" w14:textId="2646416C" w:rsidR="007823B6" w:rsidRDefault="007823B6" w:rsidP="00EE5730">
      <w:pPr>
        <w:spacing w:after="3" w:line="259" w:lineRule="auto"/>
        <w:ind w:left="381" w:right="420"/>
        <w:jc w:val="center"/>
      </w:pPr>
      <w:r>
        <w:t>Institut ochrany obyvatelstva, Lázně Bohdaneč</w:t>
      </w:r>
    </w:p>
    <w:p w14:paraId="2832185C" w14:textId="77777777" w:rsidR="007823B6" w:rsidRDefault="007823B6" w:rsidP="007823B6">
      <w:pPr>
        <w:spacing w:after="3" w:line="259" w:lineRule="auto"/>
        <w:ind w:left="1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29C300" wp14:editId="3F2AADD8">
                <wp:extent cx="5798185" cy="10414"/>
                <wp:effectExtent l="0" t="0" r="0" b="0"/>
                <wp:docPr id="11261" name="Group 11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0414"/>
                          <a:chOff x="0" y="0"/>
                          <a:chExt cx="5798185" cy="10414"/>
                        </a:xfrm>
                      </wpg:grpSpPr>
                      <wps:wsp>
                        <wps:cNvPr id="2162" name="Shape 2162"/>
                        <wps:cNvSpPr/>
                        <wps:spPr>
                          <a:xfrm>
                            <a:off x="0" y="0"/>
                            <a:ext cx="5798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</a:path>
                            </a:pathLst>
                          </a:custGeom>
                          <a:ln w="1041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4E61A" id="Group 11261" o:spid="_x0000_s1026" style="width:456.55pt;height:.8pt;mso-position-horizontal-relative:char;mso-position-vertical-relative:line" coordsize="57981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">
                <v:shape id="Shape 2162" o:spid="_x0000_s1027" style="position:absolute;width:57981;height:0;visibility:visible;mso-wrap-style:square;v-text-anchor:top" coordsize="5798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" path="m,l5798185,e" filled="f" strokeweight=".82pt">
                  <v:path arrowok="t" textboxrect="0,0,5798185,0"/>
                </v:shape>
                <w10:anchorlock/>
              </v:group>
            </w:pict>
          </mc:Fallback>
        </mc:AlternateContent>
      </w:r>
    </w:p>
    <w:p w14:paraId="24DD563E" w14:textId="77777777" w:rsidR="007823B6" w:rsidRDefault="007823B6" w:rsidP="007823B6">
      <w:pPr>
        <w:spacing w:after="125" w:line="259" w:lineRule="auto"/>
        <w:ind w:left="0" w:right="153" w:firstLine="0"/>
        <w:jc w:val="right"/>
      </w:pPr>
      <w:r>
        <w:rPr>
          <w:sz w:val="2"/>
        </w:rPr>
        <w:t xml:space="preserve"> </w:t>
      </w:r>
    </w:p>
    <w:p w14:paraId="3D90F4CE" w14:textId="61B3F464" w:rsidR="007823B6" w:rsidRDefault="007823B6" w:rsidP="007823B6">
      <w:pPr>
        <w:spacing w:after="15" w:line="259" w:lineRule="auto"/>
        <w:ind w:left="0" w:firstLine="0"/>
        <w:jc w:val="left"/>
      </w:pPr>
    </w:p>
    <w:p w14:paraId="7D0C5E52" w14:textId="77777777" w:rsidR="007823B6" w:rsidRDefault="007823B6" w:rsidP="007823B6">
      <w:pPr>
        <w:spacing w:after="4" w:line="257" w:lineRule="auto"/>
        <w:ind w:left="166"/>
      </w:pPr>
      <w:r>
        <w:rPr>
          <w:b/>
        </w:rPr>
        <w:t>Jméno, příjmení, titul:</w:t>
      </w:r>
      <w:r>
        <w:t xml:space="preserve"> </w:t>
      </w:r>
    </w:p>
    <w:p w14:paraId="5E8B67AC" w14:textId="77777777" w:rsidR="007823B6" w:rsidRDefault="007823B6" w:rsidP="007823B6">
      <w:pPr>
        <w:spacing w:after="25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2515234D" w14:textId="77777777" w:rsidR="007823B6" w:rsidRDefault="007823B6" w:rsidP="007823B6">
      <w:pPr>
        <w:ind w:left="166" w:right="191"/>
      </w:pPr>
      <w:r>
        <w:t xml:space="preserve">......................................................................................................……………………............ </w:t>
      </w:r>
    </w:p>
    <w:p w14:paraId="36F81771" w14:textId="77777777" w:rsidR="007823B6" w:rsidRDefault="007823B6" w:rsidP="007823B6">
      <w:pPr>
        <w:spacing w:after="15" w:line="259" w:lineRule="auto"/>
        <w:ind w:left="0" w:firstLine="0"/>
        <w:jc w:val="left"/>
      </w:pPr>
      <w:r>
        <w:t xml:space="preserve"> </w:t>
      </w:r>
    </w:p>
    <w:p w14:paraId="66A8150D" w14:textId="77777777" w:rsidR="007823B6" w:rsidRDefault="007823B6" w:rsidP="007823B6">
      <w:pPr>
        <w:ind w:left="166" w:right="191"/>
      </w:pPr>
      <w:r>
        <w:rPr>
          <w:b/>
        </w:rPr>
        <w:t>Pracoviště:</w:t>
      </w:r>
      <w:r>
        <w:t xml:space="preserve">................…………………………...............….................................................... </w:t>
      </w:r>
    </w:p>
    <w:p w14:paraId="593C8D1B" w14:textId="77777777" w:rsidR="007823B6" w:rsidRDefault="007823B6" w:rsidP="007823B6">
      <w:pPr>
        <w:spacing w:after="20" w:line="259" w:lineRule="auto"/>
        <w:ind w:left="0" w:firstLine="0"/>
        <w:jc w:val="left"/>
      </w:pPr>
      <w:r>
        <w:t xml:space="preserve"> </w:t>
      </w:r>
    </w:p>
    <w:p w14:paraId="02FE288B" w14:textId="77777777" w:rsidR="007823B6" w:rsidRDefault="007823B6" w:rsidP="007823B6">
      <w:pPr>
        <w:spacing w:after="4" w:line="257" w:lineRule="auto"/>
        <w:ind w:left="166"/>
      </w:pPr>
      <w:r>
        <w:rPr>
          <w:b/>
        </w:rPr>
        <w:t>Adresa pracoviště nebo korespondenční adresa:</w:t>
      </w:r>
      <w:r>
        <w:t xml:space="preserve"> </w:t>
      </w:r>
    </w:p>
    <w:p w14:paraId="6B6606E7" w14:textId="77777777" w:rsidR="007823B6" w:rsidRDefault="007823B6" w:rsidP="007823B6">
      <w:pPr>
        <w:spacing w:after="25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4423C4C8" w14:textId="77777777" w:rsidR="007823B6" w:rsidRDefault="007823B6" w:rsidP="0002787C">
      <w:pPr>
        <w:spacing w:line="240" w:lineRule="auto"/>
        <w:ind w:left="226" w:right="191"/>
      </w:pPr>
      <w:r>
        <w:t>…………………………………………………………………………………………………</w:t>
      </w:r>
      <w:r w:rsidR="00723582">
        <w:t>..</w:t>
      </w:r>
      <w:r>
        <w:t xml:space="preserve"> </w:t>
      </w:r>
    </w:p>
    <w:p w14:paraId="2B40F69D" w14:textId="77777777" w:rsidR="007823B6" w:rsidRDefault="007823B6" w:rsidP="0002787C">
      <w:pPr>
        <w:spacing w:after="0" w:line="240" w:lineRule="auto"/>
        <w:ind w:left="0" w:firstLine="0"/>
        <w:jc w:val="left"/>
      </w:pPr>
      <w:r>
        <w:t xml:space="preserve"> </w:t>
      </w:r>
    </w:p>
    <w:p w14:paraId="7641A339" w14:textId="77777777" w:rsidR="007823B6" w:rsidRDefault="007823B6" w:rsidP="0002787C">
      <w:pPr>
        <w:spacing w:line="240" w:lineRule="auto"/>
        <w:ind w:left="166" w:right="191"/>
      </w:pPr>
      <w:r>
        <w:t xml:space="preserve">....................................................................................................................................................... </w:t>
      </w:r>
    </w:p>
    <w:p w14:paraId="4F1FB8C4" w14:textId="77777777" w:rsidR="007823B6" w:rsidRDefault="007823B6" w:rsidP="0002787C">
      <w:pPr>
        <w:spacing w:after="17" w:line="240" w:lineRule="auto"/>
        <w:ind w:left="0" w:firstLine="0"/>
        <w:jc w:val="left"/>
      </w:pPr>
      <w:r>
        <w:t xml:space="preserve"> </w:t>
      </w:r>
    </w:p>
    <w:p w14:paraId="0F00292C" w14:textId="77777777" w:rsidR="007823B6" w:rsidRDefault="007823B6" w:rsidP="007823B6">
      <w:pPr>
        <w:spacing w:after="167"/>
        <w:ind w:left="168" w:right="191"/>
      </w:pPr>
      <w:r>
        <w:rPr>
          <w:b/>
        </w:rPr>
        <w:t>Telefon:</w:t>
      </w:r>
      <w:r>
        <w:t xml:space="preserve">..........………………                </w:t>
      </w:r>
      <w:r>
        <w:rPr>
          <w:b/>
        </w:rPr>
        <w:t>e-mail:</w:t>
      </w:r>
      <w:r>
        <w:t>……….................……........…………………</w:t>
      </w:r>
    </w:p>
    <w:p w14:paraId="14383B07" w14:textId="77777777" w:rsidR="007823B6" w:rsidRDefault="0002787C" w:rsidP="007823B6">
      <w:pPr>
        <w:spacing w:after="107" w:line="257" w:lineRule="auto"/>
        <w:ind w:left="168"/>
      </w:pPr>
      <w:r>
        <w:rPr>
          <w:b/>
        </w:rPr>
        <w:t>Autoři příspěvků</w:t>
      </w:r>
      <w:r w:rsidR="007823B6">
        <w:rPr>
          <w:b/>
        </w:rPr>
        <w:t xml:space="preserve"> (j</w:t>
      </w:r>
      <w:r>
        <w:rPr>
          <w:b/>
        </w:rPr>
        <w:t>méno přednášejícího podtrhněte)</w:t>
      </w:r>
      <w:r w:rsidR="007823B6">
        <w:t xml:space="preserve"> </w:t>
      </w:r>
      <w:r w:rsidRPr="0002787C">
        <w:rPr>
          <w:b/>
        </w:rPr>
        <w:t>a názvy příspěvků:</w:t>
      </w:r>
    </w:p>
    <w:p w14:paraId="4C3D3E4E" w14:textId="77777777" w:rsidR="0002787C" w:rsidRDefault="0002787C" w:rsidP="00723582">
      <w:pPr>
        <w:spacing w:after="25" w:line="276" w:lineRule="auto"/>
        <w:ind w:left="0" w:firstLine="0"/>
      </w:pPr>
      <w:r>
        <w:rPr>
          <w:sz w:val="23"/>
        </w:rPr>
        <w:t>…</w:t>
      </w:r>
      <w:r w:rsidR="00723582">
        <w:rPr>
          <w:sz w:val="23"/>
        </w:rPr>
        <w:t>.</w:t>
      </w:r>
      <w:r>
        <w:t>…………………………………………………………………………………………………..</w:t>
      </w:r>
    </w:p>
    <w:p w14:paraId="648C0A1B" w14:textId="77777777" w:rsidR="0002787C" w:rsidRDefault="0002787C" w:rsidP="00723582">
      <w:pPr>
        <w:spacing w:after="25" w:line="276" w:lineRule="auto"/>
        <w:ind w:left="0" w:firstLine="0"/>
      </w:pPr>
      <w:r>
        <w:t>.............................................................................................................................</w:t>
      </w:r>
      <w:r w:rsidR="00723582">
        <w:t>..............................</w:t>
      </w:r>
    </w:p>
    <w:p w14:paraId="6B6C8A7E" w14:textId="77777777" w:rsidR="0002787C" w:rsidRDefault="0002787C" w:rsidP="00723582">
      <w:pPr>
        <w:spacing w:after="25" w:line="276" w:lineRule="auto"/>
        <w:ind w:left="0" w:firstLine="0"/>
      </w:pPr>
      <w: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723582">
        <w:t>………</w:t>
      </w:r>
    </w:p>
    <w:p w14:paraId="3E09F810" w14:textId="77777777" w:rsidR="0002787C" w:rsidRDefault="0002787C" w:rsidP="007823B6">
      <w:pPr>
        <w:spacing w:after="4" w:line="257" w:lineRule="auto"/>
        <w:ind w:left="168"/>
        <w:rPr>
          <w:b/>
        </w:rPr>
      </w:pPr>
    </w:p>
    <w:p w14:paraId="1F7E540F" w14:textId="77777777" w:rsidR="0002787C" w:rsidRDefault="0002787C" w:rsidP="007823B6">
      <w:pPr>
        <w:spacing w:after="4" w:line="257" w:lineRule="auto"/>
        <w:ind w:left="168"/>
        <w:rPr>
          <w:b/>
        </w:rPr>
      </w:pPr>
    </w:p>
    <w:p w14:paraId="4C6B798C" w14:textId="77777777" w:rsidR="007823B6" w:rsidRDefault="007823B6" w:rsidP="007823B6">
      <w:pPr>
        <w:spacing w:after="4" w:line="257" w:lineRule="auto"/>
        <w:ind w:left="168"/>
      </w:pPr>
      <w:r>
        <w:rPr>
          <w:b/>
        </w:rPr>
        <w:t xml:space="preserve">Žádám závazně o zajištění </w:t>
      </w:r>
      <w:r>
        <w:t xml:space="preserve">(vyznačte křížkem): </w:t>
      </w:r>
    </w:p>
    <w:p w14:paraId="5222CF3E" w14:textId="77777777" w:rsidR="00EE5730" w:rsidRDefault="00EE5730" w:rsidP="007823B6">
      <w:pPr>
        <w:spacing w:after="4" w:line="257" w:lineRule="auto"/>
        <w:ind w:left="168"/>
      </w:pPr>
    </w:p>
    <w:tbl>
      <w:tblPr>
        <w:tblStyle w:val="TableGrid"/>
        <w:tblW w:w="5056" w:type="dxa"/>
        <w:tblInd w:w="1264" w:type="dxa"/>
        <w:tblCellMar>
          <w:top w:w="8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3337"/>
        <w:gridCol w:w="1719"/>
      </w:tblGrid>
      <w:tr w:rsidR="00920DC3" w14:paraId="3507331A" w14:textId="77777777" w:rsidTr="00920DC3">
        <w:trPr>
          <w:trHeight w:val="290"/>
        </w:trPr>
        <w:tc>
          <w:tcPr>
            <w:tcW w:w="3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56022" w14:textId="77777777" w:rsidR="00920DC3" w:rsidRDefault="00920DC3" w:rsidP="0084505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F5AD53" w14:textId="23E193C7" w:rsidR="00920DC3" w:rsidRDefault="00E23E18" w:rsidP="00845052">
            <w:pPr>
              <w:spacing w:after="0" w:line="259" w:lineRule="auto"/>
              <w:ind w:left="257" w:firstLine="0"/>
              <w:jc w:val="left"/>
            </w:pPr>
            <w:r>
              <w:t>3</w:t>
            </w:r>
            <w:r w:rsidR="00920DC3">
              <w:t>. 1</w:t>
            </w:r>
            <w:r w:rsidR="005A470C">
              <w:t>1</w:t>
            </w:r>
            <w:r w:rsidR="00920DC3">
              <w:t>. 202</w:t>
            </w:r>
            <w:r>
              <w:t>6</w:t>
            </w:r>
          </w:p>
        </w:tc>
      </w:tr>
      <w:tr w:rsidR="00920DC3" w14:paraId="7718B627" w14:textId="77777777" w:rsidTr="00920DC3">
        <w:trPr>
          <w:trHeight w:val="290"/>
        </w:trPr>
        <w:tc>
          <w:tcPr>
            <w:tcW w:w="3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404023" w14:textId="164BE56C" w:rsidR="00920DC3" w:rsidRDefault="00920DC3" w:rsidP="00845052">
            <w:pPr>
              <w:spacing w:after="0" w:line="259" w:lineRule="auto"/>
              <w:ind w:left="77" w:firstLine="0"/>
              <w:jc w:val="left"/>
            </w:pPr>
            <w:r>
              <w:t xml:space="preserve">Ubytování </w:t>
            </w:r>
          </w:p>
        </w:tc>
        <w:tc>
          <w:tcPr>
            <w:tcW w:w="1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97ACB" w14:textId="77777777" w:rsidR="00920DC3" w:rsidRDefault="00920DC3" w:rsidP="00845052">
            <w:pPr>
              <w:spacing w:after="0" w:line="259" w:lineRule="auto"/>
              <w:ind w:left="1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0A10F27A" w14:textId="77777777" w:rsidR="007823B6" w:rsidRDefault="007823B6" w:rsidP="007823B6">
      <w:pPr>
        <w:spacing w:after="68" w:line="259" w:lineRule="auto"/>
        <w:ind w:left="0" w:firstLine="0"/>
        <w:jc w:val="left"/>
      </w:pPr>
      <w:r>
        <w:rPr>
          <w:sz w:val="17"/>
        </w:rPr>
        <w:t xml:space="preserve"> </w:t>
      </w:r>
    </w:p>
    <w:p w14:paraId="4732F2FC" w14:textId="77777777" w:rsidR="007823B6" w:rsidRPr="00EE5730" w:rsidRDefault="007823B6" w:rsidP="00723582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Cs w:val="24"/>
        </w:rPr>
      </w:pPr>
      <w:r>
        <w:t xml:space="preserve">Souhlasím, aby moje osobní data byla zpracována k zabezpečení organizace konference a statistickým účelům po dobu neurčitou v souladu se </w:t>
      </w:r>
      <w:r w:rsidR="00985D82" w:rsidRPr="00985D82">
        <w:rPr>
          <w:rFonts w:eastAsiaTheme="minorEastAsia"/>
          <w:szCs w:val="24"/>
        </w:rPr>
        <w:t>zákon</w:t>
      </w:r>
      <w:r w:rsidR="00985D82">
        <w:rPr>
          <w:rFonts w:eastAsiaTheme="minorEastAsia"/>
          <w:szCs w:val="24"/>
        </w:rPr>
        <w:t>em</w:t>
      </w:r>
      <w:r w:rsidR="00985D82" w:rsidRPr="00985D82">
        <w:rPr>
          <w:rFonts w:eastAsiaTheme="minorEastAsia"/>
          <w:szCs w:val="24"/>
        </w:rPr>
        <w:t xml:space="preserve"> č. 110/2019 Sb. o ochraně osobních údajů a o změně některých zákonů, ve znění pozdějších předpisů a Nařízení Evropského parlamentu a Rady č. 2016/679 ze dne 27.</w:t>
      </w:r>
      <w:r w:rsidR="00321685">
        <w:rPr>
          <w:rFonts w:eastAsiaTheme="minorEastAsia"/>
          <w:szCs w:val="24"/>
        </w:rPr>
        <w:t xml:space="preserve"> </w:t>
      </w:r>
      <w:r w:rsidR="00985D82" w:rsidRPr="00985D82">
        <w:rPr>
          <w:rFonts w:eastAsiaTheme="minorEastAsia"/>
          <w:szCs w:val="24"/>
        </w:rPr>
        <w:t>4.</w:t>
      </w:r>
      <w:r w:rsidR="00321685">
        <w:rPr>
          <w:rFonts w:eastAsiaTheme="minorEastAsia"/>
          <w:szCs w:val="24"/>
        </w:rPr>
        <w:t xml:space="preserve"> </w:t>
      </w:r>
      <w:r w:rsidR="00985D82" w:rsidRPr="00985D82">
        <w:rPr>
          <w:rFonts w:eastAsiaTheme="minorEastAsia"/>
          <w:szCs w:val="24"/>
        </w:rPr>
        <w:t>2016 o ochraně fyzických osob v souvislosti se zpracováním osobních údajů.</w:t>
      </w:r>
    </w:p>
    <w:p w14:paraId="08A07E06" w14:textId="77777777" w:rsidR="007823B6" w:rsidRDefault="007823B6" w:rsidP="00723582">
      <w:pPr>
        <w:ind w:left="36" w:right="191"/>
      </w:pPr>
    </w:p>
    <w:p w14:paraId="72A6E1B0" w14:textId="77777777" w:rsidR="0005057A" w:rsidRDefault="007823B6" w:rsidP="00723582">
      <w:pPr>
        <w:spacing w:after="4" w:line="257" w:lineRule="auto"/>
        <w:ind w:left="36" w:right="403"/>
      </w:pPr>
      <w:r>
        <w:t xml:space="preserve">Poznámka: </w:t>
      </w:r>
      <w:r w:rsidRPr="00D12050">
        <w:rPr>
          <w:b/>
        </w:rPr>
        <w:t xml:space="preserve">přihlášku </w:t>
      </w:r>
      <w:r>
        <w:rPr>
          <w:b/>
        </w:rPr>
        <w:t xml:space="preserve">zašlete poštou do konce </w:t>
      </w:r>
      <w:r w:rsidR="00E23E18">
        <w:rPr>
          <w:b/>
        </w:rPr>
        <w:t>září</w:t>
      </w:r>
      <w:r w:rsidR="00920DC3">
        <w:rPr>
          <w:b/>
        </w:rPr>
        <w:t xml:space="preserve"> 202</w:t>
      </w:r>
      <w:r w:rsidR="00E23E18">
        <w:rPr>
          <w:b/>
        </w:rPr>
        <w:t>6</w:t>
      </w:r>
      <w:r>
        <w:rPr>
          <w:b/>
        </w:rPr>
        <w:t xml:space="preserve"> </w:t>
      </w:r>
      <w:r>
        <w:t xml:space="preserve">na adresu: MV - GŘ HZS ČR, Institut ochrany obyvatelstva, Hana Kovaličová, Na Lužci 204, 533 41 Lázně Bohdaneč. </w:t>
      </w:r>
    </w:p>
    <w:p w14:paraId="100F62CE" w14:textId="2D3202EC" w:rsidR="007823B6" w:rsidRDefault="007823B6" w:rsidP="00723582">
      <w:pPr>
        <w:spacing w:after="4" w:line="257" w:lineRule="auto"/>
        <w:ind w:left="36" w:right="403"/>
      </w:pPr>
      <w:r>
        <w:rPr>
          <w:b/>
        </w:rPr>
        <w:t xml:space="preserve">Je možné též </w:t>
      </w:r>
      <w:r w:rsidR="002C2089">
        <w:rPr>
          <w:b/>
        </w:rPr>
        <w:t xml:space="preserve">zaslat v </w:t>
      </w:r>
      <w:r>
        <w:rPr>
          <w:b/>
        </w:rPr>
        <w:t xml:space="preserve">pdf formátu elektronicky </w:t>
      </w:r>
      <w:r>
        <w:t xml:space="preserve">na adresu: </w:t>
      </w:r>
      <w:r w:rsidRPr="00B110A6">
        <w:rPr>
          <w:color w:val="5B9BD5" w:themeColor="accent1"/>
          <w:u w:val="single"/>
        </w:rPr>
        <w:t>hana.kovalicova@</w:t>
      </w:r>
      <w:r w:rsidR="00051049">
        <w:rPr>
          <w:color w:val="5B9BD5" w:themeColor="accent1"/>
          <w:u w:val="single"/>
        </w:rPr>
        <w:t>hzscr</w:t>
      </w:r>
      <w:r w:rsidRPr="00B110A6">
        <w:rPr>
          <w:color w:val="5B9BD5" w:themeColor="accent1"/>
          <w:u w:val="single"/>
        </w:rPr>
        <w:t>.cz</w:t>
      </w:r>
      <w:r w:rsidRPr="00903B6D">
        <w:rPr>
          <w:color w:val="5B9BD5" w:themeColor="accent1"/>
        </w:rPr>
        <w:t xml:space="preserve"> </w:t>
      </w:r>
    </w:p>
    <w:p w14:paraId="394E3C46" w14:textId="77777777" w:rsidR="007823B6" w:rsidRDefault="007823B6" w:rsidP="00723582">
      <w:pPr>
        <w:spacing w:after="0" w:line="259" w:lineRule="auto"/>
        <w:ind w:left="0" w:firstLine="0"/>
      </w:pPr>
      <w:r>
        <w:t xml:space="preserve"> </w:t>
      </w:r>
    </w:p>
    <w:p w14:paraId="096B0F31" w14:textId="77777777" w:rsidR="007823B6" w:rsidRDefault="007823B6" w:rsidP="00723582">
      <w:pPr>
        <w:spacing w:after="39" w:line="259" w:lineRule="auto"/>
        <w:ind w:left="0" w:firstLine="0"/>
      </w:pPr>
      <w:r>
        <w:rPr>
          <w:sz w:val="20"/>
        </w:rPr>
        <w:t xml:space="preserve"> </w:t>
      </w:r>
      <w:r>
        <w:rPr>
          <w:sz w:val="26"/>
        </w:rPr>
        <w:t xml:space="preserve"> </w:t>
      </w:r>
    </w:p>
    <w:p w14:paraId="6B328265" w14:textId="77777777" w:rsidR="007823B6" w:rsidRDefault="007823B6" w:rsidP="00723582">
      <w:pPr>
        <w:tabs>
          <w:tab w:val="center" w:pos="781"/>
          <w:tab w:val="center" w:pos="4840"/>
          <w:tab w:val="center" w:pos="8006"/>
        </w:tabs>
        <w:spacing w:after="45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Datum                                    Razítko a podpis oprávněného </w:t>
      </w:r>
      <w:r>
        <w:tab/>
        <w:t xml:space="preserve">Podpis účastníka </w:t>
      </w:r>
    </w:p>
    <w:p w14:paraId="0BC1545B" w14:textId="77777777" w:rsidR="00F94746" w:rsidRDefault="007823B6" w:rsidP="00723582">
      <w:pPr>
        <w:spacing w:after="3" w:line="259" w:lineRule="auto"/>
        <w:ind w:left="381" w:right="-96"/>
      </w:pPr>
      <w:r>
        <w:t xml:space="preserve">                                                 zástupce organizace </w:t>
      </w:r>
    </w:p>
    <w:sectPr w:rsidR="00F94746">
      <w:pgSz w:w="11911" w:h="16841"/>
      <w:pgMar w:top="480" w:right="1208" w:bottom="315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F87"/>
    <w:multiLevelType w:val="hybridMultilevel"/>
    <w:tmpl w:val="B0E4BFE2"/>
    <w:lvl w:ilvl="0" w:tplc="F0404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165B0"/>
    <w:multiLevelType w:val="hybridMultilevel"/>
    <w:tmpl w:val="DAA6A150"/>
    <w:lvl w:ilvl="0" w:tplc="F288DB1E">
      <w:start w:val="1"/>
      <w:numFmt w:val="bullet"/>
      <w:lvlText w:val="•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E4FC8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FA763E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46F26A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AC2CC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2CE12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CB94C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0EB92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A0CF8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93F81"/>
    <w:multiLevelType w:val="hybridMultilevel"/>
    <w:tmpl w:val="F3FA7A9E"/>
    <w:lvl w:ilvl="0" w:tplc="04050001">
      <w:start w:val="1"/>
      <w:numFmt w:val="bullet"/>
      <w:lvlText w:val=""/>
      <w:lvlJc w:val="left"/>
      <w:pPr>
        <w:ind w:left="7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68598">
      <w:start w:val="1"/>
      <w:numFmt w:val="lowerLetter"/>
      <w:lvlText w:val="%2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CE0D8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24DC8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88048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4D840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687B4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01970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84CF6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A56F2C"/>
    <w:multiLevelType w:val="hybridMultilevel"/>
    <w:tmpl w:val="6F546964"/>
    <w:lvl w:ilvl="0" w:tplc="78A6FE52">
      <w:start w:val="1"/>
      <w:numFmt w:val="lowerLetter"/>
      <w:lvlText w:val="%1)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68598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CE0D8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24DC8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88048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4D840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687B4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01970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84CF6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0F0490"/>
    <w:multiLevelType w:val="hybridMultilevel"/>
    <w:tmpl w:val="80282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A7F04"/>
    <w:multiLevelType w:val="hybridMultilevel"/>
    <w:tmpl w:val="03BA498E"/>
    <w:lvl w:ilvl="0" w:tplc="50F2DE38">
      <w:start w:val="1"/>
      <w:numFmt w:val="bullet"/>
      <w:lvlText w:val="•"/>
      <w:lvlJc w:val="left"/>
      <w:pPr>
        <w:ind w:left="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4DA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E20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214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405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4F4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400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46E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CB3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9900722">
    <w:abstractNumId w:val="1"/>
  </w:num>
  <w:num w:numId="2" w16cid:durableId="258951455">
    <w:abstractNumId w:val="3"/>
  </w:num>
  <w:num w:numId="3" w16cid:durableId="183174751">
    <w:abstractNumId w:val="5"/>
  </w:num>
  <w:num w:numId="4" w16cid:durableId="915283144">
    <w:abstractNumId w:val="4"/>
  </w:num>
  <w:num w:numId="5" w16cid:durableId="882592081">
    <w:abstractNumId w:val="0"/>
  </w:num>
  <w:num w:numId="6" w16cid:durableId="46709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46"/>
    <w:rsid w:val="00004232"/>
    <w:rsid w:val="0002787C"/>
    <w:rsid w:val="00036130"/>
    <w:rsid w:val="0005057A"/>
    <w:rsid w:val="00051049"/>
    <w:rsid w:val="0005188A"/>
    <w:rsid w:val="00062150"/>
    <w:rsid w:val="00065F7F"/>
    <w:rsid w:val="000739AB"/>
    <w:rsid w:val="000D413D"/>
    <w:rsid w:val="000E34AE"/>
    <w:rsid w:val="000E4A7F"/>
    <w:rsid w:val="000F5F36"/>
    <w:rsid w:val="0013165D"/>
    <w:rsid w:val="001342F7"/>
    <w:rsid w:val="0014464C"/>
    <w:rsid w:val="001B09F6"/>
    <w:rsid w:val="001B23EB"/>
    <w:rsid w:val="001C0595"/>
    <w:rsid w:val="0021254D"/>
    <w:rsid w:val="00254F42"/>
    <w:rsid w:val="00286DBB"/>
    <w:rsid w:val="002C2089"/>
    <w:rsid w:val="002D0004"/>
    <w:rsid w:val="002E365C"/>
    <w:rsid w:val="00321685"/>
    <w:rsid w:val="00335386"/>
    <w:rsid w:val="0037442F"/>
    <w:rsid w:val="00374D0D"/>
    <w:rsid w:val="003A7A99"/>
    <w:rsid w:val="003D1019"/>
    <w:rsid w:val="0040285D"/>
    <w:rsid w:val="0044019B"/>
    <w:rsid w:val="004857E1"/>
    <w:rsid w:val="004D6E9E"/>
    <w:rsid w:val="004E15BC"/>
    <w:rsid w:val="00501005"/>
    <w:rsid w:val="00555683"/>
    <w:rsid w:val="00580936"/>
    <w:rsid w:val="005A470C"/>
    <w:rsid w:val="005D7E24"/>
    <w:rsid w:val="005E1CAF"/>
    <w:rsid w:val="00667A09"/>
    <w:rsid w:val="00692E83"/>
    <w:rsid w:val="006933FA"/>
    <w:rsid w:val="006C13F5"/>
    <w:rsid w:val="006E4D6E"/>
    <w:rsid w:val="006F3B4E"/>
    <w:rsid w:val="00723582"/>
    <w:rsid w:val="00736838"/>
    <w:rsid w:val="007823B6"/>
    <w:rsid w:val="00805B10"/>
    <w:rsid w:val="00854687"/>
    <w:rsid w:val="0085547C"/>
    <w:rsid w:val="00860B15"/>
    <w:rsid w:val="0088296A"/>
    <w:rsid w:val="008A3E97"/>
    <w:rsid w:val="008B2CB3"/>
    <w:rsid w:val="008D414D"/>
    <w:rsid w:val="00903B6D"/>
    <w:rsid w:val="00920DC3"/>
    <w:rsid w:val="00941A42"/>
    <w:rsid w:val="00975718"/>
    <w:rsid w:val="0097644B"/>
    <w:rsid w:val="009842E9"/>
    <w:rsid w:val="00985D82"/>
    <w:rsid w:val="00A01F03"/>
    <w:rsid w:val="00A1413D"/>
    <w:rsid w:val="00A70B1B"/>
    <w:rsid w:val="00A75B25"/>
    <w:rsid w:val="00AB3B56"/>
    <w:rsid w:val="00AB549F"/>
    <w:rsid w:val="00B110A6"/>
    <w:rsid w:val="00B372D9"/>
    <w:rsid w:val="00B406E6"/>
    <w:rsid w:val="00B563E5"/>
    <w:rsid w:val="00B940FF"/>
    <w:rsid w:val="00BB2D9F"/>
    <w:rsid w:val="00BB4209"/>
    <w:rsid w:val="00BB6471"/>
    <w:rsid w:val="00C358C4"/>
    <w:rsid w:val="00C47441"/>
    <w:rsid w:val="00C86900"/>
    <w:rsid w:val="00CF6514"/>
    <w:rsid w:val="00D0774F"/>
    <w:rsid w:val="00D45977"/>
    <w:rsid w:val="00D62C12"/>
    <w:rsid w:val="00D677C5"/>
    <w:rsid w:val="00DB33CB"/>
    <w:rsid w:val="00DC3856"/>
    <w:rsid w:val="00E23E18"/>
    <w:rsid w:val="00E579B9"/>
    <w:rsid w:val="00E84ED7"/>
    <w:rsid w:val="00E94A5B"/>
    <w:rsid w:val="00EE5730"/>
    <w:rsid w:val="00F03771"/>
    <w:rsid w:val="00F116E0"/>
    <w:rsid w:val="00F26FF7"/>
    <w:rsid w:val="00F321FE"/>
    <w:rsid w:val="00F77A48"/>
    <w:rsid w:val="00F943F4"/>
    <w:rsid w:val="00F94746"/>
    <w:rsid w:val="00FA2DF2"/>
    <w:rsid w:val="00FD774A"/>
    <w:rsid w:val="00FF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62A3"/>
  <w15:docId w15:val="{B0ED2D61-DF04-41A5-B692-9730FED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1" w:lineRule="auto"/>
      <w:ind w:left="5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3"/>
      <w:ind w:right="54"/>
      <w:jc w:val="center"/>
      <w:outlineLvl w:val="0"/>
    </w:pPr>
    <w:rPr>
      <w:rFonts w:ascii="Times New Roman" w:eastAsia="Times New Roman" w:hAnsi="Times New Roman" w:cs="Times New Roman"/>
      <w:b/>
      <w:color w:val="0033CC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69"/>
      <w:ind w:left="10" w:right="51" w:hanging="10"/>
      <w:jc w:val="center"/>
      <w:outlineLvl w:val="1"/>
    </w:pPr>
    <w:rPr>
      <w:rFonts w:ascii="Times New Roman" w:eastAsia="Times New Roman" w:hAnsi="Times New Roman" w:cs="Times New Roman"/>
      <w:b/>
      <w:color w:val="0033CC"/>
      <w:sz w:val="28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0"/>
      <w:ind w:left="51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621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33CC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33CC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6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2150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06215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paragraph" w:styleId="Odstavecseseznamem">
    <w:name w:val="List Paragraph"/>
    <w:basedOn w:val="Normln"/>
    <w:uiPriority w:val="34"/>
    <w:qFormat/>
    <w:rsid w:val="0006215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84E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4E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4ED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E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ED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D6E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korkova.IOOLB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4B529-3A6B-4126-8F3A-5A548BA34BD3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278896D-0638-420D-B73D-9689DEDA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6</Pages>
  <Words>1184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Uchytil</dc:creator>
  <cp:lastModifiedBy>Urbanová Dagmar - IOO</cp:lastModifiedBy>
  <cp:revision>2</cp:revision>
  <cp:lastPrinted>2020-05-11T08:55:00Z</cp:lastPrinted>
  <dcterms:created xsi:type="dcterms:W3CDTF">2026-08-20T09:17:00Z</dcterms:created>
  <dcterms:modified xsi:type="dcterms:W3CDTF">2026-08-20T09:17:00Z</dcterms:modified>
</cp:coreProperties>
</file>